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26" w:type="dxa"/>
        <w:tblLayout w:type="fixed"/>
        <w:tblLook w:val="04A0" w:firstRow="1" w:lastRow="0" w:firstColumn="1" w:lastColumn="0" w:noHBand="0" w:noVBand="1"/>
      </w:tblPr>
      <w:tblGrid>
        <w:gridCol w:w="8926"/>
      </w:tblGrid>
      <w:tr w:rsidR="009E3D8E" w:rsidRPr="005A4813" w14:paraId="59BBF27D" w14:textId="77777777" w:rsidTr="714AC3AD">
        <w:trPr>
          <w:divId w:val="438111399"/>
          <w:cantSplit/>
          <w:trHeight w:hRule="exact" w:val="1247"/>
        </w:trPr>
        <w:tc>
          <w:tcPr>
            <w:tcW w:w="8926" w:type="dxa"/>
          </w:tcPr>
          <w:sdt>
            <w:sdtPr>
              <w:alias w:val="Ustanova"/>
              <w:tag w:val="Ustanova"/>
              <w:id w:val="-1486162629"/>
              <w:lock w:val="sdtLocked"/>
            </w:sdtPr>
            <w:sdtEndPr/>
            <w:sdtContent>
              <w:p w14:paraId="238DE236" w14:textId="77777777" w:rsidR="00941863" w:rsidRPr="005A4813" w:rsidRDefault="00B160DC" w:rsidP="00941863">
                <w:pPr>
                  <w:pStyle w:val="Podnaslov"/>
                  <w:spacing w:line="480" w:lineRule="auto"/>
                  <w:rPr>
                    <w:b/>
                  </w:rPr>
                </w:pPr>
                <w:r w:rsidRPr="005A4813">
                  <w:rPr>
                    <w:b/>
                  </w:rPr>
                  <w:t>UNIVE</w:t>
                </w:r>
                <w:r w:rsidRPr="005A4813">
                  <w:rPr>
                    <w:b/>
                    <w:spacing w:val="1"/>
                  </w:rPr>
                  <w:t>R</w:t>
                </w:r>
                <w:r w:rsidRPr="005A4813">
                  <w:rPr>
                    <w:b/>
                  </w:rPr>
                  <w:t>ZA V LJUBL</w:t>
                </w:r>
                <w:r w:rsidRPr="005A4813">
                  <w:rPr>
                    <w:b/>
                    <w:spacing w:val="1"/>
                  </w:rPr>
                  <w:t>J</w:t>
                </w:r>
                <w:r w:rsidRPr="005A4813">
                  <w:rPr>
                    <w:b/>
                  </w:rPr>
                  <w:t>ANI</w:t>
                </w:r>
              </w:p>
              <w:p w14:paraId="48314AA5" w14:textId="6A10DA26" w:rsidR="00B160DC" w:rsidRPr="005A4813" w:rsidRDefault="00B160DC" w:rsidP="00941863">
                <w:pPr>
                  <w:pStyle w:val="Podnaslov"/>
                  <w:spacing w:line="480" w:lineRule="auto"/>
                </w:pPr>
                <w:r w:rsidRPr="005A4813">
                  <w:t>Fakult</w:t>
                </w:r>
                <w:r w:rsidRPr="005A4813">
                  <w:rPr>
                    <w:spacing w:val="-1"/>
                  </w:rPr>
                  <w:t>e</w:t>
                </w:r>
                <w:r w:rsidRPr="005A4813">
                  <w:t>ta za stroj</w:t>
                </w:r>
                <w:r w:rsidRPr="005A4813">
                  <w:rPr>
                    <w:spacing w:val="-1"/>
                  </w:rPr>
                  <w:t>n</w:t>
                </w:r>
                <w:r w:rsidRPr="005A4813">
                  <w:t>išt</w:t>
                </w:r>
                <w:r w:rsidRPr="005A4813">
                  <w:rPr>
                    <w:spacing w:val="-1"/>
                  </w:rPr>
                  <w:t>v</w:t>
                </w:r>
                <w:r w:rsidRPr="005A4813">
                  <w:t>o</w:t>
                </w:r>
              </w:p>
            </w:sdtContent>
          </w:sdt>
          <w:p w14:paraId="5C80F175" w14:textId="010535C0" w:rsidR="009E3D8E" w:rsidRPr="005A4813" w:rsidRDefault="009E3D8E" w:rsidP="00BE6C59">
            <w:pPr>
              <w:jc w:val="center"/>
            </w:pPr>
          </w:p>
        </w:tc>
      </w:tr>
      <w:tr w:rsidR="009E3D8E" w:rsidRPr="005A4813" w14:paraId="6C4CD060" w14:textId="77777777" w:rsidTr="714AC3AD">
        <w:trPr>
          <w:divId w:val="438111399"/>
          <w:cantSplit/>
          <w:trHeight w:hRule="exact" w:val="3061"/>
        </w:trPr>
        <w:tc>
          <w:tcPr>
            <w:tcW w:w="8926" w:type="dxa"/>
          </w:tcPr>
          <w:p w14:paraId="1A528F36" w14:textId="77777777" w:rsidR="009E3D8E" w:rsidRPr="005A4813" w:rsidRDefault="009E3D8E" w:rsidP="00BE6C59"/>
        </w:tc>
      </w:tr>
      <w:tr w:rsidR="009E3D8E" w:rsidRPr="005A4813" w14:paraId="5067B68B" w14:textId="77777777" w:rsidTr="714AC3AD">
        <w:trPr>
          <w:divId w:val="438111399"/>
          <w:cantSplit/>
          <w:trHeight w:hRule="exact" w:val="1984"/>
        </w:trPr>
        <w:tc>
          <w:tcPr>
            <w:tcW w:w="8926" w:type="dxa"/>
          </w:tcPr>
          <w:sdt>
            <w:sdtPr>
              <w:rPr>
                <w:b w:val="0"/>
                <w:sz w:val="24"/>
                <w:szCs w:val="24"/>
              </w:rPr>
              <w:alias w:val="Naslov naloge"/>
              <w:tag w:val="Naslov naloge"/>
              <w:id w:val="123456"/>
              <w:lock w:val="sdtLocked"/>
            </w:sdtPr>
            <w:sdtEndPr>
              <w:rPr>
                <w:b/>
                <w:bCs/>
                <w:sz w:val="40"/>
                <w:szCs w:val="40"/>
              </w:rPr>
            </w:sdtEndPr>
            <w:sdtContent>
              <w:p w14:paraId="28514242" w14:textId="22AFABBF" w:rsidR="009E3D8E" w:rsidRPr="005A4813" w:rsidRDefault="006E774A" w:rsidP="00632926">
                <w:pPr>
                  <w:pStyle w:val="Naslovnaloge"/>
                </w:pPr>
                <w:r w:rsidRPr="005A4813">
                  <w:t>Naslov dela</w:t>
                </w:r>
              </w:p>
            </w:sdtContent>
          </w:sdt>
        </w:tc>
      </w:tr>
      <w:tr w:rsidR="00407D7C" w:rsidRPr="005A4813" w14:paraId="743165FC" w14:textId="77777777" w:rsidTr="00A422E7">
        <w:trPr>
          <w:divId w:val="438111399"/>
          <w:cantSplit/>
          <w:trHeight w:hRule="exact" w:val="1134"/>
        </w:trPr>
        <w:sdt>
          <w:sdtPr>
            <w:alias w:val="Izberite študijski program"/>
            <w:tag w:val="Izberite študisjki program"/>
            <w:id w:val="-1153523283"/>
            <w:lock w:val="sdtLocked"/>
            <w:placeholder>
              <w:docPart w:val="859EAE0985814CC886023295C3E09AB2"/>
            </w:placeholder>
            <w:dropDownList>
              <w:listItem w:displayText="Doktorsko delo" w:value="Doktorsko delo"/>
            </w:dropDownList>
          </w:sdtPr>
          <w:sdtEndPr/>
          <w:sdtContent>
            <w:tc>
              <w:tcPr>
                <w:tcW w:w="8926" w:type="dxa"/>
              </w:tcPr>
              <w:p w14:paraId="540C3A9C" w14:textId="6972FFBF" w:rsidR="00407D7C" w:rsidRDefault="00B055D6" w:rsidP="714AC3AD">
                <w:pPr>
                  <w:pStyle w:val="Podnaslov"/>
                  <w:rPr>
                    <w:b/>
                    <w:bCs/>
                    <w:sz w:val="24"/>
                  </w:rPr>
                </w:pPr>
                <w:r>
                  <w:t>Doktorsko delo</w:t>
                </w:r>
              </w:p>
            </w:tc>
          </w:sdtContent>
        </w:sdt>
      </w:tr>
      <w:tr w:rsidR="00AD5F32" w:rsidRPr="005A4813" w14:paraId="51F8EAFE" w14:textId="77777777" w:rsidTr="00A422E7">
        <w:trPr>
          <w:divId w:val="438111399"/>
          <w:cantSplit/>
          <w:trHeight w:hRule="exact" w:val="1701"/>
        </w:trPr>
        <w:sdt>
          <w:sdtPr>
            <w:alias w:val="Predložil/Predložila"/>
            <w:tag w:val="Predložil"/>
            <w:id w:val="-831675187"/>
            <w:placeholder>
              <w:docPart w:val="6AF6961FF7BA491C8D7434031E929E2A"/>
            </w:placeholder>
            <w:dropDownList>
              <w:listItem w:displayText="Predložil Fakulteti za strojništvo Univerze v Ljubljani za pridobitev znanstvenega naslova doktor znanosti" w:value="Predložil Fakulteti za strojništvo Univerze v Ljubljani za pridobitev znanstvenega naslova doktor znanosti"/>
              <w:listItem w:displayText="Predložila Fakulteti za strojništvo Univerze v Ljubljani za pridobitev znanstvenega naslova doktor znanosti" w:value="Predložila Fakulteti za strojništvo Univerze v Ljubljani za pridobitev znanstvenega naslova doktor znanosti"/>
            </w:dropDownList>
          </w:sdtPr>
          <w:sdtEndPr/>
          <w:sdtContent>
            <w:tc>
              <w:tcPr>
                <w:tcW w:w="8926" w:type="dxa"/>
              </w:tcPr>
              <w:p w14:paraId="45A12443" w14:textId="5F8BE341" w:rsidR="00AD5F32" w:rsidRDefault="00431930" w:rsidP="714AC3AD">
                <w:pPr>
                  <w:pStyle w:val="Podnaslov"/>
                </w:pPr>
                <w:r>
                  <w:t>Predložil Fakulteti za strojništvo Univerze v Ljubljani za pridobitev znanstvenega naslova doktor znanosti</w:t>
                </w:r>
              </w:p>
            </w:tc>
          </w:sdtContent>
        </w:sdt>
      </w:tr>
      <w:tr w:rsidR="009E3D8E" w:rsidRPr="005A4813" w14:paraId="2AA50BF5" w14:textId="77777777" w:rsidTr="004F2833">
        <w:trPr>
          <w:divId w:val="438111399"/>
          <w:cantSplit/>
          <w:trHeight w:hRule="exact" w:val="3969"/>
        </w:trPr>
        <w:tc>
          <w:tcPr>
            <w:tcW w:w="8926" w:type="dxa"/>
          </w:tcPr>
          <w:sdt>
            <w:sdtPr>
              <w:rPr>
                <w:rStyle w:val="AvtorZnak"/>
              </w:rPr>
              <w:alias w:val="Avtor"/>
              <w:tag w:val="Avtor"/>
              <w:id w:val="-1727289027"/>
              <w:lock w:val="sdtLocked"/>
            </w:sdtPr>
            <w:sdtEndPr>
              <w:rPr>
                <w:rStyle w:val="AvtorZnak"/>
              </w:rPr>
            </w:sdtEndPr>
            <w:sdtContent>
              <w:p w14:paraId="09E82A22" w14:textId="40554D7A" w:rsidR="00C75AC6" w:rsidRPr="00C75AC6" w:rsidRDefault="00811F05" w:rsidP="00C75AC6">
                <w:pPr>
                  <w:spacing w:before="200" w:after="200"/>
                  <w:jc w:val="center"/>
                  <w:rPr>
                    <w:rFonts w:eastAsiaTheme="minorEastAsia"/>
                    <w:b/>
                    <w:bCs/>
                    <w:sz w:val="32"/>
                  </w:rPr>
                </w:pPr>
                <w:r w:rsidRPr="005A4813">
                  <w:rPr>
                    <w:rStyle w:val="AvtorZnak"/>
                  </w:rPr>
                  <w:t>Ime Priimek avtorja</w:t>
                </w:r>
              </w:p>
            </w:sdtContent>
          </w:sdt>
        </w:tc>
      </w:tr>
      <w:tr w:rsidR="009E3D8E" w:rsidRPr="005A4813" w14:paraId="5CED950F" w14:textId="77777777" w:rsidTr="714AC3AD">
        <w:trPr>
          <w:divId w:val="438111399"/>
          <w:cantSplit/>
          <w:trHeight w:hRule="exact" w:val="397"/>
        </w:trPr>
        <w:tc>
          <w:tcPr>
            <w:tcW w:w="8926" w:type="dxa"/>
          </w:tcPr>
          <w:sdt>
            <w:sdtPr>
              <w:alias w:val="Kraj, mesec leto zagovora"/>
              <w:tag w:val="Kraj, meses leto zagovora"/>
              <w:id w:val="-1241406517"/>
              <w:lock w:val="sdtLocked"/>
            </w:sdtPr>
            <w:sdtEndPr/>
            <w:sdtContent>
              <w:p w14:paraId="18C872EC" w14:textId="3D476A39" w:rsidR="009E3D8E" w:rsidRPr="005A4813" w:rsidRDefault="001B514B" w:rsidP="00C255AF">
                <w:pPr>
                  <w:pStyle w:val="Podnaslov"/>
                </w:pPr>
                <w:r w:rsidRPr="005A4813">
                  <w:t xml:space="preserve">Ljubljana, </w:t>
                </w:r>
                <w:r w:rsidR="009845C7" w:rsidRPr="005A4813">
                  <w:t>mesec</w:t>
                </w:r>
                <w:r w:rsidR="0094437E" w:rsidRPr="005A4813">
                  <w:t xml:space="preserve"> </w:t>
                </w:r>
                <w:r w:rsidR="009845C7" w:rsidRPr="00C255AF">
                  <w:t>leto</w:t>
                </w:r>
                <w:r w:rsidR="00662F69">
                  <w:t xml:space="preserve"> zagovora</w:t>
                </w:r>
              </w:p>
            </w:sdtContent>
          </w:sdt>
        </w:tc>
      </w:tr>
    </w:tbl>
    <w:p w14:paraId="6B8BCFD3" w14:textId="77777777" w:rsidR="003A3A6B" w:rsidRPr="005A4813" w:rsidRDefault="003A3A6B">
      <w:pPr>
        <w:spacing w:before="0" w:after="200"/>
        <w:jc w:val="left"/>
        <w:rPr>
          <w:sz w:val="20"/>
          <w:szCs w:val="20"/>
        </w:rPr>
      </w:pPr>
    </w:p>
    <w:p w14:paraId="220BD137" w14:textId="77777777" w:rsidR="003A3A6B" w:rsidRPr="005A4813" w:rsidRDefault="003A3A6B">
      <w:pPr>
        <w:spacing w:before="0" w:after="200"/>
        <w:jc w:val="left"/>
        <w:rPr>
          <w:sz w:val="20"/>
          <w:szCs w:val="20"/>
        </w:rPr>
        <w:sectPr w:rsidR="003A3A6B" w:rsidRPr="005A4813" w:rsidSect="004E7247">
          <w:headerReference w:type="default" r:id="rId11"/>
          <w:footerReference w:type="first" r:id="rId12"/>
          <w:type w:val="oddPage"/>
          <w:pgSz w:w="11906" w:h="16838" w:code="9"/>
          <w:pgMar w:top="1701" w:right="1418" w:bottom="1418" w:left="1701" w:header="709" w:footer="709" w:gutter="0"/>
          <w:cols w:space="1134"/>
          <w:titlePg/>
          <w:docGrid w:linePitch="360"/>
        </w:sectPr>
      </w:pPr>
    </w:p>
    <w:p w14:paraId="01F60A1D" w14:textId="3154063F" w:rsidR="003A3A6B" w:rsidRPr="005A4813" w:rsidRDefault="003A3A6B">
      <w:pPr>
        <w:spacing w:before="0" w:after="200"/>
        <w:jc w:val="left"/>
        <w:rPr>
          <w:sz w:val="20"/>
          <w:szCs w:val="20"/>
        </w:rPr>
      </w:pPr>
      <w:r w:rsidRPr="005A4813">
        <w:rPr>
          <w:sz w:val="20"/>
          <w:szCs w:val="20"/>
        </w:rPr>
        <w:lastRenderedPageBreak/>
        <w:br w:type="page"/>
      </w:r>
    </w:p>
    <w:p w14:paraId="658C315A" w14:textId="77777777" w:rsidR="00497E52" w:rsidRPr="005A4813" w:rsidRDefault="00497E52">
      <w:pPr>
        <w:spacing w:before="0" w:after="200"/>
        <w:jc w:val="left"/>
        <w:rPr>
          <w:sz w:val="20"/>
          <w:szCs w:val="20"/>
        </w:rPr>
      </w:pPr>
    </w:p>
    <w:p w14:paraId="7F805F3F" w14:textId="77777777" w:rsidR="003A3A6B" w:rsidRPr="005A4813" w:rsidRDefault="003A3A6B">
      <w:pPr>
        <w:spacing w:before="0" w:after="200"/>
        <w:jc w:val="left"/>
        <w:rPr>
          <w:sz w:val="20"/>
          <w:szCs w:val="20"/>
        </w:rPr>
        <w:sectPr w:rsidR="003A3A6B" w:rsidRPr="005A4813" w:rsidSect="003A3A6B">
          <w:pgSz w:w="11906" w:h="16838" w:code="9"/>
          <w:pgMar w:top="1701" w:right="1418" w:bottom="1418" w:left="1701" w:header="709" w:footer="709" w:gutter="0"/>
          <w:cols w:space="1134"/>
          <w:titlePg/>
          <w:docGrid w:linePitch="360"/>
        </w:sectPr>
      </w:pPr>
    </w:p>
    <w:tbl>
      <w:tblPr>
        <w:tblW w:w="8926" w:type="dxa"/>
        <w:tblLayout w:type="fixed"/>
        <w:tblLook w:val="04A0" w:firstRow="1" w:lastRow="0" w:firstColumn="1" w:lastColumn="0" w:noHBand="0" w:noVBand="1"/>
      </w:tblPr>
      <w:tblGrid>
        <w:gridCol w:w="8926"/>
      </w:tblGrid>
      <w:tr w:rsidR="00F24A78" w:rsidRPr="005A4813" w14:paraId="01382FC4" w14:textId="77777777" w:rsidTr="000D11CA">
        <w:trPr>
          <w:cantSplit/>
          <w:trHeight w:hRule="exact" w:val="1247"/>
        </w:trPr>
        <w:tc>
          <w:tcPr>
            <w:tcW w:w="8926" w:type="dxa"/>
          </w:tcPr>
          <w:sdt>
            <w:sdtPr>
              <w:alias w:val="Ustanova"/>
              <w:tag w:val="Ustanova"/>
              <w:id w:val="-605574693"/>
              <w:lock w:val="sdtLocked"/>
            </w:sdtPr>
            <w:sdtEndPr/>
            <w:sdtContent>
              <w:p w14:paraId="2A24A928" w14:textId="77777777" w:rsidR="00F24A78" w:rsidRPr="005A4813" w:rsidRDefault="00F24A78" w:rsidP="000D11CA">
                <w:pPr>
                  <w:pStyle w:val="Podnaslov"/>
                  <w:spacing w:line="480" w:lineRule="auto"/>
                  <w:rPr>
                    <w:b/>
                  </w:rPr>
                </w:pPr>
                <w:r w:rsidRPr="005A4813">
                  <w:rPr>
                    <w:b/>
                  </w:rPr>
                  <w:t>UNIVE</w:t>
                </w:r>
                <w:r w:rsidRPr="005A4813">
                  <w:rPr>
                    <w:b/>
                    <w:spacing w:val="1"/>
                  </w:rPr>
                  <w:t>R</w:t>
                </w:r>
                <w:r w:rsidRPr="005A4813">
                  <w:rPr>
                    <w:b/>
                  </w:rPr>
                  <w:t>ZA V LJUBL</w:t>
                </w:r>
                <w:r w:rsidRPr="005A4813">
                  <w:rPr>
                    <w:b/>
                    <w:spacing w:val="1"/>
                  </w:rPr>
                  <w:t>J</w:t>
                </w:r>
                <w:r w:rsidRPr="005A4813">
                  <w:rPr>
                    <w:b/>
                  </w:rPr>
                  <w:t>ANI</w:t>
                </w:r>
              </w:p>
              <w:p w14:paraId="5B7A3BCC" w14:textId="77777777" w:rsidR="00F24A78" w:rsidRPr="005A4813" w:rsidRDefault="00F24A78" w:rsidP="000D11CA">
                <w:pPr>
                  <w:pStyle w:val="Podnaslov"/>
                  <w:spacing w:line="480" w:lineRule="auto"/>
                </w:pPr>
                <w:r w:rsidRPr="005A4813">
                  <w:t>Fakult</w:t>
                </w:r>
                <w:r w:rsidRPr="005A4813">
                  <w:rPr>
                    <w:spacing w:val="-1"/>
                  </w:rPr>
                  <w:t>e</w:t>
                </w:r>
                <w:r w:rsidRPr="005A4813">
                  <w:t>ta za stroj</w:t>
                </w:r>
                <w:r w:rsidRPr="005A4813">
                  <w:rPr>
                    <w:spacing w:val="-1"/>
                  </w:rPr>
                  <w:t>n</w:t>
                </w:r>
                <w:r w:rsidRPr="005A4813">
                  <w:t>išt</w:t>
                </w:r>
                <w:r w:rsidRPr="005A4813">
                  <w:rPr>
                    <w:spacing w:val="-1"/>
                  </w:rPr>
                  <w:t>v</w:t>
                </w:r>
                <w:r w:rsidRPr="005A4813">
                  <w:t>o</w:t>
                </w:r>
              </w:p>
            </w:sdtContent>
          </w:sdt>
          <w:p w14:paraId="7B54D9E5" w14:textId="77777777" w:rsidR="00F24A78" w:rsidRPr="005A4813" w:rsidRDefault="00F24A78" w:rsidP="000D11CA">
            <w:pPr>
              <w:jc w:val="center"/>
            </w:pPr>
          </w:p>
        </w:tc>
      </w:tr>
      <w:tr w:rsidR="00F24A78" w:rsidRPr="005A4813" w14:paraId="35FFF782" w14:textId="77777777" w:rsidTr="000D11CA">
        <w:trPr>
          <w:cantSplit/>
          <w:trHeight w:hRule="exact" w:val="3061"/>
        </w:trPr>
        <w:tc>
          <w:tcPr>
            <w:tcW w:w="8926" w:type="dxa"/>
          </w:tcPr>
          <w:p w14:paraId="638D1232" w14:textId="77777777" w:rsidR="00F24A78" w:rsidRPr="005A4813" w:rsidRDefault="00F24A78" w:rsidP="000D11CA"/>
        </w:tc>
      </w:tr>
      <w:tr w:rsidR="00F24A78" w:rsidRPr="005A4813" w14:paraId="6BFF3F7D" w14:textId="77777777" w:rsidTr="00944FD9">
        <w:trPr>
          <w:cantSplit/>
          <w:trHeight w:hRule="exact" w:val="1417"/>
        </w:trPr>
        <w:tc>
          <w:tcPr>
            <w:tcW w:w="8926" w:type="dxa"/>
          </w:tcPr>
          <w:sdt>
            <w:sdtPr>
              <w:rPr>
                <w:b w:val="0"/>
                <w:sz w:val="24"/>
                <w:szCs w:val="24"/>
              </w:rPr>
              <w:alias w:val="Naslov naloge"/>
              <w:tag w:val="Naslov naloge"/>
              <w:id w:val="-1919931502"/>
              <w:lock w:val="sdtLocked"/>
            </w:sdtPr>
            <w:sdtEndPr>
              <w:rPr>
                <w:b/>
                <w:sz w:val="40"/>
                <w:szCs w:val="40"/>
              </w:rPr>
            </w:sdtEndPr>
            <w:sdtContent>
              <w:p w14:paraId="37C71862" w14:textId="77777777" w:rsidR="00F24A78" w:rsidRPr="005A4813" w:rsidRDefault="00F24A78" w:rsidP="000D11CA">
                <w:pPr>
                  <w:pStyle w:val="Naslovnaloge"/>
                </w:pPr>
                <w:r w:rsidRPr="005A4813">
                  <w:t>Naslov dela</w:t>
                </w:r>
              </w:p>
            </w:sdtContent>
          </w:sdt>
        </w:tc>
      </w:tr>
      <w:tr w:rsidR="00F24A78" w:rsidRPr="005A4813" w14:paraId="1E25BB0E" w14:textId="77777777" w:rsidTr="00663FB8">
        <w:trPr>
          <w:cantSplit/>
          <w:trHeight w:hRule="exact" w:val="1417"/>
        </w:trPr>
        <w:tc>
          <w:tcPr>
            <w:tcW w:w="8926" w:type="dxa"/>
          </w:tcPr>
          <w:p w14:paraId="5157535B" w14:textId="2235967A" w:rsidR="00F24A78" w:rsidRPr="005A4813" w:rsidRDefault="008A5438" w:rsidP="00B055D6">
            <w:pPr>
              <w:jc w:val="center"/>
            </w:pPr>
            <w:sdt>
              <w:sdtPr>
                <w:alias w:val="Izberite študijski program"/>
                <w:tag w:val="Izberite študisjki program"/>
                <w:id w:val="1789014972"/>
                <w:placeholder>
                  <w:docPart w:val="234046F7A97B4F8E9FEA45A6252246EF"/>
                </w:placeholder>
                <w:dropDownList>
                  <w:listItem w:displayText="Doktorsko delo" w:value="Doktorsko delo"/>
                </w:dropDownList>
              </w:sdtPr>
              <w:sdtEndPr/>
              <w:sdtContent>
                <w:r w:rsidR="00B055D6" w:rsidRPr="00B055D6">
                  <w:rPr>
                    <w:sz w:val="28"/>
                    <w:szCs w:val="28"/>
                  </w:rPr>
                  <w:t>Doktorsko delo</w:t>
                </w:r>
              </w:sdtContent>
            </w:sdt>
          </w:p>
        </w:tc>
      </w:tr>
      <w:tr w:rsidR="00B055D6" w:rsidRPr="005A4813" w14:paraId="3F9E3969" w14:textId="77777777" w:rsidTr="000D11CA">
        <w:trPr>
          <w:cantSplit/>
          <w:trHeight w:hRule="exact" w:val="2211"/>
        </w:trPr>
        <w:sdt>
          <w:sdtPr>
            <w:alias w:val="Predložil/Predložila"/>
            <w:tag w:val="Predložil"/>
            <w:id w:val="1746599254"/>
            <w:placeholder>
              <w:docPart w:val="77535E1968C24F64BD12696F881FCD31"/>
            </w:placeholder>
            <w:dropDownList>
              <w:listItem w:displayText="Predložil Fakulteti za strojništvo Univerze v Ljubljani za pridobitev znanstvenega naslova doktor znanosti" w:value="Predložil Fakulteti za strojništvo Univerze v Ljubljani za pridobitev znanstvenega naslova doktor znanosti"/>
              <w:listItem w:displayText="Predložila Fakulteti za strojništvo Univerze v Ljubljani za pridobitev znanstvenega naslova doktor znanosti" w:value="Predložila Fakulteti za strojništvo Univerze v Ljubljani za pridobitev znanstvenega naslova doktor znanosti"/>
            </w:dropDownList>
          </w:sdtPr>
          <w:sdtEndPr/>
          <w:sdtContent>
            <w:tc>
              <w:tcPr>
                <w:tcW w:w="8926" w:type="dxa"/>
              </w:tcPr>
              <w:p w14:paraId="7DE46FB4" w14:textId="7603BFFB" w:rsidR="00B055D6" w:rsidRDefault="00431930" w:rsidP="000D11CA">
                <w:pPr>
                  <w:pStyle w:val="Podnaslov"/>
                </w:pPr>
                <w:r>
                  <w:t>Predložil Fakulteti za strojništvo Univerze v Ljubljani za pridobitev znanstvenega naslova doktor znanosti</w:t>
                </w:r>
              </w:p>
            </w:tc>
          </w:sdtContent>
        </w:sdt>
      </w:tr>
      <w:tr w:rsidR="00F24A78" w:rsidRPr="005A4813" w14:paraId="2EA3EDC0" w14:textId="77777777" w:rsidTr="00663FB8">
        <w:trPr>
          <w:cantSplit/>
          <w:trHeight w:hRule="exact" w:val="1984"/>
        </w:trPr>
        <w:tc>
          <w:tcPr>
            <w:tcW w:w="8926" w:type="dxa"/>
          </w:tcPr>
          <w:sdt>
            <w:sdtPr>
              <w:rPr>
                <w:rStyle w:val="AvtorZnak"/>
              </w:rPr>
              <w:alias w:val="Avtor"/>
              <w:tag w:val="Avtor"/>
              <w:id w:val="-1469818671"/>
              <w:lock w:val="sdtLocked"/>
            </w:sdtPr>
            <w:sdtEndPr>
              <w:rPr>
                <w:rStyle w:val="AvtorZnak"/>
              </w:rPr>
            </w:sdtEndPr>
            <w:sdtContent>
              <w:p w14:paraId="2885B844" w14:textId="77777777" w:rsidR="00F24A78" w:rsidRPr="005A4813" w:rsidRDefault="00F24A78" w:rsidP="000D11CA">
                <w:pPr>
                  <w:spacing w:before="200" w:after="200"/>
                  <w:jc w:val="center"/>
                  <w:rPr>
                    <w:rStyle w:val="AvtorZnak"/>
                  </w:rPr>
                </w:pPr>
                <w:r w:rsidRPr="005A4813">
                  <w:rPr>
                    <w:rStyle w:val="AvtorZnak"/>
                  </w:rPr>
                  <w:t>Ime Priimek avtorja</w:t>
                </w:r>
              </w:p>
            </w:sdtContent>
          </w:sdt>
          <w:p w14:paraId="2CFADAAD" w14:textId="77777777" w:rsidR="00F24A78" w:rsidRPr="005A4813" w:rsidRDefault="00F24A78" w:rsidP="000D11CA">
            <w:pPr>
              <w:pStyle w:val="Avtor"/>
            </w:pPr>
          </w:p>
        </w:tc>
      </w:tr>
      <w:tr w:rsidR="00F24A78" w:rsidRPr="005A4813" w14:paraId="55A47D75" w14:textId="77777777" w:rsidTr="00F24A78">
        <w:trPr>
          <w:cantSplit/>
          <w:trHeight w:hRule="exact" w:val="2041"/>
        </w:trPr>
        <w:tc>
          <w:tcPr>
            <w:tcW w:w="8926" w:type="dxa"/>
          </w:tcPr>
          <w:sdt>
            <w:sdtPr>
              <w:rPr>
                <w:rStyle w:val="AvtorZnak"/>
              </w:rPr>
              <w:alias w:val="Avtor"/>
              <w:tag w:val="Avtor"/>
              <w:id w:val="1517342409"/>
              <w:lock w:val="sdtLocked"/>
            </w:sdtPr>
            <w:sdtEndPr>
              <w:rPr>
                <w:rStyle w:val="DefaultParagraphFont"/>
                <w:rFonts w:eastAsia="Times New Roman"/>
                <w:b w:val="0"/>
                <w:bCs w:val="0"/>
                <w:sz w:val="28"/>
              </w:rPr>
            </w:sdtEndPr>
            <w:sdtContent>
              <w:p w14:paraId="2ACA12E4" w14:textId="77777777" w:rsidR="00F24A78" w:rsidRPr="005A4813" w:rsidRDefault="00F24A78" w:rsidP="00F24A78">
                <w:pPr>
                  <w:pStyle w:val="Podnaslov"/>
                </w:pPr>
                <w:r w:rsidRPr="005A4813">
                  <w:rPr>
                    <w:rFonts w:eastAsiaTheme="minorEastAsia"/>
                  </w:rPr>
                  <w:t xml:space="preserve">Mentor: </w:t>
                </w:r>
                <w:r w:rsidRPr="005A4813">
                  <w:t>akad. naziv Ime Priimek, izobrazba</w:t>
                </w:r>
              </w:p>
              <w:p w14:paraId="25439064" w14:textId="77777777" w:rsidR="00F24A78" w:rsidRPr="005A4813" w:rsidRDefault="00F24A78" w:rsidP="00F24A78">
                <w:pPr>
                  <w:pStyle w:val="Podnaslov"/>
                  <w:rPr>
                    <w:sz w:val="24"/>
                  </w:rPr>
                </w:pPr>
                <w:r w:rsidRPr="005A4813">
                  <w:t>Somentor: akad. naziv Ime Priimek, izobrazba</w:t>
                </w:r>
              </w:p>
            </w:sdtContent>
          </w:sdt>
          <w:p w14:paraId="5638A1D0" w14:textId="77777777" w:rsidR="00F24A78" w:rsidRPr="005A4813" w:rsidRDefault="00F24A78" w:rsidP="000D11CA">
            <w:pPr>
              <w:spacing w:before="200" w:after="200"/>
              <w:jc w:val="center"/>
              <w:rPr>
                <w:rStyle w:val="AvtorZnak"/>
              </w:rPr>
            </w:pPr>
          </w:p>
        </w:tc>
      </w:tr>
      <w:tr w:rsidR="00F24A78" w:rsidRPr="005A4813" w14:paraId="1A545B07" w14:textId="77777777" w:rsidTr="000D11CA">
        <w:trPr>
          <w:cantSplit/>
          <w:trHeight w:hRule="exact" w:val="340"/>
        </w:trPr>
        <w:tc>
          <w:tcPr>
            <w:tcW w:w="8926" w:type="dxa"/>
          </w:tcPr>
          <w:sdt>
            <w:sdtPr>
              <w:rPr>
                <w:rFonts w:eastAsiaTheme="minorEastAsia"/>
                <w:b/>
                <w:bCs/>
                <w:sz w:val="32"/>
              </w:rPr>
              <w:alias w:val="Kraj, mesec leto zagovora"/>
              <w:tag w:val="Kraj, meses leto zagovora"/>
              <w:id w:val="-1632231748"/>
              <w:lock w:val="sdtLocked"/>
            </w:sdtPr>
            <w:sdtEndPr>
              <w:rPr>
                <w:rFonts w:eastAsia="Times New Roman"/>
                <w:b w:val="0"/>
                <w:bCs w:val="0"/>
                <w:sz w:val="28"/>
              </w:rPr>
            </w:sdtEndPr>
            <w:sdtContent>
              <w:p w14:paraId="61E49C7D" w14:textId="70145C58" w:rsidR="00F24A78" w:rsidRPr="005A4813" w:rsidRDefault="00F24A78" w:rsidP="000D11CA">
                <w:pPr>
                  <w:pStyle w:val="Podnaslov"/>
                </w:pPr>
                <w:r w:rsidRPr="005A4813">
                  <w:t>Ljubljana, mesec leto</w:t>
                </w:r>
                <w:r w:rsidR="006A7DDE">
                  <w:t xml:space="preserve"> zagovora</w:t>
                </w:r>
              </w:p>
            </w:sdtContent>
          </w:sdt>
        </w:tc>
      </w:tr>
    </w:tbl>
    <w:p w14:paraId="42773D4D" w14:textId="77777777" w:rsidR="00355D6E" w:rsidRPr="005A4813" w:rsidRDefault="00355D6E" w:rsidP="008F766D"/>
    <w:p w14:paraId="5A73439A" w14:textId="77777777" w:rsidR="00784364" w:rsidRPr="005A4813" w:rsidRDefault="00784364" w:rsidP="008F766D">
      <w:pPr>
        <w:sectPr w:rsidR="00784364" w:rsidRPr="005A4813" w:rsidSect="00497E52">
          <w:pgSz w:w="11906" w:h="16838" w:code="9"/>
          <w:pgMar w:top="1701" w:right="1418" w:bottom="1418" w:left="1701" w:header="709" w:footer="709" w:gutter="0"/>
          <w:cols w:space="1134"/>
          <w:titlePg/>
          <w:docGrid w:linePitch="360"/>
        </w:sectPr>
      </w:pPr>
    </w:p>
    <w:p w14:paraId="6B0761BA" w14:textId="06EE1AAD" w:rsidR="00007F25" w:rsidRPr="00CA13CD" w:rsidRDefault="00EB7612" w:rsidP="003907E3">
      <w:pPr>
        <w:divId w:val="438111399"/>
        <w:rPr>
          <w:sz w:val="28"/>
          <w:szCs w:val="28"/>
        </w:rPr>
      </w:pPr>
      <w:bookmarkStart w:id="0" w:name="_Ref357066593"/>
      <w:r w:rsidRPr="00CA13CD">
        <w:lastRenderedPageBreak/>
        <w:t xml:space="preserve">Prostor za </w:t>
      </w:r>
      <w:r w:rsidR="00CA13CD" w:rsidRPr="00CA13CD">
        <w:t>odločbo o potrjeni temi doktorskega dela s strani UL</w:t>
      </w:r>
      <w:r w:rsidR="007F4768" w:rsidRPr="00CA13CD">
        <w:t xml:space="preserve">. Najbolj priporočljivo je, da to stran zamenjate s PDF dokumentom </w:t>
      </w:r>
      <w:r w:rsidR="003407DA" w:rsidRPr="00CA13CD">
        <w:t xml:space="preserve">podpisane teme, zatem, ko </w:t>
      </w:r>
      <w:r w:rsidR="00B4383C">
        <w:t>dokument</w:t>
      </w:r>
      <w:r w:rsidR="003407DA" w:rsidRPr="00CA13CD">
        <w:t xml:space="preserve"> shranite v PDF obliki.</w:t>
      </w:r>
    </w:p>
    <w:p w14:paraId="5D3AB17F" w14:textId="77777777" w:rsidR="008F766D" w:rsidRPr="005A4813" w:rsidRDefault="008F766D">
      <w:pPr>
        <w:spacing w:after="200"/>
        <w:jc w:val="left"/>
        <w:rPr>
          <w:sz w:val="28"/>
          <w:szCs w:val="28"/>
        </w:rPr>
      </w:pPr>
      <w:r w:rsidRPr="005A4813">
        <w:rPr>
          <w:sz w:val="28"/>
          <w:szCs w:val="28"/>
        </w:rPr>
        <w:br w:type="page"/>
      </w:r>
    </w:p>
    <w:p w14:paraId="49FA26F4" w14:textId="77777777" w:rsidR="008F766D" w:rsidRPr="005A4813" w:rsidRDefault="008F766D" w:rsidP="003907E3">
      <w:pPr>
        <w:divId w:val="438111399"/>
        <w:rPr>
          <w:sz w:val="28"/>
          <w:szCs w:val="28"/>
        </w:rPr>
      </w:pPr>
    </w:p>
    <w:p w14:paraId="1CB54944" w14:textId="77777777" w:rsidR="008F766D" w:rsidRPr="005A4813" w:rsidRDefault="008F766D" w:rsidP="003907E3">
      <w:pPr>
        <w:divId w:val="438111399"/>
        <w:rPr>
          <w:sz w:val="28"/>
          <w:szCs w:val="28"/>
        </w:rPr>
        <w:sectPr w:rsidR="008F766D" w:rsidRPr="005A4813" w:rsidSect="000E7127">
          <w:headerReference w:type="even" r:id="rId13"/>
          <w:headerReference w:type="default" r:id="rId14"/>
          <w:headerReference w:type="first" r:id="rId15"/>
          <w:pgSz w:w="11906" w:h="16838" w:code="9"/>
          <w:pgMar w:top="1701" w:right="1418" w:bottom="1418" w:left="1701" w:header="709" w:footer="709" w:gutter="0"/>
          <w:cols w:space="1134"/>
          <w:docGrid w:linePitch="360"/>
        </w:sectPr>
      </w:pPr>
    </w:p>
    <w:p w14:paraId="71C87B62" w14:textId="77777777" w:rsidR="00C57A8C" w:rsidRPr="005A4813" w:rsidRDefault="00E13F8C" w:rsidP="00736D10">
      <w:pPr>
        <w:pStyle w:val="Predpoglavjeizvenkazala"/>
      </w:pPr>
      <w:r w:rsidRPr="005A4813">
        <w:lastRenderedPageBreak/>
        <w:t>Zahvala</w:t>
      </w:r>
    </w:p>
    <w:p w14:paraId="1BA03AA5" w14:textId="5B76FE9D" w:rsidR="005E1174" w:rsidRPr="005A4813" w:rsidRDefault="00280EF2" w:rsidP="003D2504">
      <w:r w:rsidRPr="005A4813">
        <w:t>Pisanje zahvale ali posvetila je neobvezno.</w:t>
      </w:r>
      <w:r w:rsidR="00C915F0" w:rsidRPr="005A4813">
        <w:t xml:space="preserve"> </w:t>
      </w:r>
      <w:r w:rsidRPr="005A4813">
        <w:t>Pri zahvali</w:t>
      </w:r>
      <w:r w:rsidR="00814915" w:rsidRPr="005A4813">
        <w:t xml:space="preserve"> </w:t>
      </w:r>
      <w:r w:rsidR="001B038C" w:rsidRPr="005A4813">
        <w:t>napišite</w:t>
      </w:r>
      <w:r w:rsidR="00814915" w:rsidRPr="005A4813">
        <w:t xml:space="preserve"> zahvalo tistim, ki so pomagali pri nastanku dela in brez katerih delo ne bi nastalo v takšni obliki, kot je. Navadno se </w:t>
      </w:r>
      <w:r w:rsidR="001B038C" w:rsidRPr="005A4813">
        <w:t>je potrebno zahvaliti</w:t>
      </w:r>
      <w:r w:rsidR="00814915" w:rsidRPr="005A4813">
        <w:t xml:space="preserve"> v pr</w:t>
      </w:r>
      <w:r w:rsidRPr="005A4813">
        <w:t>vi vrsti mentorju, somentorju in inštituciji, ki je morda finančno ali kako drugače podprla izvedbo zaključnega dela. N</w:t>
      </w:r>
      <w:r w:rsidR="00814915" w:rsidRPr="005A4813">
        <w:t>ato</w:t>
      </w:r>
      <w:r w:rsidRPr="005A4813">
        <w:t xml:space="preserve"> </w:t>
      </w:r>
      <w:r w:rsidR="001B038C" w:rsidRPr="005A4813">
        <w:t>sledijo</w:t>
      </w:r>
      <w:r w:rsidR="00814915" w:rsidRPr="005A4813">
        <w:t xml:space="preserve"> </w:t>
      </w:r>
      <w:r w:rsidR="00A13361" w:rsidRPr="005A4813">
        <w:t>asistent</w:t>
      </w:r>
      <w:r w:rsidR="001B038C" w:rsidRPr="005A4813">
        <w:t>i, ostali</w:t>
      </w:r>
      <w:r w:rsidR="00A13361" w:rsidRPr="005A4813">
        <w:t xml:space="preserve"> sodelavc</w:t>
      </w:r>
      <w:r w:rsidR="001B038C" w:rsidRPr="005A4813">
        <w:t>i</w:t>
      </w:r>
      <w:r w:rsidR="00A13361" w:rsidRPr="005A4813">
        <w:t xml:space="preserve"> in </w:t>
      </w:r>
      <w:r w:rsidR="001B038C" w:rsidRPr="005A4813">
        <w:t xml:space="preserve">vaši </w:t>
      </w:r>
      <w:r w:rsidR="00A13361" w:rsidRPr="005A4813">
        <w:t>koleg</w:t>
      </w:r>
      <w:r w:rsidR="001B038C" w:rsidRPr="005A4813">
        <w:t>i</w:t>
      </w:r>
      <w:r w:rsidR="00A13361" w:rsidRPr="005A4813">
        <w:t xml:space="preserve">, ki so pomagali pri teoretičnem in eksperimentalnem delu. Na koncu </w:t>
      </w:r>
      <w:r w:rsidR="001B038C" w:rsidRPr="005A4813">
        <w:t xml:space="preserve">se po navadi zahvalimo </w:t>
      </w:r>
      <w:r w:rsidR="00514CBB" w:rsidRPr="005A4813">
        <w:t>še družini.</w:t>
      </w:r>
    </w:p>
    <w:p w14:paraId="4613EACA" w14:textId="77777777" w:rsidR="008F766D" w:rsidRPr="005A4813" w:rsidRDefault="008F766D">
      <w:pPr>
        <w:spacing w:after="200"/>
        <w:jc w:val="left"/>
      </w:pPr>
      <w:r w:rsidRPr="005A4813">
        <w:br w:type="page"/>
      </w:r>
    </w:p>
    <w:p w14:paraId="05232725" w14:textId="77777777" w:rsidR="008F766D" w:rsidRPr="005A4813" w:rsidRDefault="008F766D" w:rsidP="00E13F8C"/>
    <w:p w14:paraId="30A16F2A" w14:textId="77777777" w:rsidR="008F766D" w:rsidRPr="005A4813" w:rsidRDefault="008F766D" w:rsidP="00E13F8C"/>
    <w:p w14:paraId="3C3264FE" w14:textId="77777777" w:rsidR="008F766D" w:rsidRPr="005A4813" w:rsidRDefault="008F766D" w:rsidP="00E13F8C">
      <w:pPr>
        <w:sectPr w:rsidR="008F766D" w:rsidRPr="005A4813" w:rsidSect="000E7127">
          <w:headerReference w:type="even" r:id="rId16"/>
          <w:headerReference w:type="default" r:id="rId17"/>
          <w:footerReference w:type="even" r:id="rId18"/>
          <w:footerReference w:type="default" r:id="rId19"/>
          <w:headerReference w:type="first" r:id="rId20"/>
          <w:footerReference w:type="first" r:id="rId21"/>
          <w:pgSz w:w="11906" w:h="16838" w:code="9"/>
          <w:pgMar w:top="1701" w:right="1418" w:bottom="1418" w:left="1701" w:header="709" w:footer="709" w:gutter="0"/>
          <w:pgNumType w:fmt="lowerRoman" w:start="5"/>
          <w:cols w:space="1134"/>
          <w:docGrid w:linePitch="360"/>
        </w:sectPr>
      </w:pPr>
    </w:p>
    <w:p w14:paraId="1DC1A25B" w14:textId="77777777" w:rsidR="00677065" w:rsidRPr="005A4813" w:rsidRDefault="00677065" w:rsidP="0016159C">
      <w:pPr>
        <w:pStyle w:val="Predpoglavjeizvenkazala"/>
      </w:pPr>
      <w:r w:rsidRPr="005A4813">
        <w:lastRenderedPageBreak/>
        <w:t>Izvleček</w:t>
      </w:r>
    </w:p>
    <w:sdt>
      <w:sdtPr>
        <w:alias w:val="UDK"/>
        <w:tag w:val="UDK"/>
        <w:id w:val="-1400663711"/>
        <w:lock w:val="sdtLocked"/>
      </w:sdtPr>
      <w:sdtEndPr/>
      <w:sdtContent>
        <w:p w14:paraId="374E2C1B" w14:textId="77777777" w:rsidR="007C5CF6" w:rsidRDefault="007C5CF6" w:rsidP="007C5CF6">
          <w:pPr>
            <w:jc w:val="right"/>
          </w:pPr>
          <w:r>
            <w:t xml:space="preserve">UDK </w:t>
          </w:r>
          <w:r w:rsidRPr="005A4813">
            <w:t>XXX.XX:XXX.(XXX.X)</w:t>
          </w:r>
        </w:p>
      </w:sdtContent>
    </w:sdt>
    <w:sdt>
      <w:sdtPr>
        <w:alias w:val="Št. naloge"/>
        <w:tag w:val="Št. naloge"/>
        <w:id w:val="852151982"/>
        <w:lock w:val="sdtLocked"/>
      </w:sdtPr>
      <w:sdtEndPr/>
      <w:sdtContent>
        <w:p w14:paraId="5014976B" w14:textId="11D22F9E" w:rsidR="00F30AC1" w:rsidRDefault="007C5CF6" w:rsidP="007C5CF6">
          <w:r w:rsidRPr="005A4813">
            <w:t xml:space="preserve">Tek. štev.: </w:t>
          </w:r>
          <w:r w:rsidR="00827FA6">
            <w:t>DR</w:t>
          </w:r>
          <w:r w:rsidRPr="005A4813">
            <w:t xml:space="preserve"> I</w:t>
          </w:r>
          <w:r w:rsidR="00827FA6">
            <w:t>I</w:t>
          </w:r>
          <w:r w:rsidRPr="005A4813">
            <w:t>I/</w:t>
          </w:r>
          <w:r w:rsidR="0094714E">
            <w:t>XX</w:t>
          </w:r>
        </w:p>
      </w:sdtContent>
    </w:sdt>
    <w:sdt>
      <w:sdtPr>
        <w:alias w:val="Naslov naloge"/>
        <w:tag w:val="Naslov naloge"/>
        <w:id w:val="-1524081210"/>
        <w:lock w:val="sdtLocked"/>
      </w:sdtPr>
      <w:sdtEndPr/>
      <w:sdtContent>
        <w:p w14:paraId="635DDCC6" w14:textId="38A93E9E" w:rsidR="00617C6A" w:rsidRDefault="00617C6A" w:rsidP="00617C6A">
          <w:pPr>
            <w:pStyle w:val="Naslovnalogevizvleku"/>
          </w:pPr>
          <w:r w:rsidRPr="005A4813">
            <w:t>Naslov dela</w:t>
          </w:r>
        </w:p>
      </w:sdtContent>
    </w:sdt>
    <w:sdt>
      <w:sdtPr>
        <w:alias w:val="Avtor"/>
        <w:tag w:val="Avtor"/>
        <w:id w:val="-13463773"/>
        <w:lock w:val="sdtLocked"/>
      </w:sdtPr>
      <w:sdtEndPr/>
      <w:sdtContent>
        <w:p w14:paraId="4E019BDB" w14:textId="563283E0" w:rsidR="002C49F6" w:rsidRPr="002C49F6" w:rsidRDefault="002C49F6" w:rsidP="002C49F6">
          <w:pPr>
            <w:pStyle w:val="Avtorvizvleku"/>
          </w:pPr>
          <w:r w:rsidRPr="005A4813">
            <w:t>Ime Priimek avtorja</w:t>
          </w:r>
        </w:p>
      </w:sdtContent>
    </w:sdt>
    <w:sdt>
      <w:sdtPr>
        <w:alias w:val="Ključne besede"/>
        <w:tag w:val="Ključne besede"/>
        <w:id w:val="1393080402"/>
        <w:lock w:val="sdtLocked"/>
      </w:sdtPr>
      <w:sdtEndPr/>
      <w:sdtContent>
        <w:p w14:paraId="2F23F110" w14:textId="77777777" w:rsidR="002C49F6" w:rsidRPr="005A4813" w:rsidRDefault="002C49F6" w:rsidP="002C49F6">
          <w:pPr>
            <w:pStyle w:val="Kljunebesede"/>
          </w:pPr>
          <w:r w:rsidRPr="005A4813">
            <w:t>Ključne besede:</w:t>
          </w:r>
          <w:r w:rsidRPr="005A4813">
            <w:tab/>
            <w:t>ključna beseda 1</w:t>
          </w:r>
          <w:r>
            <w:t xml:space="preserve"> (vse ključne besede pišemo z malo začetnico)</w:t>
          </w:r>
        </w:p>
        <w:p w14:paraId="10E3B1AE" w14:textId="77777777" w:rsidR="002C49F6" w:rsidRPr="005A4813" w:rsidRDefault="002C49F6" w:rsidP="002C49F6">
          <w:pPr>
            <w:pStyle w:val="Kljunebesede"/>
          </w:pPr>
          <w:r w:rsidRPr="005A4813">
            <w:tab/>
            <w:t>ključna beseda 2</w:t>
          </w:r>
          <w:r>
            <w:t xml:space="preserve"> (zahtevanih je 5–8 ključnih besed)</w:t>
          </w:r>
        </w:p>
        <w:p w14:paraId="0A2422E7" w14:textId="77777777" w:rsidR="002C49F6" w:rsidRPr="005A4813" w:rsidRDefault="002C49F6" w:rsidP="002C49F6">
          <w:pPr>
            <w:pStyle w:val="Kljunebesede"/>
          </w:pPr>
          <w:r w:rsidRPr="005A4813">
            <w:tab/>
            <w:t>ključna beseda 3</w:t>
          </w:r>
        </w:p>
        <w:p w14:paraId="275B9E5C" w14:textId="77777777" w:rsidR="002C49F6" w:rsidRPr="005A4813" w:rsidRDefault="002C49F6" w:rsidP="002C49F6">
          <w:pPr>
            <w:pStyle w:val="Kljunebesede"/>
          </w:pPr>
          <w:r w:rsidRPr="005A4813">
            <w:tab/>
            <w:t>ključna beseda 4</w:t>
          </w:r>
        </w:p>
        <w:p w14:paraId="00D6E9DF" w14:textId="77777777" w:rsidR="002C49F6" w:rsidRPr="005A4813" w:rsidRDefault="002C49F6" w:rsidP="002C49F6">
          <w:pPr>
            <w:pStyle w:val="Kljunebesede"/>
          </w:pPr>
          <w:r w:rsidRPr="005A4813">
            <w:tab/>
            <w:t>ključna beseda 5</w:t>
          </w:r>
        </w:p>
        <w:p w14:paraId="42AB9465" w14:textId="5B99F69C" w:rsidR="002C49F6" w:rsidRPr="002C49F6" w:rsidRDefault="002C49F6" w:rsidP="002C49F6">
          <w:pPr>
            <w:pStyle w:val="Kljunebesede"/>
          </w:pPr>
          <w:r w:rsidRPr="005A4813">
            <w:tab/>
            <w:t>ključna beseda 6</w:t>
          </w:r>
        </w:p>
      </w:sdtContent>
    </w:sdt>
    <w:p w14:paraId="0F1F399C" w14:textId="0EEB069A" w:rsidR="00677065" w:rsidRPr="005A4813" w:rsidRDefault="00677065" w:rsidP="004676FF">
      <w:pPr>
        <w:widowControl w:val="0"/>
        <w:autoSpaceDE w:val="0"/>
        <w:autoSpaceDN w:val="0"/>
        <w:adjustRightInd w:val="0"/>
        <w:spacing w:after="120"/>
        <w:ind w:right="-16"/>
      </w:pPr>
      <w:r w:rsidRPr="005A4813">
        <w:t xml:space="preserve">V začetku izvlečka je jedrnat opis obravnavanega problema. Sledi opis izbrane metodologije in nato opis najpomembnejših rezultatov oz. ugotovitev brez dodatnih pojasnjevanj. </w:t>
      </w:r>
      <w:r w:rsidR="00161157" w:rsidRPr="00FB36DD">
        <w:rPr>
          <w:color w:val="000000" w:themeColor="text1"/>
        </w:rPr>
        <w:t xml:space="preserve">Obseg izvlečka je praviloma omejen na 200 besed (600 znakov vključno s presledki) oziroma </w:t>
      </w:r>
      <w:r w:rsidR="00161157" w:rsidRPr="005A4813">
        <w:t>naj ne presega polovico strani.</w:t>
      </w:r>
      <w:r w:rsidR="00B02F39" w:rsidRPr="005A4813">
        <w:t xml:space="preserve"> </w:t>
      </w:r>
      <w:r w:rsidR="004676FF">
        <w:t>Študent pridobi UDK številko v knjižnici FS, za katero mora zaprositi vsaj 3 delovne dni pred oddajo. To lahko naredi na podlagi navedenih ključnih besed in povzetka, ki jih mora študent poslati v knjižnico na naslov knjiznica@fs.uni-lj.si</w:t>
      </w:r>
      <w:r w:rsidR="002B667E" w:rsidRPr="005A4813">
        <w:t xml:space="preserve">. </w:t>
      </w:r>
      <w:r w:rsidR="00BE21BF" w:rsidRPr="005A4813">
        <w:t xml:space="preserve">Kandidat mora vnesti tudi tekočo številko </w:t>
      </w:r>
      <w:r w:rsidR="00B4383C">
        <w:t>doktorskega dela</w:t>
      </w:r>
      <w:r w:rsidR="00785519" w:rsidRPr="005A4813">
        <w:t>, naslov dela, svoj ime in priimek ter ključne besede.</w:t>
      </w:r>
      <w:r w:rsidR="00BE21BF" w:rsidRPr="005A4813">
        <w:t xml:space="preserve"> </w:t>
      </w:r>
      <w:r w:rsidR="00B02F39" w:rsidRPr="005A4813">
        <w:t xml:space="preserve">Za pisanje vsebine izvlečka, navedbo UDK številke in tekoče številke </w:t>
      </w:r>
      <w:r w:rsidR="00B4383C">
        <w:t>doktorskega dela</w:t>
      </w:r>
      <w:r w:rsidR="00B02F39" w:rsidRPr="005A4813">
        <w:t xml:space="preserve"> uporabite stil 'Navaden'. </w:t>
      </w:r>
      <w:r w:rsidR="00785519" w:rsidRPr="005A4813">
        <w:t>Za navedbo naslova dela uporabite stil '_Naslov naloge v izvlečku'.</w:t>
      </w:r>
      <w:r w:rsidR="00172C70" w:rsidRPr="005A4813">
        <w:t xml:space="preserve"> </w:t>
      </w:r>
      <w:r w:rsidR="00B02F39" w:rsidRPr="005A4813">
        <w:t xml:space="preserve">Za navedbo imena in priimka avtorja uporabite stil 'Avtor v izvlečku', za navedbo ključnih besed uporabite stil 'Ključne besede'. </w:t>
      </w:r>
      <w:r w:rsidR="00AB2E67" w:rsidRPr="005A4813">
        <w:t>Na tej strani so ustrezni stili že izbrani</w:t>
      </w:r>
      <w:r w:rsidR="00785519" w:rsidRPr="005A4813">
        <w:t xml:space="preserve">. Med posamezne </w:t>
      </w:r>
      <w:r w:rsidR="00AE00CA" w:rsidRPr="005A4813">
        <w:t>dele izvlečka ne vrivajte praznih vrstic.</w:t>
      </w:r>
    </w:p>
    <w:p w14:paraId="1BA2D363" w14:textId="77777777" w:rsidR="008F766D" w:rsidRPr="005A4813" w:rsidRDefault="008F766D">
      <w:pPr>
        <w:spacing w:after="200"/>
        <w:jc w:val="left"/>
      </w:pPr>
      <w:r w:rsidRPr="005A4813">
        <w:br w:type="page"/>
      </w:r>
    </w:p>
    <w:p w14:paraId="6149A2C1" w14:textId="77777777" w:rsidR="008F766D" w:rsidRPr="005A4813" w:rsidRDefault="008F766D" w:rsidP="00595D69"/>
    <w:p w14:paraId="60F5AEC9" w14:textId="77777777" w:rsidR="008F766D" w:rsidRPr="005A4813" w:rsidRDefault="008F766D" w:rsidP="00595D69">
      <w:pPr>
        <w:sectPr w:rsidR="008F766D" w:rsidRPr="005A4813" w:rsidSect="000E7127">
          <w:pgSz w:w="11906" w:h="16838" w:code="9"/>
          <w:pgMar w:top="1701" w:right="1418" w:bottom="1418" w:left="1701" w:header="709" w:footer="709" w:gutter="0"/>
          <w:pgNumType w:fmt="lowerRoman"/>
          <w:cols w:space="1134"/>
          <w:docGrid w:linePitch="360"/>
        </w:sectPr>
      </w:pPr>
    </w:p>
    <w:p w14:paraId="6ADD20F8" w14:textId="77777777" w:rsidR="00677065" w:rsidRPr="005A4813" w:rsidRDefault="00677065" w:rsidP="00D47B84">
      <w:pPr>
        <w:pStyle w:val="Predpoglavjeizvenkazala"/>
      </w:pPr>
      <w:r w:rsidRPr="005A4813">
        <w:lastRenderedPageBreak/>
        <w:t>Abstract</w:t>
      </w:r>
    </w:p>
    <w:sdt>
      <w:sdtPr>
        <w:alias w:val="UDC"/>
        <w:tag w:val="UDC"/>
        <w:id w:val="1962457589"/>
        <w:lock w:val="sdtLocked"/>
      </w:sdtPr>
      <w:sdtEndPr/>
      <w:sdtContent>
        <w:p w14:paraId="145072C6" w14:textId="320BBC9D" w:rsidR="002C49F6" w:rsidRDefault="002C49F6" w:rsidP="002C49F6">
          <w:pPr>
            <w:jc w:val="right"/>
          </w:pPr>
          <w:r>
            <w:t xml:space="preserve">UDC </w:t>
          </w:r>
          <w:r w:rsidRPr="005A4813">
            <w:t>XXX.XX:XXX.(XXX.X)</w:t>
          </w:r>
        </w:p>
      </w:sdtContent>
    </w:sdt>
    <w:sdt>
      <w:sdtPr>
        <w:alias w:val="Thesis number"/>
        <w:tag w:val="Thesis number"/>
        <w:id w:val="1636678295"/>
        <w:lock w:val="sdtLocked"/>
      </w:sdtPr>
      <w:sdtEndPr/>
      <w:sdtContent>
        <w:p w14:paraId="6D4FDA30" w14:textId="2A06EC44" w:rsidR="002C49F6" w:rsidRDefault="00FA6180" w:rsidP="002C49F6">
          <w:r>
            <w:t>No.</w:t>
          </w:r>
          <w:r w:rsidR="002C49F6" w:rsidRPr="005A4813">
            <w:t xml:space="preserve">: </w:t>
          </w:r>
          <w:r w:rsidR="0094714E">
            <w:t>DR</w:t>
          </w:r>
          <w:r w:rsidR="002C49F6" w:rsidRPr="005A4813">
            <w:t xml:space="preserve"> I</w:t>
          </w:r>
          <w:r w:rsidR="0094714E">
            <w:t>I</w:t>
          </w:r>
          <w:r w:rsidR="002C49F6" w:rsidRPr="005A4813">
            <w:t>I/XX</w:t>
          </w:r>
        </w:p>
      </w:sdtContent>
    </w:sdt>
    <w:sdt>
      <w:sdtPr>
        <w:alias w:val="Thesis title"/>
        <w:tag w:val="Thesis title"/>
        <w:id w:val="-1479908893"/>
        <w:lock w:val="sdtLocked"/>
      </w:sdtPr>
      <w:sdtEndPr/>
      <w:sdtContent>
        <w:p w14:paraId="2B724F7C" w14:textId="4D098D6C" w:rsidR="002C49F6" w:rsidRDefault="00FA6180" w:rsidP="002C49F6">
          <w:pPr>
            <w:pStyle w:val="Naslovnalogevizvleku"/>
          </w:pPr>
          <w:r>
            <w:t>Thesis title</w:t>
          </w:r>
        </w:p>
      </w:sdtContent>
    </w:sdt>
    <w:sdt>
      <w:sdtPr>
        <w:alias w:val="Name Surname of author"/>
        <w:tag w:val="Name Surname of author"/>
        <w:id w:val="-1537035473"/>
        <w:lock w:val="sdtLocked"/>
      </w:sdtPr>
      <w:sdtEndPr/>
      <w:sdtContent>
        <w:p w14:paraId="5B601F30" w14:textId="5A0A0112" w:rsidR="002C49F6" w:rsidRPr="002C49F6" w:rsidRDefault="00AD620F" w:rsidP="002C49F6">
          <w:pPr>
            <w:pStyle w:val="Avtorvizvleku"/>
          </w:pPr>
          <w:r>
            <w:t>Name Surname of author</w:t>
          </w:r>
        </w:p>
      </w:sdtContent>
    </w:sdt>
    <w:sdt>
      <w:sdtPr>
        <w:alias w:val="Keywords"/>
        <w:tag w:val="Keywords"/>
        <w:id w:val="1883599589"/>
        <w:lock w:val="sdtLocked"/>
      </w:sdtPr>
      <w:sdtEndPr/>
      <w:sdtContent>
        <w:p w14:paraId="7B164521" w14:textId="77777777" w:rsidR="00AD620F" w:rsidRPr="005A4813" w:rsidRDefault="00AD620F" w:rsidP="00AD620F">
          <w:pPr>
            <w:pStyle w:val="Kljunebesede"/>
          </w:pPr>
          <w:r w:rsidRPr="005A4813">
            <w:t xml:space="preserve">Keywords: </w:t>
          </w:r>
          <w:r w:rsidRPr="005A4813">
            <w:tab/>
            <w:t>keyword 1</w:t>
          </w:r>
          <w:r>
            <w:t xml:space="preserve"> (written with lower capital letter)</w:t>
          </w:r>
        </w:p>
        <w:p w14:paraId="206706B7" w14:textId="77777777" w:rsidR="00AD620F" w:rsidRPr="005A4813" w:rsidRDefault="00AD620F" w:rsidP="00AD620F">
          <w:pPr>
            <w:pStyle w:val="Kljunebesede"/>
          </w:pPr>
          <w:r w:rsidRPr="005A4813">
            <w:tab/>
            <w:t>keyword 2</w:t>
          </w:r>
          <w:r>
            <w:t xml:space="preserve"> (provide 5–8 keywords)</w:t>
          </w:r>
        </w:p>
        <w:p w14:paraId="2B795A8C" w14:textId="77777777" w:rsidR="00AD620F" w:rsidRPr="005A4813" w:rsidRDefault="00AD620F" w:rsidP="00AD620F">
          <w:pPr>
            <w:pStyle w:val="Kljunebesede"/>
          </w:pPr>
          <w:r w:rsidRPr="005A4813">
            <w:tab/>
            <w:t>keyword 3</w:t>
          </w:r>
        </w:p>
        <w:p w14:paraId="69936BF2" w14:textId="77777777" w:rsidR="00AD620F" w:rsidRPr="005A4813" w:rsidRDefault="00AD620F" w:rsidP="00AD620F">
          <w:pPr>
            <w:pStyle w:val="Kljunebesede"/>
          </w:pPr>
          <w:r w:rsidRPr="005A4813">
            <w:tab/>
            <w:t>keyword 4</w:t>
          </w:r>
        </w:p>
        <w:p w14:paraId="57A120DE" w14:textId="77777777" w:rsidR="00AD620F" w:rsidRPr="005A4813" w:rsidRDefault="00AD620F" w:rsidP="00AD620F">
          <w:pPr>
            <w:pStyle w:val="Kljunebesede"/>
          </w:pPr>
          <w:r w:rsidRPr="005A4813">
            <w:tab/>
            <w:t>keyword 5</w:t>
          </w:r>
        </w:p>
        <w:p w14:paraId="63C2C200" w14:textId="615EAF5B" w:rsidR="002C49F6" w:rsidRPr="002C49F6" w:rsidRDefault="00AD620F" w:rsidP="00AD620F">
          <w:pPr>
            <w:pStyle w:val="Kljunebesede"/>
          </w:pPr>
          <w:r w:rsidRPr="005A4813">
            <w:tab/>
            <w:t>keyword 6</w:t>
          </w:r>
        </w:p>
      </w:sdtContent>
    </w:sdt>
    <w:p w14:paraId="455F7D98" w14:textId="18A31363" w:rsidR="00172C70" w:rsidRPr="005A4813" w:rsidRDefault="00BD5ED5" w:rsidP="00BD5ED5">
      <w:r w:rsidRPr="005A4813">
        <w:t xml:space="preserve">At the beginning of the abstract, a concise description of the addressed problem must be provided. This is followed by a description of the chosen methodology and then by a presentation of the most important results or findings, without additional explanations. </w:t>
      </w:r>
      <w:r w:rsidR="008A5438">
        <w:t>The abstract should generally be limited to 200 words (600 characters including spaces) and should not exceed half a page.</w:t>
      </w:r>
      <w:r w:rsidRPr="005A4813">
        <w:t xml:space="preserve"> The candidate must enter the UDC number, which is obtained from the library based on the submitted information about the thesis: the title, the supervisor and any co-supervisors, at least five keywords, and the abstract. The candidate must also enter the serial number of the thesis, the title of the work, their name and surname, and the keywords. Keywords are generally written in the plural. For writing the content of the abstract, and for entering the UDC number and the thesis serial number, use the style </w:t>
      </w:r>
      <w:r w:rsidR="00172C70" w:rsidRPr="005A4813">
        <w:t>‘</w:t>
      </w:r>
      <w:r w:rsidRPr="005A4813">
        <w:t>Normal</w:t>
      </w:r>
      <w:r w:rsidR="00172C70" w:rsidRPr="005A4813">
        <w:t>’</w:t>
      </w:r>
      <w:r w:rsidRPr="005A4813">
        <w:t xml:space="preserve">. For entering the thesis title, use the style </w:t>
      </w:r>
      <w:r w:rsidR="00172C70" w:rsidRPr="005A4813">
        <w:t>'_Naslov naloge v izvlečku'</w:t>
      </w:r>
      <w:r w:rsidRPr="005A4813">
        <w:t xml:space="preserve">. For entering the author’s name and surname, use the style </w:t>
      </w:r>
      <w:r w:rsidR="00172C70" w:rsidRPr="005A4813">
        <w:t>'Avtor v izvlečku'</w:t>
      </w:r>
      <w:r w:rsidRPr="005A4813">
        <w:t xml:space="preserve">. For entering the keywords, use the style </w:t>
      </w:r>
      <w:r w:rsidR="00172C70" w:rsidRPr="005A4813">
        <w:t>'Ključne besede'</w:t>
      </w:r>
      <w:r w:rsidRPr="005A4813">
        <w:t>. On this page the appropriate styles have already been selected. Do not insert empty lines between the individual parts of the abstract.</w:t>
      </w:r>
    </w:p>
    <w:p w14:paraId="68D86AA3" w14:textId="392B18B4" w:rsidR="008F766D" w:rsidRPr="005A4813" w:rsidRDefault="008F766D" w:rsidP="00BD5ED5">
      <w:r w:rsidRPr="005A4813">
        <w:br w:type="page"/>
      </w:r>
    </w:p>
    <w:p w14:paraId="307E96AB" w14:textId="77777777" w:rsidR="008F766D" w:rsidRPr="005A4813" w:rsidRDefault="008F766D" w:rsidP="003728AF"/>
    <w:p w14:paraId="0366FDA9" w14:textId="77777777" w:rsidR="008F766D" w:rsidRPr="005A4813" w:rsidRDefault="008F766D" w:rsidP="00DD63B2">
      <w:pPr>
        <w:pStyle w:val="Podnaslov"/>
        <w:sectPr w:rsidR="008F766D" w:rsidRPr="005A4813" w:rsidSect="000E7127">
          <w:pgSz w:w="11906" w:h="16838" w:code="9"/>
          <w:pgMar w:top="1701" w:right="1418" w:bottom="1418" w:left="1701" w:header="709" w:footer="709" w:gutter="0"/>
          <w:pgNumType w:fmt="lowerRoman"/>
          <w:cols w:space="1134"/>
          <w:docGrid w:linePitch="360"/>
        </w:sectPr>
      </w:pPr>
    </w:p>
    <w:p w14:paraId="159F18C1" w14:textId="77777777" w:rsidR="00DB7696" w:rsidRPr="005A4813" w:rsidRDefault="00DB7696" w:rsidP="004920D4">
      <w:pPr>
        <w:pStyle w:val="Predpoglavjeizvenkazala"/>
      </w:pPr>
      <w:r w:rsidRPr="005A4813">
        <w:lastRenderedPageBreak/>
        <w:t>Kazalo</w:t>
      </w:r>
    </w:p>
    <w:sdt>
      <w:sdtPr>
        <w:rPr>
          <w:color w:val="FF0000"/>
        </w:rPr>
        <w:id w:val="-1419239756"/>
        <w:docPartObj>
          <w:docPartGallery w:val="Table of Contents"/>
          <w:docPartUnique/>
        </w:docPartObj>
      </w:sdtPr>
      <w:sdtEndPr>
        <w:rPr>
          <w:b/>
          <w:bCs/>
        </w:rPr>
      </w:sdtEndPr>
      <w:sdtContent>
        <w:p w14:paraId="1385666E" w14:textId="2E9CA27C" w:rsidR="00DB7696" w:rsidRPr="005A4813" w:rsidRDefault="00DB7696" w:rsidP="00DB7696">
          <w:pPr>
            <w:rPr>
              <w:color w:val="FF0000"/>
              <w:sz w:val="2"/>
              <w:szCs w:val="2"/>
            </w:rPr>
          </w:pPr>
        </w:p>
        <w:p w14:paraId="1CA39BF8" w14:textId="2D6CE9F7" w:rsidR="00EF63E6" w:rsidRDefault="00841E4C">
          <w:pPr>
            <w:pStyle w:val="TOC1"/>
            <w:rPr>
              <w:rFonts w:asciiTheme="minorHAnsi" w:eastAsiaTheme="minorEastAsia" w:hAnsiTheme="minorHAnsi" w:cstheme="minorBidi"/>
              <w:b w:val="0"/>
              <w:bCs w:val="0"/>
              <w:noProof/>
              <w:kern w:val="2"/>
              <w:sz w:val="24"/>
              <w14:ligatures w14:val="standardContextual"/>
            </w:rPr>
          </w:pPr>
          <w:r w:rsidRPr="005A4813">
            <w:rPr>
              <w:rFonts w:asciiTheme="minorHAnsi" w:hAnsiTheme="minorHAnsi"/>
              <w:color w:val="FF0000"/>
              <w:sz w:val="28"/>
            </w:rPr>
            <w:fldChar w:fldCharType="begin"/>
          </w:r>
          <w:r w:rsidRPr="005A4813">
            <w:rPr>
              <w:rFonts w:asciiTheme="minorHAnsi" w:hAnsiTheme="minorHAnsi"/>
              <w:color w:val="FF0000"/>
              <w:sz w:val="28"/>
            </w:rPr>
            <w:instrText xml:space="preserve"> TOC \o "1-3" </w:instrText>
          </w:r>
          <w:r w:rsidRPr="005A4813">
            <w:rPr>
              <w:rFonts w:asciiTheme="minorHAnsi" w:hAnsiTheme="minorHAnsi"/>
              <w:color w:val="FF0000"/>
              <w:sz w:val="28"/>
            </w:rPr>
            <w:fldChar w:fldCharType="separate"/>
          </w:r>
          <w:r w:rsidR="00EF63E6">
            <w:rPr>
              <w:noProof/>
            </w:rPr>
            <w:t>Seznam uporabljenih simbolov</w:t>
          </w:r>
          <w:r w:rsidR="00EF63E6">
            <w:rPr>
              <w:noProof/>
            </w:rPr>
            <w:tab/>
          </w:r>
          <w:r w:rsidR="00EF63E6">
            <w:rPr>
              <w:noProof/>
            </w:rPr>
            <w:fldChar w:fldCharType="begin"/>
          </w:r>
          <w:r w:rsidR="00EF63E6">
            <w:rPr>
              <w:noProof/>
            </w:rPr>
            <w:instrText xml:space="preserve"> PAGEREF _Toc239410712 \h </w:instrText>
          </w:r>
          <w:r w:rsidR="00EF63E6">
            <w:rPr>
              <w:noProof/>
            </w:rPr>
          </w:r>
          <w:r w:rsidR="00EF63E6">
            <w:rPr>
              <w:noProof/>
            </w:rPr>
            <w:fldChar w:fldCharType="separate"/>
          </w:r>
          <w:r w:rsidR="00EF63E6">
            <w:rPr>
              <w:noProof/>
            </w:rPr>
            <w:t>xiii</w:t>
          </w:r>
          <w:r w:rsidR="00EF63E6">
            <w:rPr>
              <w:noProof/>
            </w:rPr>
            <w:fldChar w:fldCharType="end"/>
          </w:r>
        </w:p>
        <w:p w14:paraId="4BA32B72" w14:textId="4ADB40A0"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Seznam uporabljenih okrajšav</w:t>
          </w:r>
          <w:r>
            <w:rPr>
              <w:noProof/>
            </w:rPr>
            <w:tab/>
          </w:r>
          <w:r>
            <w:rPr>
              <w:noProof/>
            </w:rPr>
            <w:fldChar w:fldCharType="begin"/>
          </w:r>
          <w:r>
            <w:rPr>
              <w:noProof/>
            </w:rPr>
            <w:instrText xml:space="preserve"> PAGEREF _Toc239410713 \h </w:instrText>
          </w:r>
          <w:r>
            <w:rPr>
              <w:noProof/>
            </w:rPr>
          </w:r>
          <w:r>
            <w:rPr>
              <w:noProof/>
            </w:rPr>
            <w:fldChar w:fldCharType="separate"/>
          </w:r>
          <w:r>
            <w:rPr>
              <w:noProof/>
            </w:rPr>
            <w:t>xv</w:t>
          </w:r>
          <w:r>
            <w:rPr>
              <w:noProof/>
            </w:rPr>
            <w:fldChar w:fldCharType="end"/>
          </w:r>
        </w:p>
        <w:p w14:paraId="4DC690A6" w14:textId="5657993A"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1</w:t>
          </w:r>
          <w:r>
            <w:rPr>
              <w:rFonts w:asciiTheme="minorHAnsi" w:eastAsiaTheme="minorEastAsia" w:hAnsiTheme="minorHAnsi" w:cstheme="minorBidi"/>
              <w:b w:val="0"/>
              <w:bCs w:val="0"/>
              <w:noProof/>
              <w:kern w:val="2"/>
              <w:sz w:val="24"/>
              <w14:ligatures w14:val="standardContextual"/>
            </w:rPr>
            <w:tab/>
          </w:r>
          <w:r>
            <w:rPr>
              <w:noProof/>
            </w:rPr>
            <w:t>Uvod</w:t>
          </w:r>
          <w:r>
            <w:rPr>
              <w:noProof/>
            </w:rPr>
            <w:tab/>
          </w:r>
          <w:r>
            <w:rPr>
              <w:noProof/>
            </w:rPr>
            <w:fldChar w:fldCharType="begin"/>
          </w:r>
          <w:r>
            <w:rPr>
              <w:noProof/>
            </w:rPr>
            <w:instrText xml:space="preserve"> PAGEREF _Toc239410714 \h </w:instrText>
          </w:r>
          <w:r>
            <w:rPr>
              <w:noProof/>
            </w:rPr>
          </w:r>
          <w:r>
            <w:rPr>
              <w:noProof/>
            </w:rPr>
            <w:fldChar w:fldCharType="separate"/>
          </w:r>
          <w:r>
            <w:rPr>
              <w:noProof/>
            </w:rPr>
            <w:t>1</w:t>
          </w:r>
          <w:r>
            <w:rPr>
              <w:noProof/>
            </w:rPr>
            <w:fldChar w:fldCharType="end"/>
          </w:r>
        </w:p>
        <w:p w14:paraId="55A82125" w14:textId="40E7CE94"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1.1</w:t>
          </w:r>
          <w:r>
            <w:rPr>
              <w:rFonts w:asciiTheme="minorHAnsi" w:eastAsiaTheme="minorEastAsia" w:hAnsiTheme="minorHAnsi" w:cstheme="minorBidi"/>
              <w:b w:val="0"/>
              <w:bCs w:val="0"/>
              <w:noProof/>
              <w:kern w:val="2"/>
              <w:szCs w:val="24"/>
              <w14:ligatures w14:val="standardContextual"/>
            </w:rPr>
            <w:tab/>
          </w:r>
          <w:r>
            <w:rPr>
              <w:noProof/>
            </w:rPr>
            <w:t>Struktura doktorskega dela</w:t>
          </w:r>
          <w:r>
            <w:rPr>
              <w:noProof/>
            </w:rPr>
            <w:tab/>
          </w:r>
          <w:r>
            <w:rPr>
              <w:noProof/>
            </w:rPr>
            <w:fldChar w:fldCharType="begin"/>
          </w:r>
          <w:r>
            <w:rPr>
              <w:noProof/>
            </w:rPr>
            <w:instrText xml:space="preserve"> PAGEREF _Toc239410715 \h </w:instrText>
          </w:r>
          <w:r>
            <w:rPr>
              <w:noProof/>
            </w:rPr>
          </w:r>
          <w:r>
            <w:rPr>
              <w:noProof/>
            </w:rPr>
            <w:fldChar w:fldCharType="separate"/>
          </w:r>
          <w:r>
            <w:rPr>
              <w:noProof/>
            </w:rPr>
            <w:t>1</w:t>
          </w:r>
          <w:r>
            <w:rPr>
              <w:noProof/>
            </w:rPr>
            <w:fldChar w:fldCharType="end"/>
          </w:r>
        </w:p>
        <w:p w14:paraId="2E0C7769" w14:textId="730FEB39"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2</w:t>
          </w:r>
          <w:r>
            <w:rPr>
              <w:rFonts w:asciiTheme="minorHAnsi" w:eastAsiaTheme="minorEastAsia" w:hAnsiTheme="minorHAnsi" w:cstheme="minorBidi"/>
              <w:b w:val="0"/>
              <w:bCs w:val="0"/>
              <w:noProof/>
              <w:kern w:val="2"/>
              <w:sz w:val="24"/>
              <w14:ligatures w14:val="standardContextual"/>
            </w:rPr>
            <w:tab/>
          </w:r>
          <w:r>
            <w:rPr>
              <w:noProof/>
            </w:rPr>
            <w:t>Pregled stanja razvoja</w:t>
          </w:r>
          <w:r>
            <w:rPr>
              <w:noProof/>
            </w:rPr>
            <w:tab/>
          </w:r>
          <w:r>
            <w:rPr>
              <w:noProof/>
            </w:rPr>
            <w:fldChar w:fldCharType="begin"/>
          </w:r>
          <w:r>
            <w:rPr>
              <w:noProof/>
            </w:rPr>
            <w:instrText xml:space="preserve"> PAGEREF _Toc239410716 \h </w:instrText>
          </w:r>
          <w:r>
            <w:rPr>
              <w:noProof/>
            </w:rPr>
          </w:r>
          <w:r>
            <w:rPr>
              <w:noProof/>
            </w:rPr>
            <w:fldChar w:fldCharType="separate"/>
          </w:r>
          <w:r>
            <w:rPr>
              <w:noProof/>
            </w:rPr>
            <w:t>3</w:t>
          </w:r>
          <w:r>
            <w:rPr>
              <w:noProof/>
            </w:rPr>
            <w:fldChar w:fldCharType="end"/>
          </w:r>
        </w:p>
        <w:p w14:paraId="2F4DD15C" w14:textId="0E69C4D4"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2.1</w:t>
          </w:r>
          <w:r>
            <w:rPr>
              <w:rFonts w:asciiTheme="minorHAnsi" w:eastAsiaTheme="minorEastAsia" w:hAnsiTheme="minorHAnsi" w:cstheme="minorBidi"/>
              <w:b w:val="0"/>
              <w:bCs w:val="0"/>
              <w:noProof/>
              <w:kern w:val="2"/>
              <w:szCs w:val="24"/>
              <w14:ligatures w14:val="standardContextual"/>
            </w:rPr>
            <w:tab/>
          </w:r>
          <w:r>
            <w:rPr>
              <w:noProof/>
            </w:rPr>
            <w:t>Vsebina</w:t>
          </w:r>
          <w:r>
            <w:rPr>
              <w:noProof/>
            </w:rPr>
            <w:tab/>
          </w:r>
          <w:r>
            <w:rPr>
              <w:noProof/>
            </w:rPr>
            <w:fldChar w:fldCharType="begin"/>
          </w:r>
          <w:r>
            <w:rPr>
              <w:noProof/>
            </w:rPr>
            <w:instrText xml:space="preserve"> PAGEREF _Toc239410717 \h </w:instrText>
          </w:r>
          <w:r>
            <w:rPr>
              <w:noProof/>
            </w:rPr>
          </w:r>
          <w:r>
            <w:rPr>
              <w:noProof/>
            </w:rPr>
            <w:fldChar w:fldCharType="separate"/>
          </w:r>
          <w:r>
            <w:rPr>
              <w:noProof/>
            </w:rPr>
            <w:t>3</w:t>
          </w:r>
          <w:r>
            <w:rPr>
              <w:noProof/>
            </w:rPr>
            <w:fldChar w:fldCharType="end"/>
          </w:r>
        </w:p>
        <w:p w14:paraId="57658492" w14:textId="3A4E677C"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2.2</w:t>
          </w:r>
          <w:r>
            <w:rPr>
              <w:rFonts w:asciiTheme="minorHAnsi" w:eastAsiaTheme="minorEastAsia" w:hAnsiTheme="minorHAnsi" w:cstheme="minorBidi"/>
              <w:b w:val="0"/>
              <w:bCs w:val="0"/>
              <w:noProof/>
              <w:kern w:val="2"/>
              <w:szCs w:val="24"/>
              <w14:ligatures w14:val="standardContextual"/>
            </w:rPr>
            <w:tab/>
          </w:r>
          <w:r>
            <w:rPr>
              <w:noProof/>
            </w:rPr>
            <w:t>Podpoglavja in slogi</w:t>
          </w:r>
          <w:r>
            <w:rPr>
              <w:noProof/>
            </w:rPr>
            <w:tab/>
          </w:r>
          <w:r>
            <w:rPr>
              <w:noProof/>
            </w:rPr>
            <w:fldChar w:fldCharType="begin"/>
          </w:r>
          <w:r>
            <w:rPr>
              <w:noProof/>
            </w:rPr>
            <w:instrText xml:space="preserve"> PAGEREF _Toc239410718 \h </w:instrText>
          </w:r>
          <w:r>
            <w:rPr>
              <w:noProof/>
            </w:rPr>
          </w:r>
          <w:r>
            <w:rPr>
              <w:noProof/>
            </w:rPr>
            <w:fldChar w:fldCharType="separate"/>
          </w:r>
          <w:r>
            <w:rPr>
              <w:noProof/>
            </w:rPr>
            <w:t>3</w:t>
          </w:r>
          <w:r>
            <w:rPr>
              <w:noProof/>
            </w:rPr>
            <w:fldChar w:fldCharType="end"/>
          </w:r>
        </w:p>
        <w:p w14:paraId="6C9BC02F" w14:textId="2159D8B8" w:rsidR="00EF63E6" w:rsidRDefault="00EF63E6">
          <w:pPr>
            <w:pStyle w:val="TOC3"/>
            <w:rPr>
              <w:rFonts w:asciiTheme="minorHAnsi" w:eastAsiaTheme="minorEastAsia" w:hAnsiTheme="minorHAnsi" w:cstheme="minorBidi"/>
              <w:noProof/>
              <w:kern w:val="2"/>
              <w:szCs w:val="24"/>
              <w14:ligatures w14:val="standardContextual"/>
            </w:rPr>
          </w:pPr>
          <w:r w:rsidRPr="00152F07">
            <w:rPr>
              <w:noProof/>
              <w:color w:val="000000"/>
              <w14:scene3d>
                <w14:camera w14:prst="orthographicFront"/>
                <w14:lightRig w14:rig="threePt" w14:dir="t">
                  <w14:rot w14:lat="0" w14:lon="0" w14:rev="0"/>
                </w14:lightRig>
              </w14:scene3d>
            </w:rPr>
            <w:t>2.2.1</w:t>
          </w:r>
          <w:r>
            <w:rPr>
              <w:rFonts w:asciiTheme="minorHAnsi" w:eastAsiaTheme="minorEastAsia" w:hAnsiTheme="minorHAnsi" w:cstheme="minorBidi"/>
              <w:noProof/>
              <w:kern w:val="2"/>
              <w:szCs w:val="24"/>
              <w14:ligatures w14:val="standardContextual"/>
            </w:rPr>
            <w:tab/>
          </w:r>
          <w:r>
            <w:rPr>
              <w:noProof/>
            </w:rPr>
            <w:t>Podpoglavje na 3. ravni</w:t>
          </w:r>
          <w:r>
            <w:rPr>
              <w:noProof/>
            </w:rPr>
            <w:tab/>
          </w:r>
          <w:r>
            <w:rPr>
              <w:noProof/>
            </w:rPr>
            <w:fldChar w:fldCharType="begin"/>
          </w:r>
          <w:r>
            <w:rPr>
              <w:noProof/>
            </w:rPr>
            <w:instrText xml:space="preserve"> PAGEREF _Toc239410719 \h </w:instrText>
          </w:r>
          <w:r>
            <w:rPr>
              <w:noProof/>
            </w:rPr>
          </w:r>
          <w:r>
            <w:rPr>
              <w:noProof/>
            </w:rPr>
            <w:fldChar w:fldCharType="separate"/>
          </w:r>
          <w:r>
            <w:rPr>
              <w:noProof/>
            </w:rPr>
            <w:t>3</w:t>
          </w:r>
          <w:r>
            <w:rPr>
              <w:noProof/>
            </w:rPr>
            <w:fldChar w:fldCharType="end"/>
          </w:r>
        </w:p>
        <w:p w14:paraId="2E28C18A" w14:textId="20ADCF9E" w:rsidR="00EF63E6" w:rsidRDefault="00EF63E6">
          <w:pPr>
            <w:pStyle w:val="TOC3"/>
            <w:rPr>
              <w:rFonts w:asciiTheme="minorHAnsi" w:eastAsiaTheme="minorEastAsia" w:hAnsiTheme="minorHAnsi" w:cstheme="minorBidi"/>
              <w:noProof/>
              <w:kern w:val="2"/>
              <w:szCs w:val="24"/>
              <w14:ligatures w14:val="standardContextual"/>
            </w:rPr>
          </w:pPr>
          <w:r>
            <w:rPr>
              <w:noProof/>
            </w:rPr>
            <w:t>Podpoglavje na 4. ravni</w:t>
          </w:r>
          <w:r>
            <w:rPr>
              <w:noProof/>
            </w:rPr>
            <w:tab/>
          </w:r>
          <w:r>
            <w:rPr>
              <w:noProof/>
            </w:rPr>
            <w:fldChar w:fldCharType="begin"/>
          </w:r>
          <w:r>
            <w:rPr>
              <w:noProof/>
            </w:rPr>
            <w:instrText xml:space="preserve"> PAGEREF _Toc239410720 \h </w:instrText>
          </w:r>
          <w:r>
            <w:rPr>
              <w:noProof/>
            </w:rPr>
          </w:r>
          <w:r>
            <w:rPr>
              <w:noProof/>
            </w:rPr>
            <w:fldChar w:fldCharType="separate"/>
          </w:r>
          <w:r>
            <w:rPr>
              <w:noProof/>
            </w:rPr>
            <w:t>4</w:t>
          </w:r>
          <w:r>
            <w:rPr>
              <w:noProof/>
            </w:rPr>
            <w:fldChar w:fldCharType="end"/>
          </w:r>
        </w:p>
        <w:p w14:paraId="6C95855A" w14:textId="49E13F2F"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2.3</w:t>
          </w:r>
          <w:r>
            <w:rPr>
              <w:rFonts w:asciiTheme="minorHAnsi" w:eastAsiaTheme="minorEastAsia" w:hAnsiTheme="minorHAnsi" w:cstheme="minorBidi"/>
              <w:b w:val="0"/>
              <w:bCs w:val="0"/>
              <w:noProof/>
              <w:kern w:val="2"/>
              <w:szCs w:val="24"/>
              <w14:ligatures w14:val="standardContextual"/>
            </w:rPr>
            <w:tab/>
          </w:r>
          <w:r>
            <w:rPr>
              <w:noProof/>
            </w:rPr>
            <w:t>Odstavki in naštevanje</w:t>
          </w:r>
          <w:r>
            <w:rPr>
              <w:noProof/>
            </w:rPr>
            <w:tab/>
          </w:r>
          <w:r>
            <w:rPr>
              <w:noProof/>
            </w:rPr>
            <w:fldChar w:fldCharType="begin"/>
          </w:r>
          <w:r>
            <w:rPr>
              <w:noProof/>
            </w:rPr>
            <w:instrText xml:space="preserve"> PAGEREF _Toc239410721 \h </w:instrText>
          </w:r>
          <w:r>
            <w:rPr>
              <w:noProof/>
            </w:rPr>
          </w:r>
          <w:r>
            <w:rPr>
              <w:noProof/>
            </w:rPr>
            <w:fldChar w:fldCharType="separate"/>
          </w:r>
          <w:r>
            <w:rPr>
              <w:noProof/>
            </w:rPr>
            <w:t>4</w:t>
          </w:r>
          <w:r>
            <w:rPr>
              <w:noProof/>
            </w:rPr>
            <w:fldChar w:fldCharType="end"/>
          </w:r>
        </w:p>
        <w:p w14:paraId="3F29ACB4" w14:textId="336B7002" w:rsidR="00EF63E6" w:rsidRDefault="00EF63E6">
          <w:pPr>
            <w:pStyle w:val="TOC3"/>
            <w:rPr>
              <w:rFonts w:asciiTheme="minorHAnsi" w:eastAsiaTheme="minorEastAsia" w:hAnsiTheme="minorHAnsi" w:cstheme="minorBidi"/>
              <w:noProof/>
              <w:kern w:val="2"/>
              <w:szCs w:val="24"/>
              <w14:ligatures w14:val="standardContextual"/>
            </w:rPr>
          </w:pPr>
          <w:r>
            <w:rPr>
              <w:noProof/>
            </w:rPr>
            <w:t>Ravni naštevanja</w:t>
          </w:r>
          <w:r>
            <w:rPr>
              <w:noProof/>
            </w:rPr>
            <w:tab/>
          </w:r>
          <w:r>
            <w:rPr>
              <w:noProof/>
            </w:rPr>
            <w:fldChar w:fldCharType="begin"/>
          </w:r>
          <w:r>
            <w:rPr>
              <w:noProof/>
            </w:rPr>
            <w:instrText xml:space="preserve"> PAGEREF _Toc239410722 \h </w:instrText>
          </w:r>
          <w:r>
            <w:rPr>
              <w:noProof/>
            </w:rPr>
          </w:r>
          <w:r>
            <w:rPr>
              <w:noProof/>
            </w:rPr>
            <w:fldChar w:fldCharType="separate"/>
          </w:r>
          <w:r>
            <w:rPr>
              <w:noProof/>
            </w:rPr>
            <w:t>4</w:t>
          </w:r>
          <w:r>
            <w:rPr>
              <w:noProof/>
            </w:rPr>
            <w:fldChar w:fldCharType="end"/>
          </w:r>
        </w:p>
        <w:p w14:paraId="3CD35B85" w14:textId="23254F86"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2.4</w:t>
          </w:r>
          <w:r>
            <w:rPr>
              <w:rFonts w:asciiTheme="minorHAnsi" w:eastAsiaTheme="minorEastAsia" w:hAnsiTheme="minorHAnsi" w:cstheme="minorBidi"/>
              <w:b w:val="0"/>
              <w:bCs w:val="0"/>
              <w:noProof/>
              <w:kern w:val="2"/>
              <w:szCs w:val="24"/>
              <w14:ligatures w14:val="standardContextual"/>
            </w:rPr>
            <w:tab/>
          </w:r>
          <w:r>
            <w:rPr>
              <w:noProof/>
            </w:rPr>
            <w:t>Preglednice</w:t>
          </w:r>
          <w:r>
            <w:rPr>
              <w:noProof/>
            </w:rPr>
            <w:tab/>
          </w:r>
          <w:r>
            <w:rPr>
              <w:noProof/>
            </w:rPr>
            <w:fldChar w:fldCharType="begin"/>
          </w:r>
          <w:r>
            <w:rPr>
              <w:noProof/>
            </w:rPr>
            <w:instrText xml:space="preserve"> PAGEREF _Toc239410723 \h </w:instrText>
          </w:r>
          <w:r>
            <w:rPr>
              <w:noProof/>
            </w:rPr>
          </w:r>
          <w:r>
            <w:rPr>
              <w:noProof/>
            </w:rPr>
            <w:fldChar w:fldCharType="separate"/>
          </w:r>
          <w:r>
            <w:rPr>
              <w:noProof/>
            </w:rPr>
            <w:t>4</w:t>
          </w:r>
          <w:r>
            <w:rPr>
              <w:noProof/>
            </w:rPr>
            <w:fldChar w:fldCharType="end"/>
          </w:r>
        </w:p>
        <w:p w14:paraId="136AC6E6" w14:textId="69ED2C52"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2.5</w:t>
          </w:r>
          <w:r>
            <w:rPr>
              <w:rFonts w:asciiTheme="minorHAnsi" w:eastAsiaTheme="minorEastAsia" w:hAnsiTheme="minorHAnsi" w:cstheme="minorBidi"/>
              <w:b w:val="0"/>
              <w:bCs w:val="0"/>
              <w:noProof/>
              <w:kern w:val="2"/>
              <w:szCs w:val="24"/>
              <w14:ligatures w14:val="standardContextual"/>
            </w:rPr>
            <w:tab/>
          </w:r>
          <w:r>
            <w:rPr>
              <w:noProof/>
            </w:rPr>
            <w:t>Slike</w:t>
          </w:r>
          <w:r>
            <w:rPr>
              <w:noProof/>
            </w:rPr>
            <w:tab/>
          </w:r>
          <w:r>
            <w:rPr>
              <w:noProof/>
            </w:rPr>
            <w:fldChar w:fldCharType="begin"/>
          </w:r>
          <w:r>
            <w:rPr>
              <w:noProof/>
            </w:rPr>
            <w:instrText xml:space="preserve"> PAGEREF _Toc239410724 \h </w:instrText>
          </w:r>
          <w:r>
            <w:rPr>
              <w:noProof/>
            </w:rPr>
          </w:r>
          <w:r>
            <w:rPr>
              <w:noProof/>
            </w:rPr>
            <w:fldChar w:fldCharType="separate"/>
          </w:r>
          <w:r>
            <w:rPr>
              <w:noProof/>
            </w:rPr>
            <w:t>6</w:t>
          </w:r>
          <w:r>
            <w:rPr>
              <w:noProof/>
            </w:rPr>
            <w:fldChar w:fldCharType="end"/>
          </w:r>
        </w:p>
        <w:p w14:paraId="025D2745" w14:textId="48ECA0FC"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2.6</w:t>
          </w:r>
          <w:r>
            <w:rPr>
              <w:rFonts w:asciiTheme="minorHAnsi" w:eastAsiaTheme="minorEastAsia" w:hAnsiTheme="minorHAnsi" w:cstheme="minorBidi"/>
              <w:b w:val="0"/>
              <w:bCs w:val="0"/>
              <w:noProof/>
              <w:kern w:val="2"/>
              <w:szCs w:val="24"/>
              <w14:ligatures w14:val="standardContextual"/>
            </w:rPr>
            <w:tab/>
          </w:r>
          <w:r>
            <w:rPr>
              <w:noProof/>
            </w:rPr>
            <w:t>Enačbe</w:t>
          </w:r>
          <w:r>
            <w:rPr>
              <w:noProof/>
            </w:rPr>
            <w:tab/>
          </w:r>
          <w:r>
            <w:rPr>
              <w:noProof/>
            </w:rPr>
            <w:fldChar w:fldCharType="begin"/>
          </w:r>
          <w:r>
            <w:rPr>
              <w:noProof/>
            </w:rPr>
            <w:instrText xml:space="preserve"> PAGEREF _Toc239410725 \h </w:instrText>
          </w:r>
          <w:r>
            <w:rPr>
              <w:noProof/>
            </w:rPr>
          </w:r>
          <w:r>
            <w:rPr>
              <w:noProof/>
            </w:rPr>
            <w:fldChar w:fldCharType="separate"/>
          </w:r>
          <w:r>
            <w:rPr>
              <w:noProof/>
            </w:rPr>
            <w:t>9</w:t>
          </w:r>
          <w:r>
            <w:rPr>
              <w:noProof/>
            </w:rPr>
            <w:fldChar w:fldCharType="end"/>
          </w:r>
        </w:p>
        <w:p w14:paraId="4AB84101" w14:textId="55098160" w:rsidR="00EF63E6" w:rsidRDefault="00EF63E6">
          <w:pPr>
            <w:pStyle w:val="TOC3"/>
            <w:rPr>
              <w:rFonts w:asciiTheme="minorHAnsi" w:eastAsiaTheme="minorEastAsia" w:hAnsiTheme="minorHAnsi" w:cstheme="minorBidi"/>
              <w:noProof/>
              <w:kern w:val="2"/>
              <w:szCs w:val="24"/>
              <w14:ligatures w14:val="standardContextual"/>
            </w:rPr>
          </w:pPr>
          <w:r w:rsidRPr="00152F07">
            <w:rPr>
              <w:noProof/>
              <w:color w:val="000000"/>
              <w14:scene3d>
                <w14:camera w14:prst="orthographicFront"/>
                <w14:lightRig w14:rig="threePt" w14:dir="t">
                  <w14:rot w14:lat="0" w14:lon="0" w14:rev="0"/>
                </w14:lightRig>
              </w14:scene3d>
            </w:rPr>
            <w:t>2.6.1</w:t>
          </w:r>
          <w:r>
            <w:rPr>
              <w:rFonts w:asciiTheme="minorHAnsi" w:eastAsiaTheme="minorEastAsia" w:hAnsiTheme="minorHAnsi" w:cstheme="minorBidi"/>
              <w:noProof/>
              <w:kern w:val="2"/>
              <w:szCs w:val="24"/>
              <w14:ligatures w14:val="standardContextual"/>
            </w:rPr>
            <w:tab/>
          </w:r>
          <w:r>
            <w:rPr>
              <w:noProof/>
            </w:rPr>
            <w:t>Oznake veličin</w:t>
          </w:r>
          <w:r>
            <w:rPr>
              <w:noProof/>
            </w:rPr>
            <w:tab/>
          </w:r>
          <w:r>
            <w:rPr>
              <w:noProof/>
            </w:rPr>
            <w:fldChar w:fldCharType="begin"/>
          </w:r>
          <w:r>
            <w:rPr>
              <w:noProof/>
            </w:rPr>
            <w:instrText xml:space="preserve"> PAGEREF _Toc239410726 \h </w:instrText>
          </w:r>
          <w:r>
            <w:rPr>
              <w:noProof/>
            </w:rPr>
          </w:r>
          <w:r>
            <w:rPr>
              <w:noProof/>
            </w:rPr>
            <w:fldChar w:fldCharType="separate"/>
          </w:r>
          <w:r>
            <w:rPr>
              <w:noProof/>
            </w:rPr>
            <w:t>9</w:t>
          </w:r>
          <w:r>
            <w:rPr>
              <w:noProof/>
            </w:rPr>
            <w:fldChar w:fldCharType="end"/>
          </w:r>
        </w:p>
        <w:p w14:paraId="19A2B363" w14:textId="08743E77"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2.7</w:t>
          </w:r>
          <w:r>
            <w:rPr>
              <w:rFonts w:asciiTheme="minorHAnsi" w:eastAsiaTheme="minorEastAsia" w:hAnsiTheme="minorHAnsi" w:cstheme="minorBidi"/>
              <w:b w:val="0"/>
              <w:bCs w:val="0"/>
              <w:noProof/>
              <w:kern w:val="2"/>
              <w:szCs w:val="24"/>
              <w14:ligatures w14:val="standardContextual"/>
            </w:rPr>
            <w:tab/>
          </w:r>
          <w:r>
            <w:rPr>
              <w:noProof/>
            </w:rPr>
            <w:t>Citiranje in navajanje virov</w:t>
          </w:r>
          <w:r>
            <w:rPr>
              <w:noProof/>
            </w:rPr>
            <w:tab/>
          </w:r>
          <w:r>
            <w:rPr>
              <w:noProof/>
            </w:rPr>
            <w:fldChar w:fldCharType="begin"/>
          </w:r>
          <w:r>
            <w:rPr>
              <w:noProof/>
            </w:rPr>
            <w:instrText xml:space="preserve"> PAGEREF _Toc239410727 \h </w:instrText>
          </w:r>
          <w:r>
            <w:rPr>
              <w:noProof/>
            </w:rPr>
          </w:r>
          <w:r>
            <w:rPr>
              <w:noProof/>
            </w:rPr>
            <w:fldChar w:fldCharType="separate"/>
          </w:r>
          <w:r>
            <w:rPr>
              <w:noProof/>
            </w:rPr>
            <w:t>10</w:t>
          </w:r>
          <w:r>
            <w:rPr>
              <w:noProof/>
            </w:rPr>
            <w:fldChar w:fldCharType="end"/>
          </w:r>
        </w:p>
        <w:p w14:paraId="11C8964A" w14:textId="3354D49E"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3</w:t>
          </w:r>
          <w:r>
            <w:rPr>
              <w:rFonts w:asciiTheme="minorHAnsi" w:eastAsiaTheme="minorEastAsia" w:hAnsiTheme="minorHAnsi" w:cstheme="minorBidi"/>
              <w:b w:val="0"/>
              <w:bCs w:val="0"/>
              <w:noProof/>
              <w:kern w:val="2"/>
              <w:sz w:val="24"/>
              <w14:ligatures w14:val="standardContextual"/>
            </w:rPr>
            <w:tab/>
          </w:r>
          <w:r>
            <w:rPr>
              <w:noProof/>
            </w:rPr>
            <w:t>Raziskovalne hipoteze / cilji</w:t>
          </w:r>
          <w:r>
            <w:rPr>
              <w:noProof/>
            </w:rPr>
            <w:tab/>
          </w:r>
          <w:r>
            <w:rPr>
              <w:noProof/>
            </w:rPr>
            <w:fldChar w:fldCharType="begin"/>
          </w:r>
          <w:r>
            <w:rPr>
              <w:noProof/>
            </w:rPr>
            <w:instrText xml:space="preserve"> PAGEREF _Toc239410728 \h </w:instrText>
          </w:r>
          <w:r>
            <w:rPr>
              <w:noProof/>
            </w:rPr>
          </w:r>
          <w:r>
            <w:rPr>
              <w:noProof/>
            </w:rPr>
            <w:fldChar w:fldCharType="separate"/>
          </w:r>
          <w:r>
            <w:rPr>
              <w:noProof/>
            </w:rPr>
            <w:t>11</w:t>
          </w:r>
          <w:r>
            <w:rPr>
              <w:noProof/>
            </w:rPr>
            <w:fldChar w:fldCharType="end"/>
          </w:r>
        </w:p>
        <w:p w14:paraId="573A46A2" w14:textId="7D32F873"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3.1</w:t>
          </w:r>
          <w:r>
            <w:rPr>
              <w:rFonts w:asciiTheme="minorHAnsi" w:eastAsiaTheme="minorEastAsia" w:hAnsiTheme="minorHAnsi" w:cstheme="minorBidi"/>
              <w:b w:val="0"/>
              <w:bCs w:val="0"/>
              <w:noProof/>
              <w:kern w:val="2"/>
              <w:szCs w:val="24"/>
              <w14:ligatures w14:val="standardContextual"/>
            </w:rPr>
            <w:tab/>
          </w:r>
          <w:r>
            <w:rPr>
              <w:noProof/>
            </w:rPr>
            <w:t>Publikacije</w:t>
          </w:r>
          <w:r>
            <w:rPr>
              <w:noProof/>
            </w:rPr>
            <w:tab/>
          </w:r>
          <w:r>
            <w:rPr>
              <w:noProof/>
            </w:rPr>
            <w:fldChar w:fldCharType="begin"/>
          </w:r>
          <w:r>
            <w:rPr>
              <w:noProof/>
            </w:rPr>
            <w:instrText xml:space="preserve"> PAGEREF _Toc239410729 \h </w:instrText>
          </w:r>
          <w:r>
            <w:rPr>
              <w:noProof/>
            </w:rPr>
          </w:r>
          <w:r>
            <w:rPr>
              <w:noProof/>
            </w:rPr>
            <w:fldChar w:fldCharType="separate"/>
          </w:r>
          <w:r>
            <w:rPr>
              <w:noProof/>
            </w:rPr>
            <w:t>11</w:t>
          </w:r>
          <w:r>
            <w:rPr>
              <w:noProof/>
            </w:rPr>
            <w:fldChar w:fldCharType="end"/>
          </w:r>
        </w:p>
        <w:p w14:paraId="71B4A611" w14:textId="6806D630"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4</w:t>
          </w:r>
          <w:r>
            <w:rPr>
              <w:rFonts w:asciiTheme="minorHAnsi" w:eastAsiaTheme="minorEastAsia" w:hAnsiTheme="minorHAnsi" w:cstheme="minorBidi"/>
              <w:b w:val="0"/>
              <w:bCs w:val="0"/>
              <w:noProof/>
              <w:kern w:val="2"/>
              <w:sz w:val="24"/>
              <w14:ligatures w14:val="standardContextual"/>
            </w:rPr>
            <w:tab/>
          </w:r>
          <w:r>
            <w:rPr>
              <w:noProof/>
            </w:rPr>
            <w:t>Metodologija raziskav</w:t>
          </w:r>
          <w:r>
            <w:rPr>
              <w:noProof/>
            </w:rPr>
            <w:tab/>
          </w:r>
          <w:r>
            <w:rPr>
              <w:noProof/>
            </w:rPr>
            <w:fldChar w:fldCharType="begin"/>
          </w:r>
          <w:r>
            <w:rPr>
              <w:noProof/>
            </w:rPr>
            <w:instrText xml:space="preserve"> PAGEREF _Toc239410730 \h </w:instrText>
          </w:r>
          <w:r>
            <w:rPr>
              <w:noProof/>
            </w:rPr>
          </w:r>
          <w:r>
            <w:rPr>
              <w:noProof/>
            </w:rPr>
            <w:fldChar w:fldCharType="separate"/>
          </w:r>
          <w:r>
            <w:rPr>
              <w:noProof/>
            </w:rPr>
            <w:t>13</w:t>
          </w:r>
          <w:r>
            <w:rPr>
              <w:noProof/>
            </w:rPr>
            <w:fldChar w:fldCharType="end"/>
          </w:r>
        </w:p>
        <w:p w14:paraId="3A53C5A0" w14:textId="5093C0FD"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5</w:t>
          </w:r>
          <w:r>
            <w:rPr>
              <w:rFonts w:asciiTheme="minorHAnsi" w:eastAsiaTheme="minorEastAsia" w:hAnsiTheme="minorHAnsi" w:cstheme="minorBidi"/>
              <w:b w:val="0"/>
              <w:bCs w:val="0"/>
              <w:noProof/>
              <w:kern w:val="2"/>
              <w:sz w:val="24"/>
              <w14:ligatures w14:val="standardContextual"/>
            </w:rPr>
            <w:tab/>
          </w:r>
          <w:r>
            <w:rPr>
              <w:noProof/>
            </w:rPr>
            <w:t>Rezultati in diskusija</w:t>
          </w:r>
          <w:r>
            <w:rPr>
              <w:noProof/>
            </w:rPr>
            <w:tab/>
          </w:r>
          <w:r>
            <w:rPr>
              <w:noProof/>
            </w:rPr>
            <w:fldChar w:fldCharType="begin"/>
          </w:r>
          <w:r>
            <w:rPr>
              <w:noProof/>
            </w:rPr>
            <w:instrText xml:space="preserve"> PAGEREF _Toc239410731 \h </w:instrText>
          </w:r>
          <w:r>
            <w:rPr>
              <w:noProof/>
            </w:rPr>
          </w:r>
          <w:r>
            <w:rPr>
              <w:noProof/>
            </w:rPr>
            <w:fldChar w:fldCharType="separate"/>
          </w:r>
          <w:r>
            <w:rPr>
              <w:noProof/>
            </w:rPr>
            <w:t>15</w:t>
          </w:r>
          <w:r>
            <w:rPr>
              <w:noProof/>
            </w:rPr>
            <w:fldChar w:fldCharType="end"/>
          </w:r>
        </w:p>
        <w:p w14:paraId="3AD150E2" w14:textId="1D4E59EF"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6</w:t>
          </w:r>
          <w:r>
            <w:rPr>
              <w:rFonts w:asciiTheme="minorHAnsi" w:eastAsiaTheme="minorEastAsia" w:hAnsiTheme="minorHAnsi" w:cstheme="minorBidi"/>
              <w:b w:val="0"/>
              <w:bCs w:val="0"/>
              <w:noProof/>
              <w:kern w:val="2"/>
              <w:sz w:val="24"/>
              <w14:ligatures w14:val="standardContextual"/>
            </w:rPr>
            <w:tab/>
          </w:r>
          <w:r>
            <w:rPr>
              <w:noProof/>
            </w:rPr>
            <w:t>Zaključki</w:t>
          </w:r>
          <w:r>
            <w:rPr>
              <w:noProof/>
            </w:rPr>
            <w:tab/>
          </w:r>
          <w:r>
            <w:rPr>
              <w:noProof/>
            </w:rPr>
            <w:fldChar w:fldCharType="begin"/>
          </w:r>
          <w:r>
            <w:rPr>
              <w:noProof/>
            </w:rPr>
            <w:instrText xml:space="preserve"> PAGEREF _Toc239410732 \h </w:instrText>
          </w:r>
          <w:r>
            <w:rPr>
              <w:noProof/>
            </w:rPr>
          </w:r>
          <w:r>
            <w:rPr>
              <w:noProof/>
            </w:rPr>
            <w:fldChar w:fldCharType="separate"/>
          </w:r>
          <w:r>
            <w:rPr>
              <w:noProof/>
            </w:rPr>
            <w:t>17</w:t>
          </w:r>
          <w:r>
            <w:rPr>
              <w:noProof/>
            </w:rPr>
            <w:fldChar w:fldCharType="end"/>
          </w:r>
        </w:p>
        <w:p w14:paraId="0B18CC11" w14:textId="73B0EC4D" w:rsidR="00EF63E6" w:rsidRDefault="00EF63E6">
          <w:pPr>
            <w:pStyle w:val="TOC2"/>
            <w:tabs>
              <w:tab w:val="left" w:pos="960"/>
              <w:tab w:val="right" w:leader="dot" w:pos="8777"/>
            </w:tabs>
            <w:rPr>
              <w:rFonts w:asciiTheme="minorHAnsi" w:eastAsiaTheme="minorEastAsia" w:hAnsiTheme="minorHAnsi" w:cstheme="minorBidi"/>
              <w:b w:val="0"/>
              <w:bCs w:val="0"/>
              <w:noProof/>
              <w:kern w:val="2"/>
              <w:szCs w:val="24"/>
              <w14:ligatures w14:val="standardContextual"/>
            </w:rPr>
          </w:pPr>
          <w:r>
            <w:rPr>
              <w:noProof/>
            </w:rPr>
            <w:t>6.1</w:t>
          </w:r>
          <w:r>
            <w:rPr>
              <w:rFonts w:asciiTheme="minorHAnsi" w:eastAsiaTheme="minorEastAsia" w:hAnsiTheme="minorHAnsi" w:cstheme="minorBidi"/>
              <w:b w:val="0"/>
              <w:bCs w:val="0"/>
              <w:noProof/>
              <w:kern w:val="2"/>
              <w:szCs w:val="24"/>
              <w14:ligatures w14:val="standardContextual"/>
            </w:rPr>
            <w:tab/>
          </w:r>
          <w:r>
            <w:rPr>
              <w:noProof/>
            </w:rPr>
            <w:t>Predlogi za nadaljnje delo</w:t>
          </w:r>
          <w:r>
            <w:rPr>
              <w:noProof/>
            </w:rPr>
            <w:tab/>
          </w:r>
          <w:r>
            <w:rPr>
              <w:noProof/>
            </w:rPr>
            <w:fldChar w:fldCharType="begin"/>
          </w:r>
          <w:r>
            <w:rPr>
              <w:noProof/>
            </w:rPr>
            <w:instrText xml:space="preserve"> PAGEREF _Toc239410733 \h </w:instrText>
          </w:r>
          <w:r>
            <w:rPr>
              <w:noProof/>
            </w:rPr>
          </w:r>
          <w:r>
            <w:rPr>
              <w:noProof/>
            </w:rPr>
            <w:fldChar w:fldCharType="separate"/>
          </w:r>
          <w:r>
            <w:rPr>
              <w:noProof/>
            </w:rPr>
            <w:t>17</w:t>
          </w:r>
          <w:r>
            <w:rPr>
              <w:noProof/>
            </w:rPr>
            <w:fldChar w:fldCharType="end"/>
          </w:r>
        </w:p>
        <w:p w14:paraId="5159531C" w14:textId="1E7CAB3C"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Literatura</w:t>
          </w:r>
          <w:r>
            <w:rPr>
              <w:noProof/>
            </w:rPr>
            <w:tab/>
          </w:r>
          <w:r>
            <w:rPr>
              <w:noProof/>
            </w:rPr>
            <w:fldChar w:fldCharType="begin"/>
          </w:r>
          <w:r>
            <w:rPr>
              <w:noProof/>
            </w:rPr>
            <w:instrText xml:space="preserve"> PAGEREF _Toc239410734 \h </w:instrText>
          </w:r>
          <w:r>
            <w:rPr>
              <w:noProof/>
            </w:rPr>
          </w:r>
          <w:r>
            <w:rPr>
              <w:noProof/>
            </w:rPr>
            <w:fldChar w:fldCharType="separate"/>
          </w:r>
          <w:r>
            <w:rPr>
              <w:noProof/>
            </w:rPr>
            <w:t>19</w:t>
          </w:r>
          <w:r>
            <w:rPr>
              <w:noProof/>
            </w:rPr>
            <w:fldChar w:fldCharType="end"/>
          </w:r>
        </w:p>
        <w:p w14:paraId="6AD63615" w14:textId="3A87F1C8"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lastRenderedPageBreak/>
            <w:t>Seznam uporabljenih simbolov</w:t>
          </w:r>
          <w:r>
            <w:rPr>
              <w:noProof/>
            </w:rPr>
            <w:tab/>
          </w:r>
          <w:r>
            <w:rPr>
              <w:noProof/>
            </w:rPr>
            <w:fldChar w:fldCharType="begin"/>
          </w:r>
          <w:r>
            <w:rPr>
              <w:noProof/>
            </w:rPr>
            <w:instrText xml:space="preserve"> PAGEREF _Toc239410735 \h </w:instrText>
          </w:r>
          <w:r>
            <w:rPr>
              <w:noProof/>
            </w:rPr>
          </w:r>
          <w:r>
            <w:rPr>
              <w:noProof/>
            </w:rPr>
            <w:fldChar w:fldCharType="separate"/>
          </w:r>
          <w:r>
            <w:rPr>
              <w:noProof/>
            </w:rPr>
            <w:t>21</w:t>
          </w:r>
          <w:r>
            <w:rPr>
              <w:noProof/>
            </w:rPr>
            <w:fldChar w:fldCharType="end"/>
          </w:r>
        </w:p>
        <w:p w14:paraId="36E5A676" w14:textId="751341D9"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Seznam uporabljenih okrajšav</w:t>
          </w:r>
          <w:r>
            <w:rPr>
              <w:noProof/>
            </w:rPr>
            <w:tab/>
          </w:r>
          <w:r>
            <w:rPr>
              <w:noProof/>
            </w:rPr>
            <w:fldChar w:fldCharType="begin"/>
          </w:r>
          <w:r>
            <w:rPr>
              <w:noProof/>
            </w:rPr>
            <w:instrText xml:space="preserve"> PAGEREF _Toc239410736 \h </w:instrText>
          </w:r>
          <w:r>
            <w:rPr>
              <w:noProof/>
            </w:rPr>
          </w:r>
          <w:r>
            <w:rPr>
              <w:noProof/>
            </w:rPr>
            <w:fldChar w:fldCharType="separate"/>
          </w:r>
          <w:r>
            <w:rPr>
              <w:noProof/>
            </w:rPr>
            <w:t>23</w:t>
          </w:r>
          <w:r>
            <w:rPr>
              <w:noProof/>
            </w:rPr>
            <w:fldChar w:fldCharType="end"/>
          </w:r>
        </w:p>
        <w:p w14:paraId="232FC6D3" w14:textId="5F761952"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Načrt ravnanja z raziskovalnimi podatki (NRRP)</w:t>
          </w:r>
          <w:r>
            <w:rPr>
              <w:noProof/>
            </w:rPr>
            <w:tab/>
          </w:r>
          <w:r>
            <w:rPr>
              <w:noProof/>
            </w:rPr>
            <w:fldChar w:fldCharType="begin"/>
          </w:r>
          <w:r>
            <w:rPr>
              <w:noProof/>
            </w:rPr>
            <w:instrText xml:space="preserve"> PAGEREF _Toc239410737 \h </w:instrText>
          </w:r>
          <w:r>
            <w:rPr>
              <w:noProof/>
            </w:rPr>
          </w:r>
          <w:r>
            <w:rPr>
              <w:noProof/>
            </w:rPr>
            <w:fldChar w:fldCharType="separate"/>
          </w:r>
          <w:r>
            <w:rPr>
              <w:noProof/>
            </w:rPr>
            <w:t>25</w:t>
          </w:r>
          <w:r>
            <w:rPr>
              <w:noProof/>
            </w:rPr>
            <w:fldChar w:fldCharType="end"/>
          </w:r>
        </w:p>
        <w:p w14:paraId="7AEB4AD7" w14:textId="7CFA23E0"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Priloga A – Podrobna navodila za oblikovni izgled zaključnih del na FS</w:t>
          </w:r>
          <w:r>
            <w:rPr>
              <w:noProof/>
            </w:rPr>
            <w:tab/>
          </w:r>
          <w:r>
            <w:rPr>
              <w:noProof/>
            </w:rPr>
            <w:fldChar w:fldCharType="begin"/>
          </w:r>
          <w:r>
            <w:rPr>
              <w:noProof/>
            </w:rPr>
            <w:instrText xml:space="preserve"> PAGEREF _Toc239410738 \h </w:instrText>
          </w:r>
          <w:r>
            <w:rPr>
              <w:noProof/>
            </w:rPr>
          </w:r>
          <w:r>
            <w:rPr>
              <w:noProof/>
            </w:rPr>
            <w:fldChar w:fldCharType="separate"/>
          </w:r>
          <w:r>
            <w:rPr>
              <w:noProof/>
            </w:rPr>
            <w:t>27</w:t>
          </w:r>
          <w:r>
            <w:rPr>
              <w:noProof/>
            </w:rPr>
            <w:fldChar w:fldCharType="end"/>
          </w:r>
        </w:p>
        <w:p w14:paraId="2FA3112B" w14:textId="4EE9DAD6" w:rsidR="00EF63E6" w:rsidRDefault="00EF63E6">
          <w:pPr>
            <w:pStyle w:val="TOC1"/>
            <w:rPr>
              <w:rFonts w:asciiTheme="minorHAnsi" w:eastAsiaTheme="minorEastAsia" w:hAnsiTheme="minorHAnsi" w:cstheme="minorBidi"/>
              <w:b w:val="0"/>
              <w:bCs w:val="0"/>
              <w:noProof/>
              <w:kern w:val="2"/>
              <w:sz w:val="24"/>
              <w14:ligatures w14:val="standardContextual"/>
            </w:rPr>
          </w:pPr>
          <w:r>
            <w:rPr>
              <w:noProof/>
            </w:rPr>
            <w:t>Življenjepis</w:t>
          </w:r>
          <w:r>
            <w:rPr>
              <w:noProof/>
            </w:rPr>
            <w:tab/>
          </w:r>
          <w:r>
            <w:rPr>
              <w:noProof/>
            </w:rPr>
            <w:fldChar w:fldCharType="begin"/>
          </w:r>
          <w:r>
            <w:rPr>
              <w:noProof/>
            </w:rPr>
            <w:instrText xml:space="preserve"> PAGEREF _Toc239410739 \h </w:instrText>
          </w:r>
          <w:r>
            <w:rPr>
              <w:noProof/>
            </w:rPr>
          </w:r>
          <w:r>
            <w:rPr>
              <w:noProof/>
            </w:rPr>
            <w:fldChar w:fldCharType="separate"/>
          </w:r>
          <w:r>
            <w:rPr>
              <w:noProof/>
            </w:rPr>
            <w:t>35</w:t>
          </w:r>
          <w:r>
            <w:rPr>
              <w:noProof/>
            </w:rPr>
            <w:fldChar w:fldCharType="end"/>
          </w:r>
        </w:p>
        <w:p w14:paraId="20D58CA7" w14:textId="1DD66A3A" w:rsidR="00841E4C" w:rsidRPr="005A4813" w:rsidRDefault="00841E4C" w:rsidP="00DB7696">
          <w:pPr>
            <w:rPr>
              <w:b/>
              <w:bCs/>
            </w:rPr>
          </w:pPr>
          <w:r w:rsidRPr="005A4813">
            <w:rPr>
              <w:rFonts w:asciiTheme="minorHAnsi" w:hAnsiTheme="minorHAnsi"/>
              <w:b/>
              <w:bCs/>
              <w:color w:val="FF0000"/>
              <w:sz w:val="28"/>
            </w:rPr>
            <w:fldChar w:fldCharType="end"/>
          </w:r>
        </w:p>
      </w:sdtContent>
    </w:sdt>
    <w:p w14:paraId="5FD6FD55" w14:textId="77777777" w:rsidR="00DB7696" w:rsidRPr="005A4813" w:rsidRDefault="00DB7696" w:rsidP="00DB7696"/>
    <w:p w14:paraId="49456C4B" w14:textId="77777777" w:rsidR="006E5CC6" w:rsidRPr="005A4813" w:rsidRDefault="006E5CC6" w:rsidP="002403E5"/>
    <w:p w14:paraId="07584E4B" w14:textId="77777777" w:rsidR="008F766D" w:rsidRPr="005A4813" w:rsidRDefault="008F766D">
      <w:pPr>
        <w:spacing w:after="200"/>
        <w:jc w:val="left"/>
      </w:pPr>
      <w:r w:rsidRPr="005A4813">
        <w:br w:type="page"/>
      </w:r>
    </w:p>
    <w:p w14:paraId="18128128" w14:textId="77777777" w:rsidR="006B6D0C" w:rsidRPr="005A4813" w:rsidRDefault="006B6D0C" w:rsidP="00DD63B2">
      <w:pPr>
        <w:pStyle w:val="Podnaslov"/>
        <w:divId w:val="438111399"/>
        <w:sectPr w:rsidR="006B6D0C" w:rsidRPr="005A4813" w:rsidSect="000E7127">
          <w:pgSz w:w="11906" w:h="16838" w:code="9"/>
          <w:pgMar w:top="1701" w:right="1418" w:bottom="1418" w:left="1701" w:header="709" w:footer="709" w:gutter="0"/>
          <w:pgNumType w:fmt="lowerRoman"/>
          <w:cols w:space="1134"/>
          <w:docGrid w:linePitch="360"/>
        </w:sectPr>
      </w:pPr>
      <w:bookmarkStart w:id="1" w:name="_Toc397007864"/>
      <w:bookmarkStart w:id="2" w:name="_Toc360537989"/>
      <w:bookmarkEnd w:id="0"/>
    </w:p>
    <w:p w14:paraId="755CD71E" w14:textId="77777777" w:rsidR="00B57C63" w:rsidRPr="005A4813" w:rsidRDefault="00B57C63" w:rsidP="00B57C63">
      <w:pPr>
        <w:pStyle w:val="Poglavjevkazalu"/>
        <w:divId w:val="438111399"/>
      </w:pPr>
      <w:bookmarkStart w:id="3" w:name="_Toc239402551"/>
      <w:bookmarkStart w:id="4" w:name="_Toc239410712"/>
      <w:bookmarkStart w:id="5" w:name="_Toc397007868"/>
      <w:bookmarkStart w:id="6" w:name="_Ref411432271"/>
      <w:bookmarkStart w:id="7" w:name="_Ref226400677"/>
      <w:bookmarkStart w:id="8" w:name="_Ref226401604"/>
      <w:bookmarkEnd w:id="1"/>
      <w:r w:rsidRPr="005A4813">
        <w:lastRenderedPageBreak/>
        <w:t>Seznam uporabljenih simbolov</w:t>
      </w:r>
      <w:bookmarkEnd w:id="3"/>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4"/>
        <w:gridCol w:w="1275"/>
        <w:gridCol w:w="5588"/>
      </w:tblGrid>
      <w:tr w:rsidR="00B57C63" w:rsidRPr="005A4813" w14:paraId="4C4FEE31" w14:textId="77777777" w:rsidTr="00B57C63">
        <w:trPr>
          <w:divId w:val="438111399"/>
          <w:trHeight w:val="283"/>
        </w:trPr>
        <w:tc>
          <w:tcPr>
            <w:tcW w:w="1951" w:type="dxa"/>
            <w:tcBorders>
              <w:top w:val="single" w:sz="4" w:space="0" w:color="auto"/>
              <w:bottom w:val="single" w:sz="4" w:space="0" w:color="auto"/>
            </w:tcBorders>
          </w:tcPr>
          <w:p w14:paraId="05B57ED5" w14:textId="77777777" w:rsidR="00B57C63" w:rsidRPr="005A4813" w:rsidRDefault="00B57C63" w:rsidP="00587378">
            <w:pPr>
              <w:pStyle w:val="Seznamsimbolovinokrajav"/>
            </w:pPr>
            <w:r w:rsidRPr="005A4813">
              <w:t>Oznaka</w:t>
            </w:r>
          </w:p>
        </w:tc>
        <w:tc>
          <w:tcPr>
            <w:tcW w:w="1276" w:type="dxa"/>
            <w:tcBorders>
              <w:top w:val="single" w:sz="4" w:space="0" w:color="auto"/>
              <w:bottom w:val="single" w:sz="4" w:space="0" w:color="auto"/>
            </w:tcBorders>
          </w:tcPr>
          <w:p w14:paraId="1ECF5845" w14:textId="77777777" w:rsidR="00B57C63" w:rsidRPr="005A4813" w:rsidRDefault="00B57C63" w:rsidP="00587378">
            <w:pPr>
              <w:pStyle w:val="Seznamsimbolovinokrajav"/>
            </w:pPr>
            <w:r w:rsidRPr="005A4813">
              <w:t>Enota</w:t>
            </w:r>
          </w:p>
        </w:tc>
        <w:tc>
          <w:tcPr>
            <w:tcW w:w="5702" w:type="dxa"/>
            <w:tcBorders>
              <w:top w:val="single" w:sz="4" w:space="0" w:color="auto"/>
              <w:bottom w:val="single" w:sz="4" w:space="0" w:color="auto"/>
            </w:tcBorders>
          </w:tcPr>
          <w:p w14:paraId="137A0CF6" w14:textId="77777777" w:rsidR="00B57C63" w:rsidRPr="005A4813" w:rsidRDefault="00B57C63" w:rsidP="00587378">
            <w:pPr>
              <w:pStyle w:val="Seznamsimbolovinokrajav"/>
            </w:pPr>
            <w:r w:rsidRPr="005A4813">
              <w:t>Pomen</w:t>
            </w:r>
          </w:p>
        </w:tc>
      </w:tr>
      <w:tr w:rsidR="00B57C63" w:rsidRPr="005A4813" w14:paraId="542EB7D5" w14:textId="77777777" w:rsidTr="00B57C63">
        <w:trPr>
          <w:divId w:val="438111399"/>
          <w:trHeight w:val="283"/>
        </w:trPr>
        <w:tc>
          <w:tcPr>
            <w:tcW w:w="1951" w:type="dxa"/>
          </w:tcPr>
          <w:p w14:paraId="3171A9D0" w14:textId="77777777" w:rsidR="00B57C63" w:rsidRPr="005A4813" w:rsidRDefault="00B57C63" w:rsidP="00587378">
            <w:pPr>
              <w:pStyle w:val="Seznamsimbolovinokrajav"/>
              <w:rPr>
                <w:i/>
              </w:rPr>
            </w:pPr>
          </w:p>
        </w:tc>
        <w:tc>
          <w:tcPr>
            <w:tcW w:w="1276" w:type="dxa"/>
          </w:tcPr>
          <w:p w14:paraId="708C6C7F" w14:textId="77777777" w:rsidR="00B57C63" w:rsidRPr="005A4813" w:rsidRDefault="00B57C63" w:rsidP="00587378">
            <w:pPr>
              <w:pStyle w:val="Seznamsimbolovinokrajav"/>
            </w:pPr>
          </w:p>
        </w:tc>
        <w:tc>
          <w:tcPr>
            <w:tcW w:w="5702" w:type="dxa"/>
          </w:tcPr>
          <w:p w14:paraId="562B3F78" w14:textId="77777777" w:rsidR="00B57C63" w:rsidRPr="005A4813" w:rsidRDefault="00B57C63" w:rsidP="00587378">
            <w:pPr>
              <w:pStyle w:val="Seznamsimbolovinokrajav"/>
            </w:pPr>
          </w:p>
        </w:tc>
      </w:tr>
      <w:tr w:rsidR="00B57C63" w:rsidRPr="005A4813" w14:paraId="1F06CF5F" w14:textId="77777777" w:rsidTr="00B57C63">
        <w:trPr>
          <w:divId w:val="438111399"/>
          <w:trHeight w:val="283"/>
        </w:trPr>
        <w:tc>
          <w:tcPr>
            <w:tcW w:w="1951" w:type="dxa"/>
          </w:tcPr>
          <w:p w14:paraId="1F4F4D08" w14:textId="77777777" w:rsidR="00B57C63" w:rsidRPr="005A4813" w:rsidRDefault="00B57C63" w:rsidP="00587378">
            <w:pPr>
              <w:pStyle w:val="Seznamsimbolovinokrajav"/>
              <w:rPr>
                <w:i/>
              </w:rPr>
            </w:pPr>
            <w:r w:rsidRPr="005A4813">
              <w:rPr>
                <w:i/>
              </w:rPr>
              <w:t>A</w:t>
            </w:r>
          </w:p>
        </w:tc>
        <w:tc>
          <w:tcPr>
            <w:tcW w:w="1276" w:type="dxa"/>
          </w:tcPr>
          <w:p w14:paraId="404AFFE7" w14:textId="77777777" w:rsidR="00B57C63" w:rsidRPr="005A4813" w:rsidRDefault="00B57C63" w:rsidP="00587378">
            <w:pPr>
              <w:pStyle w:val="Seznamsimbolovinokrajav"/>
            </w:pPr>
            <w:r w:rsidRPr="005A4813">
              <w:t>m</w:t>
            </w:r>
            <w:r w:rsidRPr="005A4813">
              <w:rPr>
                <w:vertAlign w:val="superscript"/>
              </w:rPr>
              <w:t>2</w:t>
            </w:r>
          </w:p>
        </w:tc>
        <w:tc>
          <w:tcPr>
            <w:tcW w:w="5702" w:type="dxa"/>
          </w:tcPr>
          <w:p w14:paraId="18480C26" w14:textId="77777777" w:rsidR="00B57C63" w:rsidRPr="005A4813" w:rsidRDefault="00B57C63" w:rsidP="00587378">
            <w:pPr>
              <w:pStyle w:val="Seznamsimbolovinokrajav"/>
            </w:pPr>
            <w:r w:rsidRPr="005A4813">
              <w:t>površina</w:t>
            </w:r>
          </w:p>
        </w:tc>
      </w:tr>
      <w:tr w:rsidR="00B57C63" w:rsidRPr="005A4813" w14:paraId="17BA3BDA" w14:textId="77777777" w:rsidTr="00B57C63">
        <w:trPr>
          <w:divId w:val="438111399"/>
          <w:trHeight w:val="283"/>
        </w:trPr>
        <w:tc>
          <w:tcPr>
            <w:tcW w:w="1951" w:type="dxa"/>
          </w:tcPr>
          <w:p w14:paraId="634E2083" w14:textId="77777777" w:rsidR="00B57C63" w:rsidRPr="005A4813" w:rsidRDefault="00B57C63" w:rsidP="00587378">
            <w:pPr>
              <w:pStyle w:val="Seznamsimbolovinokrajav"/>
              <w:rPr>
                <w:i/>
              </w:rPr>
            </w:pPr>
            <w:r w:rsidRPr="005A4813">
              <w:rPr>
                <w:i/>
              </w:rPr>
              <w:t>C</w:t>
            </w:r>
          </w:p>
        </w:tc>
        <w:tc>
          <w:tcPr>
            <w:tcW w:w="1276" w:type="dxa"/>
          </w:tcPr>
          <w:p w14:paraId="474239DA" w14:textId="77777777" w:rsidR="00B57C63" w:rsidRPr="005A4813" w:rsidRDefault="00B57C63" w:rsidP="00587378">
            <w:pPr>
              <w:pStyle w:val="Seznamsimbolovinokrajav"/>
            </w:pPr>
            <w:r w:rsidRPr="005A4813">
              <w:t>/</w:t>
            </w:r>
          </w:p>
        </w:tc>
        <w:tc>
          <w:tcPr>
            <w:tcW w:w="5702" w:type="dxa"/>
          </w:tcPr>
          <w:p w14:paraId="52B22820" w14:textId="77777777" w:rsidR="00B57C63" w:rsidRPr="005A4813" w:rsidRDefault="00B57C63" w:rsidP="00587378">
            <w:pPr>
              <w:pStyle w:val="Seznamsimbolovinokrajav"/>
            </w:pPr>
            <w:r w:rsidRPr="005A4813">
              <w:t>koncentracija</w:t>
            </w:r>
          </w:p>
        </w:tc>
      </w:tr>
      <w:tr w:rsidR="00B57C63" w:rsidRPr="005A4813" w14:paraId="729FD4B2" w14:textId="77777777" w:rsidTr="00B57C63">
        <w:trPr>
          <w:divId w:val="438111399"/>
          <w:trHeight w:val="283"/>
        </w:trPr>
        <w:tc>
          <w:tcPr>
            <w:tcW w:w="1951" w:type="dxa"/>
          </w:tcPr>
          <w:p w14:paraId="5E96E712" w14:textId="77777777" w:rsidR="00B57C63" w:rsidRPr="005A4813" w:rsidRDefault="00B57C63" w:rsidP="00587378">
            <w:pPr>
              <w:pStyle w:val="Seznamsimbolovinokrajav"/>
              <w:rPr>
                <w:i/>
              </w:rPr>
            </w:pPr>
            <w:r w:rsidRPr="005A4813">
              <w:rPr>
                <w:i/>
              </w:rPr>
              <w:t>D</w:t>
            </w:r>
          </w:p>
        </w:tc>
        <w:tc>
          <w:tcPr>
            <w:tcW w:w="1276" w:type="dxa"/>
          </w:tcPr>
          <w:p w14:paraId="5E2B8550" w14:textId="77777777" w:rsidR="00B57C63" w:rsidRPr="005A4813" w:rsidRDefault="00B57C63" w:rsidP="00587378">
            <w:pPr>
              <w:pStyle w:val="Seznamsimbolovinokrajav"/>
            </w:pPr>
            <w:r w:rsidRPr="005A4813">
              <w:t>m</w:t>
            </w:r>
            <w:r w:rsidRPr="005A4813">
              <w:rPr>
                <w:vertAlign w:val="superscript"/>
              </w:rPr>
              <w:t>2</w:t>
            </w:r>
            <w:r w:rsidRPr="005A4813">
              <w:t xml:space="preserve"> s</w:t>
            </w:r>
            <w:r w:rsidRPr="005A4813">
              <w:rPr>
                <w:vertAlign w:val="superscript"/>
              </w:rPr>
              <w:t>-1</w:t>
            </w:r>
          </w:p>
        </w:tc>
        <w:tc>
          <w:tcPr>
            <w:tcW w:w="5702" w:type="dxa"/>
          </w:tcPr>
          <w:p w14:paraId="46A63DDB" w14:textId="77777777" w:rsidR="00B57C63" w:rsidRPr="005A4813" w:rsidRDefault="00B57C63" w:rsidP="00587378">
            <w:pPr>
              <w:pStyle w:val="Seznamsimbolovinokrajav"/>
            </w:pPr>
            <w:r w:rsidRPr="005A4813">
              <w:t>difuzijski koeficient</w:t>
            </w:r>
          </w:p>
        </w:tc>
      </w:tr>
      <w:tr w:rsidR="00B57C63" w:rsidRPr="005A4813" w14:paraId="4A18D119" w14:textId="77777777" w:rsidTr="00B57C63">
        <w:trPr>
          <w:divId w:val="438111399"/>
          <w:trHeight w:val="283"/>
        </w:trPr>
        <w:tc>
          <w:tcPr>
            <w:tcW w:w="1951" w:type="dxa"/>
          </w:tcPr>
          <w:p w14:paraId="78AF9E35" w14:textId="77777777" w:rsidR="00B57C63" w:rsidRPr="005A4813" w:rsidRDefault="00B57C63" w:rsidP="00587378">
            <w:pPr>
              <w:pStyle w:val="Seznamsimbolovinokrajav"/>
              <w:rPr>
                <w:i/>
              </w:rPr>
            </w:pPr>
            <w:r w:rsidRPr="005A4813">
              <w:rPr>
                <w:i/>
              </w:rPr>
              <w:t>d</w:t>
            </w:r>
          </w:p>
        </w:tc>
        <w:tc>
          <w:tcPr>
            <w:tcW w:w="1276" w:type="dxa"/>
          </w:tcPr>
          <w:p w14:paraId="045546AD" w14:textId="77777777" w:rsidR="00B57C63" w:rsidRPr="005A4813" w:rsidRDefault="00B57C63" w:rsidP="00587378">
            <w:pPr>
              <w:pStyle w:val="Seznamsimbolovinokrajav"/>
            </w:pPr>
            <w:r w:rsidRPr="005A4813">
              <w:t>mm</w:t>
            </w:r>
          </w:p>
        </w:tc>
        <w:tc>
          <w:tcPr>
            <w:tcW w:w="5702" w:type="dxa"/>
          </w:tcPr>
          <w:p w14:paraId="56851238" w14:textId="77777777" w:rsidR="00B57C63" w:rsidRPr="005A4813" w:rsidRDefault="00B57C63" w:rsidP="00587378">
            <w:pPr>
              <w:pStyle w:val="Seznamsimbolovinokrajav"/>
            </w:pPr>
            <w:r w:rsidRPr="005A4813">
              <w:t>premer</w:t>
            </w:r>
          </w:p>
        </w:tc>
      </w:tr>
      <w:tr w:rsidR="00B57C63" w:rsidRPr="005A4813" w14:paraId="313EC2FB" w14:textId="77777777" w:rsidTr="00B57C63">
        <w:trPr>
          <w:divId w:val="438111399"/>
          <w:trHeight w:val="283"/>
        </w:trPr>
        <w:tc>
          <w:tcPr>
            <w:tcW w:w="1951" w:type="dxa"/>
          </w:tcPr>
          <w:p w14:paraId="351A955B" w14:textId="77777777" w:rsidR="00B57C63" w:rsidRPr="005A4813" w:rsidRDefault="00B57C63" w:rsidP="00587378">
            <w:pPr>
              <w:pStyle w:val="Seznamsimbolovinokrajav"/>
              <w:rPr>
                <w:i/>
              </w:rPr>
            </w:pPr>
            <w:r w:rsidRPr="005A4813">
              <w:rPr>
                <w:i/>
              </w:rPr>
              <w:t>P</w:t>
            </w:r>
          </w:p>
        </w:tc>
        <w:tc>
          <w:tcPr>
            <w:tcW w:w="1276" w:type="dxa"/>
          </w:tcPr>
          <w:p w14:paraId="57E0A5C4" w14:textId="77777777" w:rsidR="00B57C63" w:rsidRPr="005A4813" w:rsidRDefault="00B57C63" w:rsidP="00587378">
            <w:pPr>
              <w:pStyle w:val="Seznamsimbolovinokrajav"/>
            </w:pPr>
            <w:r w:rsidRPr="005A4813">
              <w:t>Pa, bar</w:t>
            </w:r>
          </w:p>
        </w:tc>
        <w:tc>
          <w:tcPr>
            <w:tcW w:w="5702" w:type="dxa"/>
          </w:tcPr>
          <w:p w14:paraId="604424A5" w14:textId="77777777" w:rsidR="00B57C63" w:rsidRPr="005A4813" w:rsidRDefault="00B57C63" w:rsidP="00587378">
            <w:pPr>
              <w:pStyle w:val="Seznamsimbolovinokrajav"/>
            </w:pPr>
            <w:r w:rsidRPr="005A4813">
              <w:t>tlak</w:t>
            </w:r>
          </w:p>
        </w:tc>
      </w:tr>
      <w:tr w:rsidR="00B57C63" w:rsidRPr="005A4813" w14:paraId="0D0E23EE" w14:textId="77777777" w:rsidTr="00B57C63">
        <w:trPr>
          <w:divId w:val="438111399"/>
          <w:trHeight w:val="283"/>
        </w:trPr>
        <w:tc>
          <w:tcPr>
            <w:tcW w:w="1951" w:type="dxa"/>
          </w:tcPr>
          <w:p w14:paraId="4FCAE662" w14:textId="77777777" w:rsidR="00B57C63" w:rsidRPr="005A4813" w:rsidRDefault="00B57C63" w:rsidP="00587378">
            <w:pPr>
              <w:pStyle w:val="Seznamsimbolovinokrajav"/>
              <w:rPr>
                <w:i/>
              </w:rPr>
            </w:pPr>
            <w:r w:rsidRPr="005A4813">
              <w:rPr>
                <w:i/>
              </w:rPr>
              <w:t>V</w:t>
            </w:r>
          </w:p>
        </w:tc>
        <w:tc>
          <w:tcPr>
            <w:tcW w:w="1276" w:type="dxa"/>
          </w:tcPr>
          <w:p w14:paraId="35F51737" w14:textId="77777777" w:rsidR="00B57C63" w:rsidRPr="005A4813" w:rsidRDefault="00B57C63" w:rsidP="00587378">
            <w:pPr>
              <w:pStyle w:val="Seznamsimbolovinokrajav"/>
            </w:pPr>
            <w:r w:rsidRPr="005A4813">
              <w:t>m</w:t>
            </w:r>
            <w:r w:rsidRPr="005A4813">
              <w:rPr>
                <w:vertAlign w:val="superscript"/>
              </w:rPr>
              <w:t>2</w:t>
            </w:r>
          </w:p>
        </w:tc>
        <w:tc>
          <w:tcPr>
            <w:tcW w:w="5702" w:type="dxa"/>
          </w:tcPr>
          <w:p w14:paraId="16887C1D" w14:textId="77777777" w:rsidR="00B57C63" w:rsidRPr="005A4813" w:rsidRDefault="00B57C63" w:rsidP="00587378">
            <w:pPr>
              <w:pStyle w:val="Seznamsimbolovinokrajav"/>
            </w:pPr>
            <w:r w:rsidRPr="005A4813">
              <w:t>volumen</w:t>
            </w:r>
          </w:p>
        </w:tc>
      </w:tr>
      <w:tr w:rsidR="00B57C63" w:rsidRPr="005A4813" w14:paraId="5C44E1E4" w14:textId="77777777" w:rsidTr="00B57C63">
        <w:trPr>
          <w:divId w:val="438111399"/>
          <w:trHeight w:val="283"/>
        </w:trPr>
        <w:tc>
          <w:tcPr>
            <w:tcW w:w="1951" w:type="dxa"/>
          </w:tcPr>
          <w:p w14:paraId="72850832" w14:textId="77777777" w:rsidR="00B57C63" w:rsidRPr="005A4813" w:rsidRDefault="00B57C63" w:rsidP="00587378">
            <w:pPr>
              <w:pStyle w:val="Seznamsimbolovinokrajav"/>
              <w:rPr>
                <w:i/>
              </w:rPr>
            </w:pPr>
          </w:p>
        </w:tc>
        <w:tc>
          <w:tcPr>
            <w:tcW w:w="1276" w:type="dxa"/>
          </w:tcPr>
          <w:p w14:paraId="749862D8" w14:textId="77777777" w:rsidR="00B57C63" w:rsidRPr="005A4813" w:rsidRDefault="00B57C63" w:rsidP="00587378">
            <w:pPr>
              <w:pStyle w:val="Seznamsimbolovinokrajav"/>
            </w:pPr>
          </w:p>
        </w:tc>
        <w:tc>
          <w:tcPr>
            <w:tcW w:w="5702" w:type="dxa"/>
          </w:tcPr>
          <w:p w14:paraId="1514DBE7" w14:textId="77777777" w:rsidR="00B57C63" w:rsidRPr="005A4813" w:rsidRDefault="00B57C63" w:rsidP="00587378">
            <w:pPr>
              <w:pStyle w:val="Seznamsimbolovinokrajav"/>
            </w:pPr>
          </w:p>
        </w:tc>
      </w:tr>
      <w:tr w:rsidR="00B57C63" w:rsidRPr="005A4813" w14:paraId="6688F788" w14:textId="77777777" w:rsidTr="00B57C63">
        <w:trPr>
          <w:divId w:val="438111399"/>
          <w:trHeight w:val="283"/>
        </w:trPr>
        <w:tc>
          <w:tcPr>
            <w:tcW w:w="1951" w:type="dxa"/>
          </w:tcPr>
          <w:p w14:paraId="599AD1C7" w14:textId="77777777" w:rsidR="00B57C63" w:rsidRPr="005A4813" w:rsidRDefault="00B57C63" w:rsidP="00587378">
            <w:pPr>
              <w:pStyle w:val="Seznamsimbolovinokrajav"/>
              <w:rPr>
                <w:i/>
              </w:rPr>
            </w:pPr>
            <w:r w:rsidRPr="005A4813">
              <w:rPr>
                <w:i/>
              </w:rPr>
              <w:t>v</w:t>
            </w:r>
          </w:p>
        </w:tc>
        <w:tc>
          <w:tcPr>
            <w:tcW w:w="1276" w:type="dxa"/>
          </w:tcPr>
          <w:p w14:paraId="236E92FD" w14:textId="77777777" w:rsidR="00B57C63" w:rsidRPr="005A4813" w:rsidRDefault="00B57C63" w:rsidP="00587378">
            <w:pPr>
              <w:pStyle w:val="Seznamsimbolovinokrajav"/>
              <w:rPr>
                <w:vertAlign w:val="superscript"/>
              </w:rPr>
            </w:pPr>
            <w:r w:rsidRPr="005A4813">
              <w:t>m s</w:t>
            </w:r>
            <w:r w:rsidRPr="005A4813">
              <w:rPr>
                <w:vertAlign w:val="superscript"/>
              </w:rPr>
              <w:t>-1</w:t>
            </w:r>
          </w:p>
        </w:tc>
        <w:tc>
          <w:tcPr>
            <w:tcW w:w="5702" w:type="dxa"/>
          </w:tcPr>
          <w:p w14:paraId="6409C9A0" w14:textId="77777777" w:rsidR="00B57C63" w:rsidRPr="005A4813" w:rsidRDefault="00B57C63" w:rsidP="00587378">
            <w:pPr>
              <w:pStyle w:val="Seznamsimbolovinokrajav"/>
            </w:pPr>
            <w:r w:rsidRPr="005A4813">
              <w:t>hitrost</w:t>
            </w:r>
          </w:p>
        </w:tc>
      </w:tr>
      <w:tr w:rsidR="00B57C63" w:rsidRPr="005A4813" w14:paraId="38100FE7" w14:textId="77777777" w:rsidTr="00B57C63">
        <w:trPr>
          <w:divId w:val="438111399"/>
          <w:trHeight w:val="283"/>
        </w:trPr>
        <w:tc>
          <w:tcPr>
            <w:tcW w:w="1951" w:type="dxa"/>
          </w:tcPr>
          <w:p w14:paraId="2F8D18A4" w14:textId="77777777" w:rsidR="00B57C63" w:rsidRPr="005A4813" w:rsidRDefault="00B57C63" w:rsidP="00587378">
            <w:pPr>
              <w:pStyle w:val="Seznamsimbolovinokrajav"/>
              <w:rPr>
                <w:i/>
              </w:rPr>
            </w:pPr>
            <w:r w:rsidRPr="005A4813">
              <w:rPr>
                <w:i/>
              </w:rPr>
              <w:t>γ</w:t>
            </w:r>
          </w:p>
        </w:tc>
        <w:tc>
          <w:tcPr>
            <w:tcW w:w="1276" w:type="dxa"/>
          </w:tcPr>
          <w:p w14:paraId="52F70532" w14:textId="77777777" w:rsidR="00B57C63" w:rsidRPr="005A4813" w:rsidRDefault="00B57C63" w:rsidP="00587378">
            <w:pPr>
              <w:pStyle w:val="Seznamsimbolovinokrajav"/>
            </w:pPr>
            <w:r w:rsidRPr="005A4813">
              <w:t>m</w:t>
            </w:r>
            <w:r w:rsidRPr="005A4813">
              <w:rPr>
                <w:vertAlign w:val="superscript"/>
              </w:rPr>
              <w:t>2</w:t>
            </w:r>
            <w:r w:rsidRPr="005A4813">
              <w:t xml:space="preserve"> l</w:t>
            </w:r>
            <w:r w:rsidRPr="005A4813">
              <w:rPr>
                <w:vertAlign w:val="superscript"/>
              </w:rPr>
              <w:t>-1</w:t>
            </w:r>
          </w:p>
        </w:tc>
        <w:tc>
          <w:tcPr>
            <w:tcW w:w="5702" w:type="dxa"/>
          </w:tcPr>
          <w:p w14:paraId="698F4327" w14:textId="77777777" w:rsidR="00B57C63" w:rsidRPr="005A4813" w:rsidRDefault="00B57C63" w:rsidP="00587378">
            <w:pPr>
              <w:pStyle w:val="Seznamsimbolovinokrajav"/>
            </w:pPr>
            <w:r w:rsidRPr="005A4813">
              <w:t>stopnja povečevanja mašenja</w:t>
            </w:r>
          </w:p>
        </w:tc>
      </w:tr>
      <w:tr w:rsidR="00B57C63" w:rsidRPr="005A4813" w14:paraId="0C18DD48" w14:textId="77777777" w:rsidTr="00B57C63">
        <w:trPr>
          <w:divId w:val="438111399"/>
          <w:trHeight w:val="283"/>
        </w:trPr>
        <w:tc>
          <w:tcPr>
            <w:tcW w:w="1951" w:type="dxa"/>
          </w:tcPr>
          <w:p w14:paraId="5B3ED780" w14:textId="77777777" w:rsidR="00B57C63" w:rsidRPr="005A4813" w:rsidRDefault="00B57C63" w:rsidP="00587378">
            <w:pPr>
              <w:pStyle w:val="Seznamsimbolovinokrajav"/>
              <w:rPr>
                <w:i/>
              </w:rPr>
            </w:pPr>
            <w:r w:rsidRPr="005A4813">
              <w:rPr>
                <w:i/>
              </w:rPr>
              <w:t>ε</w:t>
            </w:r>
          </w:p>
        </w:tc>
        <w:tc>
          <w:tcPr>
            <w:tcW w:w="1276" w:type="dxa"/>
          </w:tcPr>
          <w:p w14:paraId="14DE2763" w14:textId="77777777" w:rsidR="00B57C63" w:rsidRPr="005A4813" w:rsidRDefault="00B57C63" w:rsidP="00587378">
            <w:pPr>
              <w:pStyle w:val="Seznamsimbolovinokrajav"/>
            </w:pPr>
            <w:r w:rsidRPr="005A4813">
              <w:t>/</w:t>
            </w:r>
          </w:p>
        </w:tc>
        <w:tc>
          <w:tcPr>
            <w:tcW w:w="5702" w:type="dxa"/>
          </w:tcPr>
          <w:p w14:paraId="2999CB4C" w14:textId="77777777" w:rsidR="00B57C63" w:rsidRPr="005A4813" w:rsidRDefault="00B57C63" w:rsidP="00587378">
            <w:pPr>
              <w:pStyle w:val="Seznamsimbolovinokrajav"/>
            </w:pPr>
            <w:r w:rsidRPr="005A4813">
              <w:t>učinkovitost</w:t>
            </w:r>
          </w:p>
        </w:tc>
      </w:tr>
      <w:tr w:rsidR="00B57C63" w:rsidRPr="005A4813" w14:paraId="58CEB415" w14:textId="77777777" w:rsidTr="00B57C63">
        <w:trPr>
          <w:divId w:val="438111399"/>
          <w:trHeight w:val="283"/>
        </w:trPr>
        <w:tc>
          <w:tcPr>
            <w:tcW w:w="1951" w:type="dxa"/>
          </w:tcPr>
          <w:p w14:paraId="30EDCF40" w14:textId="77777777" w:rsidR="00B57C63" w:rsidRPr="005A4813" w:rsidRDefault="00B57C63" w:rsidP="00587378">
            <w:pPr>
              <w:pStyle w:val="Seznamsimbolovinokrajav"/>
              <w:rPr>
                <w:i/>
              </w:rPr>
            </w:pPr>
            <w:r w:rsidRPr="005A4813">
              <w:rPr>
                <w:i/>
              </w:rPr>
              <w:t>η</w:t>
            </w:r>
          </w:p>
        </w:tc>
        <w:tc>
          <w:tcPr>
            <w:tcW w:w="1276" w:type="dxa"/>
          </w:tcPr>
          <w:p w14:paraId="2E3497A7" w14:textId="77777777" w:rsidR="00B57C63" w:rsidRPr="005A4813" w:rsidRDefault="00B57C63" w:rsidP="00587378">
            <w:pPr>
              <w:pStyle w:val="Seznamsimbolovinokrajav"/>
            </w:pPr>
            <w:r w:rsidRPr="005A4813">
              <w:t>Pa s</w:t>
            </w:r>
          </w:p>
        </w:tc>
        <w:tc>
          <w:tcPr>
            <w:tcW w:w="5702" w:type="dxa"/>
          </w:tcPr>
          <w:p w14:paraId="32AAAD7F" w14:textId="77777777" w:rsidR="00B57C63" w:rsidRPr="005A4813" w:rsidRDefault="00B57C63" w:rsidP="00587378">
            <w:pPr>
              <w:pStyle w:val="Seznamsimbolovinokrajav"/>
            </w:pPr>
            <w:r w:rsidRPr="005A4813">
              <w:t>dinamična viskoznost</w:t>
            </w:r>
          </w:p>
        </w:tc>
      </w:tr>
      <w:tr w:rsidR="00B57C63" w:rsidRPr="005A4813" w14:paraId="38C824DA" w14:textId="77777777" w:rsidTr="00B57C63">
        <w:trPr>
          <w:divId w:val="438111399"/>
          <w:trHeight w:val="283"/>
        </w:trPr>
        <w:tc>
          <w:tcPr>
            <w:tcW w:w="1951" w:type="dxa"/>
            <w:tcBorders>
              <w:bottom w:val="single" w:sz="4" w:space="0" w:color="auto"/>
            </w:tcBorders>
          </w:tcPr>
          <w:p w14:paraId="0CDF6665" w14:textId="77777777" w:rsidR="00B57C63" w:rsidRPr="005A4813" w:rsidRDefault="00B57C63" w:rsidP="00587378">
            <w:pPr>
              <w:pStyle w:val="Seznamsimbolovinokrajav"/>
              <w:rPr>
                <w:i/>
              </w:rPr>
            </w:pPr>
          </w:p>
        </w:tc>
        <w:tc>
          <w:tcPr>
            <w:tcW w:w="1276" w:type="dxa"/>
            <w:tcBorders>
              <w:bottom w:val="single" w:sz="4" w:space="0" w:color="auto"/>
            </w:tcBorders>
          </w:tcPr>
          <w:p w14:paraId="7167DF38" w14:textId="77777777" w:rsidR="00B57C63" w:rsidRPr="005A4813" w:rsidRDefault="00B57C63" w:rsidP="00587378">
            <w:pPr>
              <w:pStyle w:val="Seznamsimbolovinokrajav"/>
            </w:pPr>
          </w:p>
        </w:tc>
        <w:tc>
          <w:tcPr>
            <w:tcW w:w="5702" w:type="dxa"/>
            <w:tcBorders>
              <w:bottom w:val="single" w:sz="4" w:space="0" w:color="auto"/>
            </w:tcBorders>
          </w:tcPr>
          <w:p w14:paraId="38EB5FD4" w14:textId="77777777" w:rsidR="00B57C63" w:rsidRPr="005A4813" w:rsidRDefault="00B57C63" w:rsidP="00587378">
            <w:pPr>
              <w:pStyle w:val="Seznamsimbolovinokrajav"/>
            </w:pPr>
          </w:p>
        </w:tc>
      </w:tr>
      <w:tr w:rsidR="00B57C63" w:rsidRPr="005A4813" w14:paraId="3B5B9632" w14:textId="77777777" w:rsidTr="00B57C63">
        <w:trPr>
          <w:divId w:val="438111399"/>
          <w:trHeight w:val="283"/>
        </w:trPr>
        <w:tc>
          <w:tcPr>
            <w:tcW w:w="1951" w:type="dxa"/>
            <w:tcBorders>
              <w:top w:val="single" w:sz="4" w:space="0" w:color="auto"/>
              <w:bottom w:val="single" w:sz="4" w:space="0" w:color="auto"/>
            </w:tcBorders>
          </w:tcPr>
          <w:p w14:paraId="713A9B0E" w14:textId="77777777" w:rsidR="00B57C63" w:rsidRPr="005A4813" w:rsidRDefault="00B57C63" w:rsidP="00587378">
            <w:pPr>
              <w:pStyle w:val="Seznamsimbolovinokrajav"/>
            </w:pPr>
            <w:r w:rsidRPr="005A4813">
              <w:t>Indeksi</w:t>
            </w:r>
          </w:p>
        </w:tc>
        <w:tc>
          <w:tcPr>
            <w:tcW w:w="1276" w:type="dxa"/>
            <w:tcBorders>
              <w:top w:val="single" w:sz="4" w:space="0" w:color="auto"/>
              <w:bottom w:val="single" w:sz="4" w:space="0" w:color="auto"/>
            </w:tcBorders>
          </w:tcPr>
          <w:p w14:paraId="705B5C72" w14:textId="77777777" w:rsidR="00B57C63" w:rsidRPr="005A4813" w:rsidRDefault="00B57C63" w:rsidP="00587378">
            <w:pPr>
              <w:pStyle w:val="Seznamsimbolovinokrajav"/>
            </w:pPr>
          </w:p>
        </w:tc>
        <w:tc>
          <w:tcPr>
            <w:tcW w:w="5702" w:type="dxa"/>
            <w:tcBorders>
              <w:top w:val="single" w:sz="4" w:space="0" w:color="auto"/>
              <w:bottom w:val="single" w:sz="4" w:space="0" w:color="auto"/>
            </w:tcBorders>
          </w:tcPr>
          <w:p w14:paraId="7BF6850F" w14:textId="77777777" w:rsidR="00B57C63" w:rsidRPr="005A4813" w:rsidRDefault="00B57C63" w:rsidP="00587378">
            <w:pPr>
              <w:pStyle w:val="Seznamsimbolovinokrajav"/>
            </w:pPr>
          </w:p>
        </w:tc>
      </w:tr>
      <w:tr w:rsidR="00B57C63" w:rsidRPr="005A4813" w14:paraId="6B73298B" w14:textId="77777777" w:rsidTr="00B57C63">
        <w:trPr>
          <w:divId w:val="438111399"/>
          <w:trHeight w:val="283"/>
        </w:trPr>
        <w:tc>
          <w:tcPr>
            <w:tcW w:w="1951" w:type="dxa"/>
            <w:tcBorders>
              <w:top w:val="single" w:sz="4" w:space="0" w:color="auto"/>
            </w:tcBorders>
          </w:tcPr>
          <w:p w14:paraId="439DDED8" w14:textId="77777777" w:rsidR="00B57C63" w:rsidRPr="005A4813" w:rsidRDefault="00B57C63" w:rsidP="00587378">
            <w:pPr>
              <w:pStyle w:val="Seznamsimbolovinokrajav"/>
            </w:pPr>
          </w:p>
        </w:tc>
        <w:tc>
          <w:tcPr>
            <w:tcW w:w="1276" w:type="dxa"/>
            <w:tcBorders>
              <w:top w:val="single" w:sz="4" w:space="0" w:color="auto"/>
            </w:tcBorders>
          </w:tcPr>
          <w:p w14:paraId="1A7AE6C7" w14:textId="77777777" w:rsidR="00B57C63" w:rsidRPr="005A4813" w:rsidRDefault="00B57C63" w:rsidP="00587378">
            <w:pPr>
              <w:pStyle w:val="Seznamsimbolovinokrajav"/>
            </w:pPr>
          </w:p>
        </w:tc>
        <w:tc>
          <w:tcPr>
            <w:tcW w:w="5702" w:type="dxa"/>
            <w:tcBorders>
              <w:top w:val="single" w:sz="4" w:space="0" w:color="auto"/>
            </w:tcBorders>
          </w:tcPr>
          <w:p w14:paraId="77F41FC1" w14:textId="77777777" w:rsidR="00B57C63" w:rsidRPr="005A4813" w:rsidRDefault="00B57C63" w:rsidP="00587378">
            <w:pPr>
              <w:pStyle w:val="Seznamsimbolovinokrajav"/>
            </w:pPr>
          </w:p>
        </w:tc>
      </w:tr>
      <w:tr w:rsidR="00B57C63" w:rsidRPr="005A4813" w14:paraId="5285C9DC" w14:textId="77777777" w:rsidTr="00B57C63">
        <w:trPr>
          <w:divId w:val="438111399"/>
          <w:trHeight w:val="283"/>
        </w:trPr>
        <w:tc>
          <w:tcPr>
            <w:tcW w:w="1951" w:type="dxa"/>
          </w:tcPr>
          <w:p w14:paraId="3C0DB235" w14:textId="77777777" w:rsidR="00B57C63" w:rsidRPr="005A4813" w:rsidRDefault="00B57C63" w:rsidP="00587378">
            <w:pPr>
              <w:pStyle w:val="Seznamsimbolovinokrajav"/>
            </w:pPr>
            <w:r w:rsidRPr="005A4813">
              <w:t>cel</w:t>
            </w:r>
          </w:p>
        </w:tc>
        <w:tc>
          <w:tcPr>
            <w:tcW w:w="1276" w:type="dxa"/>
          </w:tcPr>
          <w:p w14:paraId="747A66B4" w14:textId="77777777" w:rsidR="00B57C63" w:rsidRPr="005A4813" w:rsidRDefault="00B57C63" w:rsidP="00587378">
            <w:pPr>
              <w:pStyle w:val="Seznamsimbolovinokrajav"/>
            </w:pPr>
            <w:r w:rsidRPr="005A4813">
              <w:t xml:space="preserve">celotni </w:t>
            </w:r>
          </w:p>
        </w:tc>
        <w:tc>
          <w:tcPr>
            <w:tcW w:w="5702" w:type="dxa"/>
          </w:tcPr>
          <w:p w14:paraId="16C30439" w14:textId="77777777" w:rsidR="00B57C63" w:rsidRPr="005A4813" w:rsidRDefault="00B57C63" w:rsidP="00587378">
            <w:pPr>
              <w:pStyle w:val="Seznamsimbolovinokrajav"/>
            </w:pPr>
          </w:p>
        </w:tc>
      </w:tr>
      <w:tr w:rsidR="00B57C63" w:rsidRPr="005A4813" w14:paraId="3E18688B" w14:textId="77777777" w:rsidTr="00B57C63">
        <w:trPr>
          <w:divId w:val="438111399"/>
          <w:trHeight w:val="283"/>
        </w:trPr>
        <w:tc>
          <w:tcPr>
            <w:tcW w:w="1951" w:type="dxa"/>
          </w:tcPr>
          <w:p w14:paraId="719DDDE0" w14:textId="77777777" w:rsidR="00B57C63" w:rsidRPr="005A4813" w:rsidRDefault="00B57C63" w:rsidP="00587378">
            <w:pPr>
              <w:pStyle w:val="Seznamsimbolovinokrajav"/>
            </w:pPr>
            <w:r w:rsidRPr="005A4813">
              <w:t>f</w:t>
            </w:r>
          </w:p>
        </w:tc>
        <w:tc>
          <w:tcPr>
            <w:tcW w:w="1276" w:type="dxa"/>
          </w:tcPr>
          <w:p w14:paraId="5055DC3A" w14:textId="77777777" w:rsidR="00B57C63" w:rsidRPr="005A4813" w:rsidRDefault="00B57C63" w:rsidP="00587378">
            <w:pPr>
              <w:pStyle w:val="Seznamsimbolovinokrajav"/>
            </w:pPr>
            <w:r w:rsidRPr="005A4813">
              <w:t>filtracija</w:t>
            </w:r>
          </w:p>
        </w:tc>
        <w:tc>
          <w:tcPr>
            <w:tcW w:w="5702" w:type="dxa"/>
          </w:tcPr>
          <w:p w14:paraId="08EE6EAC" w14:textId="77777777" w:rsidR="00B57C63" w:rsidRPr="005A4813" w:rsidRDefault="00B57C63" w:rsidP="00587378">
            <w:pPr>
              <w:pStyle w:val="Seznamsimbolovinokrajav"/>
            </w:pPr>
          </w:p>
        </w:tc>
      </w:tr>
      <w:tr w:rsidR="00B57C63" w:rsidRPr="005A4813" w14:paraId="20E06701" w14:textId="77777777" w:rsidTr="00B57C63">
        <w:trPr>
          <w:divId w:val="438111399"/>
          <w:trHeight w:val="283"/>
        </w:trPr>
        <w:tc>
          <w:tcPr>
            <w:tcW w:w="1951" w:type="dxa"/>
          </w:tcPr>
          <w:p w14:paraId="496F6ED8" w14:textId="77777777" w:rsidR="00B57C63" w:rsidRPr="005A4813" w:rsidRDefault="00B57C63" w:rsidP="00587378">
            <w:pPr>
              <w:pStyle w:val="Seznamsimbolovinokrajav"/>
            </w:pPr>
            <w:r w:rsidRPr="005A4813">
              <w:t>k</w:t>
            </w:r>
          </w:p>
        </w:tc>
        <w:tc>
          <w:tcPr>
            <w:tcW w:w="1276" w:type="dxa"/>
          </w:tcPr>
          <w:p w14:paraId="52FC1FD9" w14:textId="77777777" w:rsidR="00B57C63" w:rsidRPr="005A4813" w:rsidRDefault="00B57C63" w:rsidP="00587378">
            <w:pPr>
              <w:pStyle w:val="Seznamsimbolovinokrajav"/>
            </w:pPr>
            <w:r w:rsidRPr="005A4813">
              <w:t>koncentrat</w:t>
            </w:r>
          </w:p>
        </w:tc>
        <w:tc>
          <w:tcPr>
            <w:tcW w:w="5702" w:type="dxa"/>
          </w:tcPr>
          <w:p w14:paraId="2D5E9755" w14:textId="77777777" w:rsidR="00B57C63" w:rsidRPr="005A4813" w:rsidRDefault="00B57C63" w:rsidP="00587378">
            <w:pPr>
              <w:pStyle w:val="Seznamsimbolovinokrajav"/>
            </w:pPr>
          </w:p>
        </w:tc>
      </w:tr>
      <w:tr w:rsidR="00B57C63" w:rsidRPr="005A4813" w14:paraId="6479E026" w14:textId="77777777" w:rsidTr="00B57C63">
        <w:trPr>
          <w:divId w:val="438111399"/>
          <w:trHeight w:val="283"/>
        </w:trPr>
        <w:tc>
          <w:tcPr>
            <w:tcW w:w="1951" w:type="dxa"/>
          </w:tcPr>
          <w:p w14:paraId="5BDC6402" w14:textId="77777777" w:rsidR="00B57C63" w:rsidRPr="005A4813" w:rsidRDefault="00B57C63" w:rsidP="00587378">
            <w:pPr>
              <w:pStyle w:val="Seznamsimbolovinokrajav"/>
            </w:pPr>
            <w:r w:rsidRPr="005A4813">
              <w:t>p</w:t>
            </w:r>
          </w:p>
        </w:tc>
        <w:tc>
          <w:tcPr>
            <w:tcW w:w="1276" w:type="dxa"/>
          </w:tcPr>
          <w:p w14:paraId="30F587FB" w14:textId="77777777" w:rsidR="00B57C63" w:rsidRPr="005A4813" w:rsidRDefault="00B57C63" w:rsidP="00587378">
            <w:pPr>
              <w:pStyle w:val="Seznamsimbolovinokrajav"/>
            </w:pPr>
            <w:r w:rsidRPr="005A4813">
              <w:t>permeat</w:t>
            </w:r>
          </w:p>
        </w:tc>
        <w:tc>
          <w:tcPr>
            <w:tcW w:w="5702" w:type="dxa"/>
          </w:tcPr>
          <w:p w14:paraId="566E6732" w14:textId="77777777" w:rsidR="00B57C63" w:rsidRPr="005A4813" w:rsidRDefault="00B57C63" w:rsidP="00587378">
            <w:pPr>
              <w:pStyle w:val="Seznamsimbolovinokrajav"/>
            </w:pPr>
          </w:p>
        </w:tc>
      </w:tr>
      <w:tr w:rsidR="00B57C63" w:rsidRPr="005A4813" w14:paraId="30392C0E" w14:textId="77777777" w:rsidTr="00B57C63">
        <w:trPr>
          <w:divId w:val="438111399"/>
          <w:trHeight w:val="283"/>
        </w:trPr>
        <w:tc>
          <w:tcPr>
            <w:tcW w:w="1951" w:type="dxa"/>
          </w:tcPr>
          <w:p w14:paraId="3298FCBA" w14:textId="77777777" w:rsidR="00B57C63" w:rsidRPr="005A4813" w:rsidRDefault="00B57C63" w:rsidP="00587378">
            <w:pPr>
              <w:pStyle w:val="Seznamsimbolovinokrajav"/>
            </w:pPr>
            <w:r w:rsidRPr="005A4813">
              <w:t>z</w:t>
            </w:r>
          </w:p>
        </w:tc>
        <w:tc>
          <w:tcPr>
            <w:tcW w:w="1276" w:type="dxa"/>
          </w:tcPr>
          <w:p w14:paraId="32244D21" w14:textId="77777777" w:rsidR="00B57C63" w:rsidRPr="005A4813" w:rsidRDefault="00B57C63" w:rsidP="00587378">
            <w:pPr>
              <w:pStyle w:val="Seznamsimbolovinokrajav"/>
            </w:pPr>
            <w:r w:rsidRPr="005A4813">
              <w:t>začetni</w:t>
            </w:r>
          </w:p>
        </w:tc>
        <w:tc>
          <w:tcPr>
            <w:tcW w:w="5702" w:type="dxa"/>
          </w:tcPr>
          <w:p w14:paraId="35AFB17F" w14:textId="77777777" w:rsidR="00B57C63" w:rsidRPr="005A4813" w:rsidRDefault="00B57C63" w:rsidP="00587378">
            <w:pPr>
              <w:pStyle w:val="Seznamsimbolovinokrajav"/>
            </w:pPr>
          </w:p>
        </w:tc>
      </w:tr>
    </w:tbl>
    <w:p w14:paraId="1C5BE38A" w14:textId="77777777" w:rsidR="00B57C63" w:rsidRDefault="00B57C63" w:rsidP="00B57C63">
      <w:pPr>
        <w:divId w:val="438111399"/>
      </w:pPr>
    </w:p>
    <w:p w14:paraId="0C34DF6E" w14:textId="77777777" w:rsidR="00B57C63" w:rsidRDefault="00B57C63" w:rsidP="00B57C63">
      <w:pPr>
        <w:divId w:val="438111399"/>
      </w:pPr>
    </w:p>
    <w:p w14:paraId="636C3E93" w14:textId="77777777" w:rsidR="00B57C63" w:rsidRPr="005A4813" w:rsidRDefault="00B57C63" w:rsidP="00B57C63">
      <w:pPr>
        <w:divId w:val="438111399"/>
      </w:pPr>
    </w:p>
    <w:p w14:paraId="4AA96F69" w14:textId="77777777" w:rsidR="00B57C63" w:rsidRDefault="00B57C63" w:rsidP="00B57C63">
      <w:pPr>
        <w:divId w:val="438111399"/>
      </w:pPr>
      <w:r>
        <w:br w:type="page"/>
      </w:r>
    </w:p>
    <w:p w14:paraId="6123D919" w14:textId="77777777" w:rsidR="00B57C63" w:rsidRDefault="00B57C63" w:rsidP="00B57C63">
      <w:pPr>
        <w:divId w:val="438111399"/>
      </w:pPr>
    </w:p>
    <w:p w14:paraId="374C78A3" w14:textId="77777777" w:rsidR="00B57C63" w:rsidRDefault="00B57C63" w:rsidP="00B57C63">
      <w:pPr>
        <w:divId w:val="438111399"/>
      </w:pPr>
    </w:p>
    <w:p w14:paraId="59E4513A" w14:textId="77777777" w:rsidR="00B57C63" w:rsidRDefault="00B57C63" w:rsidP="00DC5BF3">
      <w:pPr>
        <w:divId w:val="438111399"/>
        <w:sectPr w:rsidR="00B57C63" w:rsidSect="00EF63E6">
          <w:headerReference w:type="even" r:id="rId22"/>
          <w:headerReference w:type="default" r:id="rId23"/>
          <w:headerReference w:type="first" r:id="rId24"/>
          <w:pgSz w:w="11906" w:h="16838" w:code="9"/>
          <w:pgMar w:top="1701" w:right="1418" w:bottom="1418" w:left="1701" w:header="1134" w:footer="709" w:gutter="0"/>
          <w:pgNumType w:fmt="lowerRoman"/>
          <w:cols w:space="1134"/>
          <w:titlePg/>
          <w:docGrid w:linePitch="360"/>
        </w:sectPr>
      </w:pPr>
    </w:p>
    <w:p w14:paraId="53464FA6" w14:textId="77777777" w:rsidR="002670CE" w:rsidRPr="005A4813" w:rsidRDefault="002670CE" w:rsidP="002670CE">
      <w:pPr>
        <w:pStyle w:val="Poglavjevkazalu"/>
        <w:divId w:val="438111399"/>
      </w:pPr>
      <w:bookmarkStart w:id="9" w:name="_Toc239402552"/>
      <w:bookmarkStart w:id="10" w:name="_Toc239410713"/>
      <w:r w:rsidRPr="005A4813">
        <w:lastRenderedPageBreak/>
        <w:t>Seznam uporabljenih okrajšav</w:t>
      </w:r>
      <w:bookmarkEnd w:id="9"/>
      <w:bookmarkEnd w:id="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2"/>
        <w:gridCol w:w="6715"/>
      </w:tblGrid>
      <w:tr w:rsidR="002670CE" w:rsidRPr="005A4813" w14:paraId="207ED101" w14:textId="77777777" w:rsidTr="002670CE">
        <w:trPr>
          <w:divId w:val="438111399"/>
          <w:trHeight w:val="283"/>
        </w:trPr>
        <w:tc>
          <w:tcPr>
            <w:tcW w:w="2093" w:type="dxa"/>
            <w:tcBorders>
              <w:top w:val="single" w:sz="4" w:space="0" w:color="auto"/>
              <w:bottom w:val="single" w:sz="4" w:space="0" w:color="auto"/>
            </w:tcBorders>
          </w:tcPr>
          <w:p w14:paraId="4B6A87D1" w14:textId="77777777" w:rsidR="002670CE" w:rsidRPr="005A4813" w:rsidRDefault="002670CE" w:rsidP="00587378">
            <w:pPr>
              <w:pStyle w:val="Seznamsimbolovinokrajav"/>
            </w:pPr>
            <w:r w:rsidRPr="005A4813">
              <w:t>Okrajšava</w:t>
            </w:r>
          </w:p>
        </w:tc>
        <w:tc>
          <w:tcPr>
            <w:tcW w:w="6836" w:type="dxa"/>
            <w:tcBorders>
              <w:top w:val="single" w:sz="4" w:space="0" w:color="auto"/>
              <w:bottom w:val="single" w:sz="4" w:space="0" w:color="auto"/>
            </w:tcBorders>
          </w:tcPr>
          <w:p w14:paraId="50E94813" w14:textId="77777777" w:rsidR="002670CE" w:rsidRPr="005A4813" w:rsidRDefault="002670CE" w:rsidP="00587378">
            <w:pPr>
              <w:pStyle w:val="Seznamsimbolovinokrajav"/>
            </w:pPr>
            <w:r w:rsidRPr="005A4813">
              <w:t>Pomen</w:t>
            </w:r>
          </w:p>
        </w:tc>
      </w:tr>
      <w:tr w:rsidR="002670CE" w:rsidRPr="005A4813" w14:paraId="196536F4" w14:textId="77777777" w:rsidTr="002670CE">
        <w:trPr>
          <w:divId w:val="438111399"/>
          <w:trHeight w:val="283"/>
        </w:trPr>
        <w:tc>
          <w:tcPr>
            <w:tcW w:w="2093" w:type="dxa"/>
          </w:tcPr>
          <w:p w14:paraId="3C24CD82" w14:textId="77777777" w:rsidR="002670CE" w:rsidRPr="005A4813" w:rsidRDefault="002670CE" w:rsidP="00587378">
            <w:pPr>
              <w:pStyle w:val="Seznamsimbolovinokrajav"/>
            </w:pPr>
          </w:p>
        </w:tc>
        <w:tc>
          <w:tcPr>
            <w:tcW w:w="6836" w:type="dxa"/>
          </w:tcPr>
          <w:p w14:paraId="6AECCC44" w14:textId="77777777" w:rsidR="002670CE" w:rsidRPr="005A4813" w:rsidRDefault="002670CE" w:rsidP="00587378">
            <w:pPr>
              <w:pStyle w:val="Seznamsimbolovinokrajav"/>
            </w:pPr>
          </w:p>
        </w:tc>
      </w:tr>
      <w:tr w:rsidR="002670CE" w:rsidRPr="005A4813" w14:paraId="52AA0480" w14:textId="77777777" w:rsidTr="002670CE">
        <w:trPr>
          <w:divId w:val="438111399"/>
          <w:trHeight w:val="283"/>
        </w:trPr>
        <w:tc>
          <w:tcPr>
            <w:tcW w:w="2093" w:type="dxa"/>
          </w:tcPr>
          <w:p w14:paraId="5AF9F7FE" w14:textId="77777777" w:rsidR="002670CE" w:rsidRPr="005A4813" w:rsidRDefault="002670CE" w:rsidP="00587378">
            <w:pPr>
              <w:pStyle w:val="Seznamsimbolovinokrajav"/>
            </w:pPr>
            <w:r w:rsidRPr="005A4813">
              <w:t>ACH</w:t>
            </w:r>
          </w:p>
        </w:tc>
        <w:tc>
          <w:tcPr>
            <w:tcW w:w="6836" w:type="dxa"/>
          </w:tcPr>
          <w:p w14:paraId="42ABC4CF" w14:textId="77777777" w:rsidR="002670CE" w:rsidRPr="005A4813" w:rsidRDefault="002670CE" w:rsidP="00587378">
            <w:pPr>
              <w:pStyle w:val="Seznamsimbolovinokrajav"/>
            </w:pPr>
            <w:r w:rsidRPr="005A4813">
              <w:t>aluminijev klorhidrat, vrsta koagulanta</w:t>
            </w:r>
          </w:p>
        </w:tc>
      </w:tr>
      <w:tr w:rsidR="002670CE" w:rsidRPr="005A4813" w14:paraId="7BC8A375" w14:textId="77777777" w:rsidTr="002670CE">
        <w:trPr>
          <w:divId w:val="438111399"/>
          <w:trHeight w:val="283"/>
        </w:trPr>
        <w:tc>
          <w:tcPr>
            <w:tcW w:w="2093" w:type="dxa"/>
          </w:tcPr>
          <w:p w14:paraId="5F7B9164" w14:textId="77777777" w:rsidR="002670CE" w:rsidRPr="005A4813" w:rsidRDefault="002670CE" w:rsidP="00587378">
            <w:pPr>
              <w:pStyle w:val="Seznamsimbolovinokrajav"/>
            </w:pPr>
            <w:r w:rsidRPr="005A4813">
              <w:t>CODMn</w:t>
            </w:r>
          </w:p>
        </w:tc>
        <w:tc>
          <w:tcPr>
            <w:tcW w:w="6836" w:type="dxa"/>
          </w:tcPr>
          <w:p w14:paraId="2285A2F0" w14:textId="77777777" w:rsidR="002670CE" w:rsidRPr="005A4813" w:rsidRDefault="002670CE" w:rsidP="00587378">
            <w:pPr>
              <w:pStyle w:val="Seznamsimbolovinokrajav"/>
            </w:pPr>
            <w:r w:rsidRPr="005A4813">
              <w:t>ekvivalent kisika, potrebnega za oksidacijo organske vsebine vzorca z uporabo trivalentnega mangana (angl. Chemical Oxygen Demand)</w:t>
            </w:r>
          </w:p>
        </w:tc>
      </w:tr>
      <w:tr w:rsidR="002670CE" w:rsidRPr="005A4813" w14:paraId="04624622" w14:textId="77777777" w:rsidTr="002670CE">
        <w:trPr>
          <w:divId w:val="438111399"/>
          <w:trHeight w:val="283"/>
        </w:trPr>
        <w:tc>
          <w:tcPr>
            <w:tcW w:w="2093" w:type="dxa"/>
          </w:tcPr>
          <w:p w14:paraId="5B33AA47" w14:textId="77777777" w:rsidR="002670CE" w:rsidRPr="005A4813" w:rsidRDefault="002670CE" w:rsidP="00587378">
            <w:pPr>
              <w:pStyle w:val="Seznamsimbolovinokrajav"/>
            </w:pPr>
            <w:r w:rsidRPr="005A4813">
              <w:t>GAC</w:t>
            </w:r>
          </w:p>
        </w:tc>
        <w:tc>
          <w:tcPr>
            <w:tcW w:w="6836" w:type="dxa"/>
          </w:tcPr>
          <w:p w14:paraId="6818397C" w14:textId="77777777" w:rsidR="002670CE" w:rsidRPr="005A4813" w:rsidRDefault="002670CE" w:rsidP="00587378">
            <w:pPr>
              <w:pStyle w:val="Seznamsimbolovinokrajav"/>
            </w:pPr>
            <w:r w:rsidRPr="005A4813">
              <w:t>aktivno oglje v granulah (angl. Granular Activated Carbon)</w:t>
            </w:r>
          </w:p>
        </w:tc>
      </w:tr>
      <w:tr w:rsidR="002670CE" w:rsidRPr="005A4813" w14:paraId="337573B3" w14:textId="77777777" w:rsidTr="002670CE">
        <w:trPr>
          <w:divId w:val="438111399"/>
          <w:trHeight w:val="283"/>
        </w:trPr>
        <w:tc>
          <w:tcPr>
            <w:tcW w:w="2093" w:type="dxa"/>
          </w:tcPr>
          <w:p w14:paraId="49293209" w14:textId="77777777" w:rsidR="002670CE" w:rsidRPr="005A4813" w:rsidRDefault="002670CE" w:rsidP="00587378">
            <w:pPr>
              <w:pStyle w:val="Seznamsimbolovinokrajav"/>
            </w:pPr>
            <w:r w:rsidRPr="005A4813">
              <w:t>MF</w:t>
            </w:r>
          </w:p>
        </w:tc>
        <w:tc>
          <w:tcPr>
            <w:tcW w:w="6836" w:type="dxa"/>
          </w:tcPr>
          <w:p w14:paraId="4C715923" w14:textId="77777777" w:rsidR="002670CE" w:rsidRPr="005A4813" w:rsidRDefault="002670CE" w:rsidP="00587378">
            <w:pPr>
              <w:pStyle w:val="Seznamsimbolovinokrajav"/>
            </w:pPr>
            <w:r w:rsidRPr="005A4813">
              <w:t>Mikrofiltracija</w:t>
            </w:r>
          </w:p>
        </w:tc>
      </w:tr>
      <w:tr w:rsidR="002670CE" w:rsidRPr="005A4813" w14:paraId="178B0001" w14:textId="77777777" w:rsidTr="002670CE">
        <w:trPr>
          <w:divId w:val="438111399"/>
          <w:trHeight w:val="283"/>
        </w:trPr>
        <w:tc>
          <w:tcPr>
            <w:tcW w:w="2093" w:type="dxa"/>
          </w:tcPr>
          <w:p w14:paraId="3BE467A7" w14:textId="77777777" w:rsidR="002670CE" w:rsidRPr="005A4813" w:rsidRDefault="002670CE" w:rsidP="00587378">
            <w:pPr>
              <w:pStyle w:val="Seznamsimbolovinokrajav"/>
            </w:pPr>
            <w:r w:rsidRPr="005A4813">
              <w:t>NF</w:t>
            </w:r>
          </w:p>
        </w:tc>
        <w:tc>
          <w:tcPr>
            <w:tcW w:w="6836" w:type="dxa"/>
          </w:tcPr>
          <w:p w14:paraId="44695267" w14:textId="77777777" w:rsidR="002670CE" w:rsidRPr="005A4813" w:rsidRDefault="002670CE" w:rsidP="00587378">
            <w:pPr>
              <w:pStyle w:val="Seznamsimbolovinokrajav"/>
            </w:pPr>
            <w:r w:rsidRPr="005A4813">
              <w:t>nanofiltracija</w:t>
            </w:r>
          </w:p>
        </w:tc>
      </w:tr>
      <w:tr w:rsidR="002670CE" w:rsidRPr="005A4813" w14:paraId="1AB9A7C8" w14:textId="77777777" w:rsidTr="002670CE">
        <w:trPr>
          <w:divId w:val="438111399"/>
          <w:trHeight w:val="283"/>
        </w:trPr>
        <w:tc>
          <w:tcPr>
            <w:tcW w:w="2093" w:type="dxa"/>
          </w:tcPr>
          <w:p w14:paraId="4A8BDDE3" w14:textId="77777777" w:rsidR="002670CE" w:rsidRPr="005A4813" w:rsidRDefault="002670CE" w:rsidP="00587378">
            <w:pPr>
              <w:pStyle w:val="Seznamsimbolovinokrajav"/>
            </w:pPr>
            <w:r w:rsidRPr="005A4813">
              <w:t>PAC</w:t>
            </w:r>
          </w:p>
        </w:tc>
        <w:tc>
          <w:tcPr>
            <w:tcW w:w="6836" w:type="dxa"/>
          </w:tcPr>
          <w:p w14:paraId="72CC17CA" w14:textId="77777777" w:rsidR="002670CE" w:rsidRPr="005A4813" w:rsidRDefault="002670CE" w:rsidP="00587378">
            <w:pPr>
              <w:pStyle w:val="Seznamsimbolovinokrajav"/>
            </w:pPr>
            <w:r w:rsidRPr="005A4813">
              <w:t>aktivno oglje v prahu (angl. Powder Activated Carbon)</w:t>
            </w:r>
          </w:p>
        </w:tc>
      </w:tr>
      <w:tr w:rsidR="002670CE" w:rsidRPr="005A4813" w14:paraId="6FC90BE2" w14:textId="77777777" w:rsidTr="002670CE">
        <w:trPr>
          <w:divId w:val="438111399"/>
          <w:trHeight w:val="283"/>
        </w:trPr>
        <w:tc>
          <w:tcPr>
            <w:tcW w:w="2093" w:type="dxa"/>
          </w:tcPr>
          <w:p w14:paraId="5F665FD2" w14:textId="77777777" w:rsidR="002670CE" w:rsidRPr="005A4813" w:rsidRDefault="002670CE" w:rsidP="00587378">
            <w:pPr>
              <w:pStyle w:val="Seznamsimbolovinokrajav"/>
            </w:pPr>
            <w:r w:rsidRPr="005A4813">
              <w:t>RO</w:t>
            </w:r>
          </w:p>
        </w:tc>
        <w:tc>
          <w:tcPr>
            <w:tcW w:w="6836" w:type="dxa"/>
          </w:tcPr>
          <w:p w14:paraId="7576F605" w14:textId="77777777" w:rsidR="002670CE" w:rsidRPr="005A4813" w:rsidRDefault="002670CE" w:rsidP="00587378">
            <w:pPr>
              <w:pStyle w:val="Seznamsimbolovinokrajav"/>
            </w:pPr>
            <w:r w:rsidRPr="005A4813">
              <w:t>reverzna osmoza</w:t>
            </w:r>
          </w:p>
        </w:tc>
      </w:tr>
      <w:tr w:rsidR="002670CE" w:rsidRPr="005A4813" w14:paraId="6ED33263" w14:textId="77777777" w:rsidTr="002670CE">
        <w:trPr>
          <w:divId w:val="438111399"/>
          <w:trHeight w:val="283"/>
        </w:trPr>
        <w:tc>
          <w:tcPr>
            <w:tcW w:w="2093" w:type="dxa"/>
          </w:tcPr>
          <w:p w14:paraId="0ED9D6DD" w14:textId="77777777" w:rsidR="002670CE" w:rsidRPr="005A4813" w:rsidRDefault="002670CE" w:rsidP="00587378">
            <w:pPr>
              <w:pStyle w:val="Seznamsimbolovinokrajav"/>
            </w:pPr>
            <w:r w:rsidRPr="005A4813">
              <w:t>SCADA</w:t>
            </w:r>
          </w:p>
        </w:tc>
        <w:tc>
          <w:tcPr>
            <w:tcW w:w="6836" w:type="dxa"/>
          </w:tcPr>
          <w:p w14:paraId="56149634" w14:textId="77777777" w:rsidR="002670CE" w:rsidRPr="005A4813" w:rsidRDefault="002670CE" w:rsidP="00587378">
            <w:pPr>
              <w:pStyle w:val="Seznamsimbolovinokrajav"/>
            </w:pPr>
            <w:r w:rsidRPr="005A4813">
              <w:t>sistem za nadzor in zajemanje podatkov (angl. Supervisory Control And Data Acquisition)</w:t>
            </w:r>
          </w:p>
        </w:tc>
      </w:tr>
      <w:tr w:rsidR="002670CE" w:rsidRPr="005A4813" w14:paraId="08E05B81" w14:textId="77777777" w:rsidTr="002670CE">
        <w:trPr>
          <w:divId w:val="438111399"/>
          <w:trHeight w:val="283"/>
        </w:trPr>
        <w:tc>
          <w:tcPr>
            <w:tcW w:w="2093" w:type="dxa"/>
          </w:tcPr>
          <w:p w14:paraId="3740F694" w14:textId="77777777" w:rsidR="002670CE" w:rsidRPr="005A4813" w:rsidRDefault="002670CE" w:rsidP="00587378">
            <w:pPr>
              <w:pStyle w:val="Seznamsimbolovinokrajav"/>
            </w:pPr>
            <w:r w:rsidRPr="005A4813">
              <w:t>TOC</w:t>
            </w:r>
          </w:p>
        </w:tc>
        <w:tc>
          <w:tcPr>
            <w:tcW w:w="6836" w:type="dxa"/>
          </w:tcPr>
          <w:p w14:paraId="524053EC" w14:textId="77777777" w:rsidR="002670CE" w:rsidRPr="005A4813" w:rsidRDefault="002670CE" w:rsidP="00587378">
            <w:pPr>
              <w:pStyle w:val="Seznamsimbolovinokrajav"/>
            </w:pPr>
            <w:r w:rsidRPr="005A4813">
              <w:t>skupna količina vseh organskih spojin v vzorcu (angl. Total Organic Carbon)</w:t>
            </w:r>
          </w:p>
        </w:tc>
      </w:tr>
      <w:tr w:rsidR="002670CE" w:rsidRPr="005A4813" w14:paraId="1C621429" w14:textId="77777777" w:rsidTr="002670CE">
        <w:trPr>
          <w:divId w:val="438111399"/>
          <w:trHeight w:val="283"/>
        </w:trPr>
        <w:tc>
          <w:tcPr>
            <w:tcW w:w="2093" w:type="dxa"/>
          </w:tcPr>
          <w:p w14:paraId="22232461" w14:textId="77777777" w:rsidR="002670CE" w:rsidRPr="005A4813" w:rsidRDefault="002670CE" w:rsidP="00587378">
            <w:pPr>
              <w:pStyle w:val="Seznamsimbolovinokrajav"/>
            </w:pPr>
            <w:r w:rsidRPr="005A4813">
              <w:t>TSS</w:t>
            </w:r>
          </w:p>
        </w:tc>
        <w:tc>
          <w:tcPr>
            <w:tcW w:w="6836" w:type="dxa"/>
          </w:tcPr>
          <w:p w14:paraId="39375FC6" w14:textId="77777777" w:rsidR="002670CE" w:rsidRPr="005A4813" w:rsidRDefault="002670CE" w:rsidP="00587378">
            <w:pPr>
              <w:pStyle w:val="Seznamsimbolovinokrajav"/>
            </w:pPr>
            <w:r w:rsidRPr="005A4813">
              <w:t>količina vseh suspendiranih trdnih delcev v vzorcu (angl. Total Suspended Solids)</w:t>
            </w:r>
          </w:p>
        </w:tc>
      </w:tr>
      <w:tr w:rsidR="002670CE" w:rsidRPr="005A4813" w14:paraId="669FEE57" w14:textId="77777777" w:rsidTr="002670CE">
        <w:trPr>
          <w:divId w:val="438111399"/>
          <w:trHeight w:val="283"/>
        </w:trPr>
        <w:tc>
          <w:tcPr>
            <w:tcW w:w="2093" w:type="dxa"/>
          </w:tcPr>
          <w:p w14:paraId="79AC2B94" w14:textId="77777777" w:rsidR="002670CE" w:rsidRPr="005A4813" w:rsidRDefault="002670CE" w:rsidP="00587378">
            <w:pPr>
              <w:pStyle w:val="Seznamsimbolovinokrajav"/>
            </w:pPr>
            <w:r w:rsidRPr="005A4813">
              <w:t>UF</w:t>
            </w:r>
          </w:p>
        </w:tc>
        <w:tc>
          <w:tcPr>
            <w:tcW w:w="6836" w:type="dxa"/>
          </w:tcPr>
          <w:p w14:paraId="5D10BFEE" w14:textId="77777777" w:rsidR="002670CE" w:rsidRPr="005A4813" w:rsidRDefault="002670CE" w:rsidP="00587378">
            <w:pPr>
              <w:pStyle w:val="Seznamsimbolovinokrajav"/>
            </w:pPr>
            <w:r w:rsidRPr="005A4813">
              <w:t>ultrafiltracija</w:t>
            </w:r>
          </w:p>
        </w:tc>
      </w:tr>
    </w:tbl>
    <w:p w14:paraId="20877A7D" w14:textId="77777777" w:rsidR="002670CE" w:rsidRPr="005A4813" w:rsidRDefault="002670CE" w:rsidP="002670CE">
      <w:pPr>
        <w:divId w:val="438111399"/>
      </w:pPr>
    </w:p>
    <w:p w14:paraId="0872E30F" w14:textId="77777777" w:rsidR="002670CE" w:rsidRPr="005A4813" w:rsidRDefault="002670CE" w:rsidP="002670CE">
      <w:pPr>
        <w:divId w:val="438111399"/>
      </w:pPr>
    </w:p>
    <w:p w14:paraId="3A7D5B2A" w14:textId="77777777" w:rsidR="002670CE" w:rsidRDefault="002670CE" w:rsidP="002670CE">
      <w:pPr>
        <w:spacing w:before="0" w:after="200"/>
        <w:jc w:val="left"/>
        <w:divId w:val="438111399"/>
      </w:pPr>
      <w:r>
        <w:br w:type="page"/>
      </w:r>
    </w:p>
    <w:p w14:paraId="761F343E" w14:textId="77777777" w:rsidR="002670CE" w:rsidRDefault="002670CE" w:rsidP="002670CE">
      <w:pPr>
        <w:spacing w:before="0" w:after="200"/>
        <w:jc w:val="left"/>
        <w:divId w:val="438111399"/>
      </w:pPr>
    </w:p>
    <w:p w14:paraId="2624347F" w14:textId="77777777" w:rsidR="002670CE" w:rsidRDefault="002670CE" w:rsidP="002670CE">
      <w:pPr>
        <w:divId w:val="438111399"/>
      </w:pPr>
    </w:p>
    <w:p w14:paraId="3059BBA6" w14:textId="77777777" w:rsidR="002670CE" w:rsidRDefault="002670CE" w:rsidP="00DC5BF3">
      <w:pPr>
        <w:divId w:val="438111399"/>
        <w:sectPr w:rsidR="002670CE" w:rsidSect="00EF63E6">
          <w:headerReference w:type="even" r:id="rId25"/>
          <w:headerReference w:type="first" r:id="rId26"/>
          <w:pgSz w:w="11906" w:h="16838" w:code="9"/>
          <w:pgMar w:top="1701" w:right="1418" w:bottom="1418" w:left="1701" w:header="1134" w:footer="709" w:gutter="0"/>
          <w:pgNumType w:fmt="lowerRoman"/>
          <w:cols w:space="1134"/>
          <w:titlePg/>
          <w:docGrid w:linePitch="360"/>
        </w:sectPr>
      </w:pPr>
    </w:p>
    <w:p w14:paraId="62C797BD" w14:textId="6557DFB5" w:rsidR="006E5CC6" w:rsidRDefault="007E165F" w:rsidP="000D0FBF">
      <w:pPr>
        <w:pStyle w:val="Heading1"/>
        <w:divId w:val="438111399"/>
      </w:pPr>
      <w:bookmarkStart w:id="11" w:name="_Toc239410714"/>
      <w:r w:rsidRPr="005A4813">
        <w:lastRenderedPageBreak/>
        <w:t>Uvod</w:t>
      </w:r>
      <w:bookmarkEnd w:id="2"/>
      <w:bookmarkEnd w:id="5"/>
      <w:bookmarkEnd w:id="6"/>
      <w:bookmarkEnd w:id="7"/>
      <w:bookmarkEnd w:id="8"/>
      <w:bookmarkEnd w:id="11"/>
    </w:p>
    <w:p w14:paraId="13C0F04C" w14:textId="77777777" w:rsidR="005D3FB4" w:rsidRDefault="005D3FB4" w:rsidP="005D3FB4">
      <w:pPr>
        <w:divId w:val="438111399"/>
      </w:pPr>
      <w:r>
        <w:t>Uvodno poglavje naj vsebuje splošni opis oziroma razlago obravnavane tematike. Predstavite izhodi</w:t>
      </w:r>
      <w:r w:rsidRPr="006E5CC6">
        <w:rPr>
          <w:spacing w:val="-1"/>
        </w:rPr>
        <w:t>š</w:t>
      </w:r>
      <w:r>
        <w:t>ča doktorskega dela, problematiko in njegov po</w:t>
      </w:r>
      <w:r w:rsidRPr="006E5CC6">
        <w:rPr>
          <w:spacing w:val="-2"/>
        </w:rPr>
        <w:t>m</w:t>
      </w:r>
      <w:r>
        <w:t>en.</w:t>
      </w:r>
      <w:r w:rsidRPr="00A02B93">
        <w:t xml:space="preserve"> </w:t>
      </w:r>
      <w:r>
        <w:t>V uvodu ne predstavljajte rezultatov in sklepov.</w:t>
      </w:r>
    </w:p>
    <w:p w14:paraId="25912F3E" w14:textId="0183A19F" w:rsidR="00DD580C" w:rsidRPr="00AE16DC" w:rsidRDefault="00CB55D3" w:rsidP="00DD580C">
      <w:pPr>
        <w:rPr>
          <w:iCs/>
        </w:rPr>
      </w:pPr>
      <w:r>
        <w:t>V</w:t>
      </w:r>
      <w:r w:rsidR="00DD580C" w:rsidRPr="005A4813">
        <w:t xml:space="preserve"> tej predlogi je </w:t>
      </w:r>
      <w:r w:rsidR="00DD580C" w:rsidRPr="005A4813">
        <w:rPr>
          <w:b/>
        </w:rPr>
        <w:t>v nevsebinskem delu</w:t>
      </w:r>
      <w:r w:rsidR="00DD580C" w:rsidRPr="005A4813">
        <w:t xml:space="preserve"> (do strani x</w:t>
      </w:r>
      <w:r w:rsidR="00762AE1" w:rsidRPr="005A4813">
        <w:t>ii</w:t>
      </w:r>
      <w:r w:rsidR="00DD580C" w:rsidRPr="005A4813">
        <w:t xml:space="preserve">) </w:t>
      </w:r>
      <w:r w:rsidR="00FA40AA" w:rsidRPr="005A4813">
        <w:t>potrebno izpolniti vse</w:t>
      </w:r>
      <w:r w:rsidR="005C3139" w:rsidRPr="005A4813">
        <w:t xml:space="preserve"> informacije</w:t>
      </w:r>
      <w:r w:rsidR="00DD580C" w:rsidRPr="005A4813">
        <w:t>, da bo</w:t>
      </w:r>
      <w:r w:rsidR="00841EE2">
        <w:t xml:space="preserve">do </w:t>
      </w:r>
      <w:r w:rsidR="00165CB7">
        <w:t>ustrezal</w:t>
      </w:r>
      <w:r w:rsidR="00841EE2">
        <w:t>e</w:t>
      </w:r>
      <w:r w:rsidR="00DD580C" w:rsidRPr="005A4813">
        <w:t xml:space="preserve"> podatkom</w:t>
      </w:r>
      <w:r w:rsidR="00762AE1" w:rsidRPr="005A4813">
        <w:t xml:space="preserve"> kandidata oz. kandidatke</w:t>
      </w:r>
      <w:r w:rsidR="00DD580C" w:rsidRPr="005A4813">
        <w:t xml:space="preserve"> </w:t>
      </w:r>
      <w:r w:rsidR="00165CB7">
        <w:t xml:space="preserve">in </w:t>
      </w:r>
      <w:r w:rsidR="00841EE2">
        <w:t xml:space="preserve">doktorskega </w:t>
      </w:r>
      <w:r w:rsidR="00165CB7">
        <w:t>dela</w:t>
      </w:r>
      <w:r w:rsidR="00DD580C" w:rsidRPr="005A4813">
        <w:t>. Kazalo vsebine je po zaključku pisanja potrebno le osvežiti</w:t>
      </w:r>
      <w:r w:rsidR="00833B1A">
        <w:t>. P</w:t>
      </w:r>
      <w:r w:rsidR="00DD580C" w:rsidRPr="005A4813">
        <w:t>ri tem upoštevajte navodila</w:t>
      </w:r>
      <w:r w:rsidR="00833B1A">
        <w:t xml:space="preserve"> glede uporabe ustreznih slogov</w:t>
      </w:r>
      <w:r w:rsidR="00DD580C" w:rsidRPr="005A4813">
        <w:t xml:space="preserve">, ki so </w:t>
      </w:r>
      <w:r w:rsidR="00833B1A">
        <w:t xml:space="preserve">navedena v </w:t>
      </w:r>
      <w:hyperlink w:anchor="pA_slogi" w:history="1">
        <w:r w:rsidR="00833B1A" w:rsidRPr="00F324F9">
          <w:rPr>
            <w:b/>
            <w:bCs/>
          </w:rPr>
          <w:t>prilogi A</w:t>
        </w:r>
        <w:r w:rsidR="00833B1A" w:rsidRPr="003D32FC">
          <w:t>.</w:t>
        </w:r>
      </w:hyperlink>
    </w:p>
    <w:p w14:paraId="087D78DD" w14:textId="0A669E33" w:rsidR="00AE299A" w:rsidRDefault="00DD580C" w:rsidP="00AA4051">
      <w:r w:rsidRPr="005A4813">
        <w:t xml:space="preserve">V tej predlogi so </w:t>
      </w:r>
      <w:r w:rsidRPr="005A4813">
        <w:rPr>
          <w:b/>
        </w:rPr>
        <w:t>v vsebinskem delu</w:t>
      </w:r>
      <w:r w:rsidRPr="005A4813">
        <w:t xml:space="preserve"> navodila in primeri za oblikovanje </w:t>
      </w:r>
      <w:r w:rsidR="00E97268">
        <w:t>doktorskega dela</w:t>
      </w:r>
      <w:r w:rsidR="002A771F">
        <w:t xml:space="preserve">, </w:t>
      </w:r>
      <w:r w:rsidR="0098118C">
        <w:t xml:space="preserve">tehnične </w:t>
      </w:r>
      <w:r w:rsidR="002A771F">
        <w:t xml:space="preserve">podrobnosti pa so </w:t>
      </w:r>
      <w:r w:rsidR="00CF7639">
        <w:t xml:space="preserve">dodatno opisane </w:t>
      </w:r>
      <w:r w:rsidR="00CF7639" w:rsidRPr="007E622C">
        <w:t xml:space="preserve">v </w:t>
      </w:r>
      <w:hyperlink w:anchor="pA" w:history="1">
        <w:r w:rsidR="004B318C" w:rsidRPr="00F324F9">
          <w:rPr>
            <w:b/>
            <w:bCs/>
          </w:rPr>
          <w:t>p</w:t>
        </w:r>
        <w:r w:rsidR="00CF7639" w:rsidRPr="00F324F9">
          <w:rPr>
            <w:b/>
            <w:bCs/>
          </w:rPr>
          <w:t>rilogi A</w:t>
        </w:r>
      </w:hyperlink>
      <w:r w:rsidRPr="005A4813">
        <w:t>. Cel</w:t>
      </w:r>
      <w:r w:rsidR="00127E1F" w:rsidRPr="005A4813">
        <w:t>otno</w:t>
      </w:r>
      <w:r w:rsidR="00E97268">
        <w:t xml:space="preserve"> besedilo</w:t>
      </w:r>
      <w:r w:rsidR="00127E1F" w:rsidRPr="005A4813">
        <w:t xml:space="preserve"> </w:t>
      </w:r>
      <w:r w:rsidR="00E97268">
        <w:t xml:space="preserve">je potrebno </w:t>
      </w:r>
      <w:r w:rsidRPr="005A4813">
        <w:t xml:space="preserve">nadomestiti z besedilom, ki vsebinsko ustreza </w:t>
      </w:r>
      <w:r w:rsidR="00E97268">
        <w:t>doktorsk</w:t>
      </w:r>
      <w:r w:rsidR="00022B95">
        <w:t>emu delu</w:t>
      </w:r>
      <w:r w:rsidRPr="005A4813">
        <w:t>.</w:t>
      </w:r>
    </w:p>
    <w:p w14:paraId="36E4344E" w14:textId="3533166A" w:rsidR="00FC68F9" w:rsidRDefault="00EF5ADA" w:rsidP="00EF5ADA">
      <w:r>
        <w:t>V primeru, da je obravnavana tematika tesno povezana s širšim znanstvenim področjem oz. poznavanjem določenih pojavov, procesov, postopkov, preračunov itn., ki jih doktorsko delo sicer ne obravnava neposredno, so pa pomembni za njegovo razumevanje, se lahko v tem poglavju predstavi omenjeno širšo tematiko</w:t>
      </w:r>
      <w:r w:rsidR="00FC68F9">
        <w:t>.</w:t>
      </w:r>
    </w:p>
    <w:p w14:paraId="7029EB60" w14:textId="59CA7E19" w:rsidR="00EF3D23" w:rsidRDefault="00EF3D23" w:rsidP="00EF3D23">
      <w:pPr>
        <w:pStyle w:val="Heading2"/>
      </w:pPr>
      <w:bookmarkStart w:id="12" w:name="_Toc239410715"/>
      <w:r>
        <w:t xml:space="preserve">Struktura </w:t>
      </w:r>
      <w:r w:rsidR="00022B95">
        <w:t>doktorskega dela</w:t>
      </w:r>
      <w:bookmarkEnd w:id="12"/>
    </w:p>
    <w:p w14:paraId="01223B45" w14:textId="77777777" w:rsidR="00EF3D23" w:rsidRPr="0072141D" w:rsidRDefault="00EF3D23" w:rsidP="00EF3D23">
      <w:r>
        <w:t>V tem delu se osredotočite na to, kako je delo strukturirano (po poglavjih), torej npr. kje je predstavljen nek vsebinski sklop in kako so posamezni vsebinski sklopi med seboj povezani.</w:t>
      </w:r>
    </w:p>
    <w:p w14:paraId="39B2CEF8" w14:textId="77777777" w:rsidR="00AE299A" w:rsidRDefault="00AE299A" w:rsidP="00AA4051"/>
    <w:p w14:paraId="4BDEEB05" w14:textId="77777777" w:rsidR="00E97268" w:rsidRDefault="00E97268" w:rsidP="00AA4051"/>
    <w:p w14:paraId="6FCAA5C2" w14:textId="77777777" w:rsidR="00E97268" w:rsidRDefault="00E97268" w:rsidP="00AA4051"/>
    <w:p w14:paraId="502F20FC" w14:textId="77777777" w:rsidR="00E97268" w:rsidRDefault="00E97268" w:rsidP="00AA4051"/>
    <w:p w14:paraId="7B5E6DFD" w14:textId="77777777" w:rsidR="00E97268" w:rsidRDefault="00E97268" w:rsidP="00AA4051"/>
    <w:p w14:paraId="32E5444E" w14:textId="77777777" w:rsidR="00E97268" w:rsidRDefault="00E97268" w:rsidP="00AA4051"/>
    <w:p w14:paraId="7B4E0217" w14:textId="77777777" w:rsidR="00E97268" w:rsidRDefault="00E97268" w:rsidP="00AA4051"/>
    <w:p w14:paraId="562536AD" w14:textId="77777777" w:rsidR="00E97268" w:rsidRDefault="00E97268" w:rsidP="00AA4051"/>
    <w:p w14:paraId="09C4D6E5" w14:textId="77777777" w:rsidR="00E97268" w:rsidRDefault="00E97268" w:rsidP="00AA4051"/>
    <w:p w14:paraId="1FBB61DD" w14:textId="77777777" w:rsidR="00E97268" w:rsidRDefault="00E97268" w:rsidP="00AA4051"/>
    <w:p w14:paraId="3F2FB77C" w14:textId="77777777" w:rsidR="00EF63E6" w:rsidRDefault="00EF63E6" w:rsidP="00AA4051"/>
    <w:p w14:paraId="4D00200C" w14:textId="77777777" w:rsidR="00EF63E6" w:rsidRDefault="00EF63E6" w:rsidP="00AA4051"/>
    <w:p w14:paraId="081A4BD5" w14:textId="77777777" w:rsidR="00EF63E6" w:rsidRDefault="00EF63E6" w:rsidP="00AA4051"/>
    <w:p w14:paraId="56BAF6A2" w14:textId="77777777" w:rsidR="00EF63E6" w:rsidRDefault="00EF63E6" w:rsidP="00AA4051"/>
    <w:p w14:paraId="2517DA9D" w14:textId="77777777" w:rsidR="00EF63E6" w:rsidRDefault="00EF63E6" w:rsidP="00AA4051"/>
    <w:p w14:paraId="3AB12254" w14:textId="77777777" w:rsidR="00EF63E6" w:rsidRDefault="00EF63E6" w:rsidP="00AA4051"/>
    <w:p w14:paraId="7490066F" w14:textId="77777777" w:rsidR="00EF63E6" w:rsidRDefault="00EF63E6" w:rsidP="00AA4051"/>
    <w:p w14:paraId="2B4EC101" w14:textId="77777777" w:rsidR="00EF63E6" w:rsidRDefault="00EF63E6" w:rsidP="00AA4051"/>
    <w:p w14:paraId="7CCD7759" w14:textId="77777777" w:rsidR="00EF63E6" w:rsidRDefault="00EF63E6" w:rsidP="00AA4051"/>
    <w:p w14:paraId="55A0CF8D" w14:textId="77777777" w:rsidR="00EF63E6" w:rsidRDefault="00EF63E6" w:rsidP="00AA4051"/>
    <w:p w14:paraId="669C6F09" w14:textId="77777777" w:rsidR="00EF63E6" w:rsidRDefault="00EF63E6" w:rsidP="00AA4051"/>
    <w:p w14:paraId="6C29DF7A" w14:textId="77777777" w:rsidR="00EF63E6" w:rsidRDefault="00EF63E6" w:rsidP="00AA4051"/>
    <w:p w14:paraId="502A3704" w14:textId="77777777" w:rsidR="00EF63E6" w:rsidRDefault="00EF63E6" w:rsidP="00AA4051"/>
    <w:p w14:paraId="11883389" w14:textId="77777777" w:rsidR="00EF63E6" w:rsidRDefault="00EF63E6" w:rsidP="00AA4051"/>
    <w:p w14:paraId="443F7406" w14:textId="77777777" w:rsidR="00EF63E6" w:rsidRDefault="00EF63E6" w:rsidP="00AA4051"/>
    <w:p w14:paraId="736CEC36" w14:textId="77777777" w:rsidR="00EF63E6" w:rsidRDefault="00EF63E6" w:rsidP="00AA4051"/>
    <w:p w14:paraId="1551E2B1" w14:textId="77777777" w:rsidR="00E97268" w:rsidRDefault="00E97268" w:rsidP="00AA4051"/>
    <w:p w14:paraId="4CBDBFFA" w14:textId="77777777" w:rsidR="00E97268" w:rsidRDefault="00E97268" w:rsidP="00AA4051"/>
    <w:p w14:paraId="53B14EED" w14:textId="77777777" w:rsidR="00E97268" w:rsidRDefault="00E97268" w:rsidP="00AA4051"/>
    <w:p w14:paraId="65D0AF20" w14:textId="77777777" w:rsidR="00E97268" w:rsidRPr="005A4813" w:rsidRDefault="00E97268" w:rsidP="00AA4051"/>
    <w:p w14:paraId="280B6766" w14:textId="77777777" w:rsidR="006B6D0C" w:rsidRPr="005A4813" w:rsidRDefault="006B6D0C" w:rsidP="005402B2">
      <w:pPr>
        <w:pStyle w:val="Title"/>
        <w:divId w:val="438111399"/>
        <w:sectPr w:rsidR="006B6D0C" w:rsidRPr="005A4813" w:rsidSect="000E7127">
          <w:headerReference w:type="even" r:id="rId27"/>
          <w:footerReference w:type="even" r:id="rId28"/>
          <w:headerReference w:type="first" r:id="rId29"/>
          <w:footerReference w:type="first" r:id="rId30"/>
          <w:pgSz w:w="11906" w:h="16838" w:code="9"/>
          <w:pgMar w:top="1701" w:right="1418" w:bottom="1418" w:left="1701" w:header="1134" w:footer="709" w:gutter="0"/>
          <w:pgNumType w:start="1"/>
          <w:cols w:space="1134"/>
          <w:titlePg/>
          <w:docGrid w:linePitch="360"/>
        </w:sectPr>
      </w:pPr>
      <w:bookmarkStart w:id="13" w:name="_Toc397007870"/>
    </w:p>
    <w:bookmarkEnd w:id="13"/>
    <w:p w14:paraId="26A527F2" w14:textId="77777777" w:rsidR="00AF6175" w:rsidRPr="00AF6175" w:rsidRDefault="00AF6175" w:rsidP="00AF6175">
      <w:pPr>
        <w:divId w:val="438111399"/>
      </w:pPr>
    </w:p>
    <w:p w14:paraId="588A8DAB" w14:textId="21411B46" w:rsidR="00CC1DA4" w:rsidRPr="005A4813" w:rsidRDefault="00EF5199" w:rsidP="000D0FBF">
      <w:pPr>
        <w:pStyle w:val="Heading1"/>
        <w:divId w:val="438111399"/>
      </w:pPr>
      <w:bookmarkStart w:id="14" w:name="_Ref226634867"/>
      <w:bookmarkStart w:id="15" w:name="_Toc239410716"/>
      <w:r>
        <w:t>Pregled stanja razvoja</w:t>
      </w:r>
      <w:bookmarkEnd w:id="14"/>
      <w:bookmarkEnd w:id="15"/>
    </w:p>
    <w:p w14:paraId="3167C901" w14:textId="63619BED" w:rsidR="00F86BBF" w:rsidRPr="005A4813" w:rsidRDefault="003E30C8" w:rsidP="001B2B16">
      <w:pPr>
        <w:pStyle w:val="Heading11"/>
        <w:numPr>
          <w:ilvl w:val="0"/>
          <w:numId w:val="0"/>
        </w:numPr>
        <w:divId w:val="438111399"/>
      </w:pPr>
      <w:bookmarkStart w:id="16" w:name="OLE_LINK7"/>
      <w:r w:rsidRPr="005A4813">
        <w:t xml:space="preserve">Ne glede na to </w:t>
      </w:r>
      <w:r w:rsidR="00515835" w:rsidRPr="005A4813">
        <w:t xml:space="preserve">ali je </w:t>
      </w:r>
      <w:r w:rsidR="00022B95">
        <w:t>delo</w:t>
      </w:r>
      <w:r w:rsidR="00515835" w:rsidRPr="005A4813">
        <w:t xml:space="preserve"> teoretično ali eksperimentalno u</w:t>
      </w:r>
      <w:r w:rsidR="0047607B" w:rsidRPr="005A4813">
        <w:t>s</w:t>
      </w:r>
      <w:r w:rsidR="00515835" w:rsidRPr="005A4813">
        <w:t>merjena,</w:t>
      </w:r>
      <w:r w:rsidRPr="005A4813">
        <w:t xml:space="preserve"> </w:t>
      </w:r>
      <w:r w:rsidR="00515835" w:rsidRPr="005A4813">
        <w:t>je potrebno najprej obdelati osnove obravnavane tematike.</w:t>
      </w:r>
      <w:bookmarkEnd w:id="16"/>
      <w:r w:rsidR="00515835" w:rsidRPr="005A4813">
        <w:t xml:space="preserve"> </w:t>
      </w:r>
    </w:p>
    <w:p w14:paraId="3BCC507F" w14:textId="77777777" w:rsidR="00B77AF6" w:rsidRPr="005A4813" w:rsidRDefault="00B77AF6" w:rsidP="00E344BE">
      <w:pPr>
        <w:pStyle w:val="Heading2"/>
        <w:divId w:val="438111399"/>
      </w:pPr>
      <w:bookmarkStart w:id="17" w:name="_Toc239410718"/>
      <w:r w:rsidRPr="005A4813">
        <w:t>Podpoglavja</w:t>
      </w:r>
      <w:r w:rsidR="00DF2DF6" w:rsidRPr="005A4813">
        <w:t xml:space="preserve"> in slogi</w:t>
      </w:r>
      <w:bookmarkEnd w:id="17"/>
    </w:p>
    <w:p w14:paraId="2838F640" w14:textId="10EE0792" w:rsidR="00B77AF6" w:rsidRPr="005A4813" w:rsidRDefault="00FA5665" w:rsidP="00D71358">
      <w:pPr>
        <w:pStyle w:val="Heading11"/>
        <w:numPr>
          <w:ilvl w:val="0"/>
          <w:numId w:val="0"/>
        </w:numPr>
        <w:divId w:val="438111399"/>
      </w:pPr>
      <w:r w:rsidRPr="005A4813">
        <w:t xml:space="preserve">To je primer teksta, ki sledi naslovu podpoglavja na </w:t>
      </w:r>
      <w:r>
        <w:t>2</w:t>
      </w:r>
      <w:r w:rsidRPr="005A4813">
        <w:t>. ravni</w:t>
      </w:r>
      <w:r>
        <w:t xml:space="preserve">. </w:t>
      </w:r>
      <w:r w:rsidR="00115CFD" w:rsidRPr="005A4813">
        <w:t>Posamezne dele</w:t>
      </w:r>
      <w:r w:rsidR="00CE423D">
        <w:t xml:space="preserve"> vsebine</w:t>
      </w:r>
      <w:r w:rsidR="00115CFD" w:rsidRPr="005A4813">
        <w:t xml:space="preserve"> smiselno razdelite v podpoglavja, ki naj bodo </w:t>
      </w:r>
      <w:r w:rsidR="00CE423D">
        <w:t xml:space="preserve">ustrezno naslovljena in </w:t>
      </w:r>
      <w:r w:rsidR="00115CFD" w:rsidRPr="005A4813">
        <w:t>zaporedno oštevilčena</w:t>
      </w:r>
      <w:r w:rsidR="000A35EB">
        <w:t xml:space="preserve"> (š</w:t>
      </w:r>
      <w:r w:rsidR="000A35EB" w:rsidRPr="005A4813">
        <w:t>tevilčenje</w:t>
      </w:r>
      <w:r w:rsidR="000A35EB">
        <w:t xml:space="preserve"> poglavji</w:t>
      </w:r>
      <w:r w:rsidR="000A35EB" w:rsidRPr="005A4813">
        <w:t xml:space="preserve"> naj bo samodejno</w:t>
      </w:r>
      <w:r w:rsidR="000A35EB">
        <w:t>.)</w:t>
      </w:r>
      <w:r w:rsidR="00115CFD" w:rsidRPr="005A4813">
        <w:t xml:space="preserve">. </w:t>
      </w:r>
      <w:r w:rsidR="00230DB7">
        <w:t>S</w:t>
      </w:r>
      <w:r w:rsidR="00706506" w:rsidRPr="005A4813">
        <w:t>log naslovov</w:t>
      </w:r>
      <w:r w:rsidR="00B22285">
        <w:t xml:space="preserve"> podpoglavji</w:t>
      </w:r>
      <w:r w:rsidR="00706506" w:rsidRPr="005A4813">
        <w:t xml:space="preserve"> naj ustreza </w:t>
      </w:r>
      <w:r w:rsidR="006D3012" w:rsidRPr="005A4813">
        <w:t xml:space="preserve">prednastavljenim </w:t>
      </w:r>
      <w:r w:rsidR="00230DB7">
        <w:t>stilom</w:t>
      </w:r>
      <w:r w:rsidR="00706506" w:rsidRPr="005A4813">
        <w:t>, ki so prikazani v tej predlogi</w:t>
      </w:r>
      <w:r w:rsidR="00513441">
        <w:t xml:space="preserve"> in podrobno opisani v </w:t>
      </w:r>
      <w:hyperlink w:anchor="pA_slogi" w:history="1">
        <w:r w:rsidR="0081729B" w:rsidRPr="00F324F9">
          <w:rPr>
            <w:b/>
            <w:bCs/>
          </w:rPr>
          <w:t>prilogi A</w:t>
        </w:r>
      </w:hyperlink>
      <w:r w:rsidR="00706506" w:rsidRPr="005A4813">
        <w:t>.</w:t>
      </w:r>
      <w:r w:rsidR="00453BE7">
        <w:t xml:space="preserve"> Do slogov dostopate</w:t>
      </w:r>
      <w:r w:rsidR="00453BE7" w:rsidRPr="005A4813">
        <w:t xml:space="preserve"> v seznamu </w:t>
      </w:r>
      <w:r w:rsidR="00453BE7" w:rsidRPr="005A4813">
        <w:rPr>
          <w:i/>
          <w:iCs/>
        </w:rPr>
        <w:t>Slogi</w:t>
      </w:r>
      <w:r w:rsidR="00453BE7" w:rsidRPr="005A4813">
        <w:t xml:space="preserve"> v zavihku </w:t>
      </w:r>
      <w:r w:rsidR="00453BE7" w:rsidRPr="005A4813">
        <w:rPr>
          <w:i/>
          <w:iCs/>
        </w:rPr>
        <w:t>Osnovno</w:t>
      </w:r>
      <w:r w:rsidR="00453BE7" w:rsidRPr="005A4813">
        <w:t xml:space="preserve"> (angl. </w:t>
      </w:r>
      <w:r w:rsidR="00453BE7" w:rsidRPr="005A4813">
        <w:rPr>
          <w:i/>
        </w:rPr>
        <w:t>Home</w:t>
      </w:r>
      <w:r w:rsidR="00453BE7" w:rsidRPr="005A4813">
        <w:t xml:space="preserve"> → </w:t>
      </w:r>
      <w:r w:rsidR="00453BE7" w:rsidRPr="005A4813">
        <w:rPr>
          <w:i/>
        </w:rPr>
        <w:t>Styles</w:t>
      </w:r>
      <w:r w:rsidR="00453BE7" w:rsidRPr="005A4813">
        <w:t>)</w:t>
      </w:r>
      <w:r w:rsidR="000A35EB">
        <w:t>.</w:t>
      </w:r>
    </w:p>
    <w:p w14:paraId="0161210B" w14:textId="682B0131" w:rsidR="00706506" w:rsidRPr="005A4813" w:rsidRDefault="00B77AF6" w:rsidP="00E344BE">
      <w:pPr>
        <w:pStyle w:val="Heading3"/>
        <w:divId w:val="438111399"/>
      </w:pPr>
      <w:bookmarkStart w:id="18" w:name="_Toc397007871"/>
      <w:bookmarkStart w:id="19" w:name="_Toc411798033"/>
      <w:bookmarkStart w:id="20" w:name="_Toc239410719"/>
      <w:r w:rsidRPr="005A4813">
        <w:t xml:space="preserve">Podpoglavje </w:t>
      </w:r>
      <w:bookmarkEnd w:id="18"/>
      <w:r w:rsidR="004F1804" w:rsidRPr="005A4813">
        <w:t xml:space="preserve">na </w:t>
      </w:r>
      <w:bookmarkStart w:id="21" w:name="_Toc397007872"/>
      <w:r w:rsidR="004F1804" w:rsidRPr="005A4813">
        <w:t>3</w:t>
      </w:r>
      <w:r w:rsidR="005E410E" w:rsidRPr="005A4813">
        <w:t xml:space="preserve">. </w:t>
      </w:r>
      <w:bookmarkEnd w:id="19"/>
      <w:r w:rsidR="000323E8" w:rsidRPr="005A4813">
        <w:t>ravni</w:t>
      </w:r>
      <w:bookmarkEnd w:id="20"/>
    </w:p>
    <w:p w14:paraId="3D7FFBA7" w14:textId="2826A652" w:rsidR="00E77E50" w:rsidRDefault="009A101A" w:rsidP="005F2D12">
      <w:pPr>
        <w:divId w:val="438111399"/>
      </w:pPr>
      <w:r w:rsidRPr="005A4813">
        <w:t xml:space="preserve">To je primer </w:t>
      </w:r>
      <w:r w:rsidR="009471B9" w:rsidRPr="005A4813">
        <w:t>teksta</w:t>
      </w:r>
      <w:r w:rsidR="00B766D4" w:rsidRPr="005A4813">
        <w:t>, ki sledi naslovu podpoglavja na</w:t>
      </w:r>
      <w:r w:rsidRPr="005A4813">
        <w:t xml:space="preserve"> </w:t>
      </w:r>
      <w:r w:rsidR="00E92EFF" w:rsidRPr="005A4813">
        <w:t xml:space="preserve">3. ravni. Poglavja na 1., 2. in 3. ravni </w:t>
      </w:r>
      <w:r w:rsidR="00144E61">
        <w:t>so števi</w:t>
      </w:r>
      <w:r w:rsidR="00190688">
        <w:t>l</w:t>
      </w:r>
      <w:r w:rsidR="00144E61">
        <w:t>č</w:t>
      </w:r>
      <w:r w:rsidR="00190688">
        <w:t xml:space="preserve">ena in </w:t>
      </w:r>
      <w:r w:rsidR="00E92EFF" w:rsidRPr="005A4813">
        <w:t xml:space="preserve">se pojavijo tudi v kazalu, </w:t>
      </w:r>
      <w:r w:rsidR="004B6389" w:rsidRPr="005A4813">
        <w:t>kar je v predlogi že nastavljeno.</w:t>
      </w:r>
      <w:r w:rsidR="005F2D12">
        <w:t xml:space="preserve"> </w:t>
      </w:r>
      <w:r w:rsidR="005F2D12" w:rsidRPr="005A4813">
        <w:t xml:space="preserve">Uporabite lahko največ 4 ravni naslovov, pri čemer četrta raven ni oštevilčena in se ne pojavi </w:t>
      </w:r>
      <w:r w:rsidR="006A5F07">
        <w:t>v</w:t>
      </w:r>
      <w:r w:rsidR="005F2D12" w:rsidRPr="005A4813">
        <w:t xml:space="preserve"> kazalu.</w:t>
      </w:r>
    </w:p>
    <w:p w14:paraId="6DC75F58" w14:textId="77777777" w:rsidR="00E77E50" w:rsidRDefault="00E77E50">
      <w:pPr>
        <w:spacing w:before="0" w:after="200"/>
        <w:jc w:val="left"/>
      </w:pPr>
      <w:r>
        <w:br w:type="page"/>
      </w:r>
    </w:p>
    <w:p w14:paraId="3018ED2E" w14:textId="3063CB29" w:rsidR="000E7078" w:rsidRDefault="000E7078" w:rsidP="000E7078">
      <w:pPr>
        <w:pStyle w:val="Naslov4neotevien"/>
        <w:divId w:val="438111399"/>
      </w:pPr>
      <w:bookmarkStart w:id="22" w:name="_Toc239410720"/>
      <w:r>
        <w:lastRenderedPageBreak/>
        <w:t>Podpoglavje na 4. ravni</w:t>
      </w:r>
      <w:bookmarkEnd w:id="22"/>
    </w:p>
    <w:p w14:paraId="063D65E9" w14:textId="4228AE0B" w:rsidR="00B77AF6" w:rsidRPr="005A4813" w:rsidRDefault="000E7078" w:rsidP="00190688">
      <w:pPr>
        <w:divId w:val="438111399"/>
      </w:pPr>
      <w:r w:rsidRPr="005A4813">
        <w:t xml:space="preserve">To je primer teksta, ki sledi naslovu podpoglavja na </w:t>
      </w:r>
      <w:r>
        <w:t>4</w:t>
      </w:r>
      <w:r w:rsidRPr="005A4813">
        <w:t>. ravni.</w:t>
      </w:r>
      <w:r>
        <w:t xml:space="preserve"> </w:t>
      </w:r>
      <w:r w:rsidR="00B77AF6" w:rsidRPr="005A4813">
        <w:t xml:space="preserve">Podpoglavje </w:t>
      </w:r>
      <w:bookmarkEnd w:id="21"/>
      <w:r w:rsidR="004F1804" w:rsidRPr="005A4813">
        <w:t xml:space="preserve">na 4. ravni je </w:t>
      </w:r>
      <w:r w:rsidR="00F52CDF" w:rsidRPr="005A4813">
        <w:t>neoštevilčeno</w:t>
      </w:r>
      <w:r w:rsidR="004F1804" w:rsidRPr="005A4813">
        <w:t xml:space="preserve"> in se ne pojavi v </w:t>
      </w:r>
      <w:r w:rsidR="00F52CDF" w:rsidRPr="005A4813">
        <w:t>kazalu</w:t>
      </w:r>
      <w:r w:rsidRPr="005A4813">
        <w:t>, kar je v predlogi že nastavljeno.</w:t>
      </w:r>
      <w:r w:rsidR="004D03F5">
        <w:t xml:space="preserve"> </w:t>
      </w:r>
      <w:r w:rsidR="004D03F5" w:rsidRPr="005A4813">
        <w:t>Za vse dodatne razmejitve besedila s posameznimi podnaslovi</w:t>
      </w:r>
      <w:r w:rsidR="004E5CB8">
        <w:t xml:space="preserve"> </w:t>
      </w:r>
      <w:r w:rsidR="004D03F5" w:rsidRPr="005A4813">
        <w:t xml:space="preserve">uporabite stil </w:t>
      </w:r>
      <w:r w:rsidR="004D03F5" w:rsidRPr="005A4813">
        <w:rPr>
          <w:b/>
          <w:bCs/>
        </w:rPr>
        <w:t>'Naslov 4 neoštevilčen'</w:t>
      </w:r>
      <w:r w:rsidR="004D03F5" w:rsidRPr="005A4813">
        <w:t>.</w:t>
      </w:r>
    </w:p>
    <w:p w14:paraId="1ADA4898" w14:textId="04FE7543" w:rsidR="00137779" w:rsidRDefault="00C82B6E" w:rsidP="00C82B6E">
      <w:pPr>
        <w:pStyle w:val="Heading2"/>
        <w:divId w:val="438111399"/>
      </w:pPr>
      <w:bookmarkStart w:id="23" w:name="_Toc239410721"/>
      <w:r>
        <w:t>Odstavki in naštevanje</w:t>
      </w:r>
      <w:bookmarkEnd w:id="23"/>
    </w:p>
    <w:p w14:paraId="4BBCCB4C" w14:textId="626DB4BE" w:rsidR="005E410E" w:rsidRPr="005A4813" w:rsidRDefault="005E410E" w:rsidP="00C33426">
      <w:pPr>
        <w:divId w:val="438111399"/>
      </w:pPr>
      <w:r w:rsidRPr="005A4813">
        <w:t xml:space="preserve">Prve vrstice odstavkov naj ne bodo zamaknjene, </w:t>
      </w:r>
      <w:r w:rsidR="009471B9" w:rsidRPr="005A4813">
        <w:t>med odstavke ne vrivajte dodatnih praznih vrst</w:t>
      </w:r>
      <w:r w:rsidR="00B766D4" w:rsidRPr="005A4813">
        <w:t>i</w:t>
      </w:r>
      <w:r w:rsidR="009471B9" w:rsidRPr="005A4813">
        <w:t>c.</w:t>
      </w:r>
      <w:r w:rsidR="00B766D4" w:rsidRPr="005A4813">
        <w:t xml:space="preserve"> Za stil pisanja vsebine izberite 'Navaden' oz. 'Normal'. </w:t>
      </w:r>
      <w:r w:rsidR="005666A3" w:rsidRPr="005A4813">
        <w:t>U</w:t>
      </w:r>
      <w:r w:rsidRPr="005A4813">
        <w:t xml:space="preserve">poraba </w:t>
      </w:r>
      <w:r w:rsidRPr="005A4813">
        <w:rPr>
          <w:b/>
        </w:rPr>
        <w:t>krepkega tiska</w:t>
      </w:r>
      <w:r w:rsidRPr="005A4813">
        <w:t xml:space="preserve"> </w:t>
      </w:r>
      <w:r w:rsidR="005666A3" w:rsidRPr="005A4813">
        <w:t xml:space="preserve">v </w:t>
      </w:r>
      <w:r w:rsidR="001C54C6" w:rsidRPr="005A4813">
        <w:t xml:space="preserve">besedilu je </w:t>
      </w:r>
      <w:r w:rsidRPr="005A4813">
        <w:t>smiselna</w:t>
      </w:r>
      <w:r w:rsidR="00E77E50">
        <w:t xml:space="preserve"> (ni pa nujn</w:t>
      </w:r>
      <w:r w:rsidR="007D6542">
        <w:t>a)</w:t>
      </w:r>
      <w:r w:rsidRPr="005A4813">
        <w:t>:</w:t>
      </w:r>
    </w:p>
    <w:p w14:paraId="24D01002" w14:textId="424633C5" w:rsidR="005E410E" w:rsidRPr="005A4813" w:rsidRDefault="005E410E" w:rsidP="007B541C">
      <w:pPr>
        <w:pStyle w:val="ListParagraph"/>
        <w:divId w:val="438111399"/>
      </w:pPr>
      <w:r w:rsidRPr="005A4813">
        <w:t xml:space="preserve">kadar v besedilu prvič omenimo in opredelimo zelo pomemben pojem za razumevanje </w:t>
      </w:r>
      <w:r w:rsidR="00022B95">
        <w:t>dela</w:t>
      </w:r>
      <w:r w:rsidRPr="005A4813">
        <w:t>,</w:t>
      </w:r>
    </w:p>
    <w:p w14:paraId="5D02D7B2" w14:textId="77777777" w:rsidR="005E410E" w:rsidRPr="005A4813" w:rsidRDefault="005E410E" w:rsidP="007B541C">
      <w:pPr>
        <w:pStyle w:val="ListParagraph"/>
        <w:divId w:val="438111399"/>
      </w:pPr>
      <w:r w:rsidRPr="005A4813">
        <w:t>kadar želimo posebej poudariti kakšen del ali misel,</w:t>
      </w:r>
    </w:p>
    <w:p w14:paraId="51199FA1" w14:textId="33650C18" w:rsidR="005E410E" w:rsidRPr="005A4813" w:rsidRDefault="005E410E" w:rsidP="007B541C">
      <w:pPr>
        <w:pStyle w:val="ListParagraph"/>
        <w:divId w:val="438111399"/>
      </w:pPr>
      <w:r w:rsidRPr="005A4813">
        <w:t>kadar želimo pri naštevanju vidno ločiti posamezne dele besedila.</w:t>
      </w:r>
    </w:p>
    <w:p w14:paraId="2E8F40E5" w14:textId="362CDAD2" w:rsidR="005E410E" w:rsidRPr="005A4813" w:rsidRDefault="005E410E" w:rsidP="005E410E">
      <w:pPr>
        <w:divId w:val="438111399"/>
      </w:pPr>
      <w:r w:rsidRPr="005A4813">
        <w:t>Kadar v besedilu uporabljamo besede iz tujih jezikov, uporabljamo poševni tisk (ang</w:t>
      </w:r>
      <w:r w:rsidR="00703817" w:rsidRPr="005A4813">
        <w:t>l</w:t>
      </w:r>
      <w:r w:rsidRPr="005A4813">
        <w:t xml:space="preserve">. </w:t>
      </w:r>
      <w:r w:rsidRPr="005A4813">
        <w:rPr>
          <w:i/>
        </w:rPr>
        <w:t>italic</w:t>
      </w:r>
      <w:r w:rsidRPr="005A4813">
        <w:t xml:space="preserve">). </w:t>
      </w:r>
      <w:r w:rsidRPr="005A4813">
        <w:rPr>
          <w:u w:val="single"/>
        </w:rPr>
        <w:t xml:space="preserve">Podčrtanega </w:t>
      </w:r>
      <w:r w:rsidR="00A33043">
        <w:rPr>
          <w:u w:val="single"/>
        </w:rPr>
        <w:t>besedila</w:t>
      </w:r>
      <w:r w:rsidRPr="005A4813">
        <w:t xml:space="preserve"> praviloma ne uporabljamo.</w:t>
      </w:r>
    </w:p>
    <w:p w14:paraId="3962ACC5" w14:textId="77777777" w:rsidR="005E410E" w:rsidRPr="005A4813" w:rsidRDefault="005E410E" w:rsidP="00782706">
      <w:pPr>
        <w:pStyle w:val="Naslov4neotevien"/>
        <w:divId w:val="438111399"/>
      </w:pPr>
      <w:bookmarkStart w:id="24" w:name="_Toc239410722"/>
      <w:r w:rsidRPr="005A4813">
        <w:t>Ravni naštevanja</w:t>
      </w:r>
      <w:bookmarkEnd w:id="24"/>
    </w:p>
    <w:p w14:paraId="7481036C" w14:textId="2B37AA31" w:rsidR="008F196A" w:rsidRDefault="005E410E" w:rsidP="005E410E">
      <w:pPr>
        <w:divId w:val="438111399"/>
      </w:pPr>
      <w:r w:rsidRPr="005A4813">
        <w:t xml:space="preserve">Ne glede na to, koliko hierarhičnih ravni alinej </w:t>
      </w:r>
      <w:r w:rsidR="00E53C10" w:rsidRPr="005A4813">
        <w:t xml:space="preserve">je v besedilu </w:t>
      </w:r>
      <w:r w:rsidRPr="005A4813">
        <w:t>uporabl</w:t>
      </w:r>
      <w:r w:rsidR="00E53C10" w:rsidRPr="005A4813">
        <w:t>jenih za naštevanje (običajno ne več kot 2), v celotnem besedilu vedno uporabljamo enako kombinacijo ter način označevanja posameznih ravni alinej. S tem d</w:t>
      </w:r>
      <w:r w:rsidR="00812AEB" w:rsidRPr="005A4813">
        <w:t>osežemo poenoten videz besedila.</w:t>
      </w:r>
      <w:r w:rsidR="00DF6F1D">
        <w:t xml:space="preserve"> </w:t>
      </w:r>
      <w:r w:rsidR="008F196A">
        <w:t>Slog za posamezen nivo alinej je že nastavljen</w:t>
      </w:r>
      <w:r w:rsidR="00EC0A21">
        <w:t>. Do slogov dostopate</w:t>
      </w:r>
      <w:r w:rsidR="00EC0A21" w:rsidRPr="005A4813">
        <w:t xml:space="preserve"> v seznamu </w:t>
      </w:r>
      <w:r w:rsidR="00EC0A21" w:rsidRPr="005A4813">
        <w:rPr>
          <w:i/>
          <w:iCs/>
        </w:rPr>
        <w:t>Slogi</w:t>
      </w:r>
      <w:r w:rsidR="00EC0A21" w:rsidRPr="005A4813">
        <w:t xml:space="preserve"> v zavihku </w:t>
      </w:r>
      <w:r w:rsidR="00EC0A21" w:rsidRPr="005A4813">
        <w:rPr>
          <w:i/>
          <w:iCs/>
        </w:rPr>
        <w:t>Osnovno</w:t>
      </w:r>
      <w:r w:rsidR="00EC0A21" w:rsidRPr="005A4813">
        <w:t xml:space="preserve"> (angl. </w:t>
      </w:r>
      <w:r w:rsidR="00EC0A21" w:rsidRPr="005A4813">
        <w:rPr>
          <w:i/>
        </w:rPr>
        <w:t>Home</w:t>
      </w:r>
      <w:r w:rsidR="00EC0A21" w:rsidRPr="005A4813">
        <w:t xml:space="preserve"> → </w:t>
      </w:r>
      <w:r w:rsidR="00EC0A21" w:rsidRPr="005A4813">
        <w:rPr>
          <w:i/>
        </w:rPr>
        <w:t>Styles</w:t>
      </w:r>
      <w:r w:rsidR="00EC0A21" w:rsidRPr="005A4813">
        <w:t>)</w:t>
      </w:r>
      <w:r w:rsidR="00EC0A21">
        <w:t>.</w:t>
      </w:r>
    </w:p>
    <w:p w14:paraId="198AD9FC" w14:textId="50EB78AA" w:rsidR="00812AEB" w:rsidRPr="005A4813" w:rsidRDefault="00DF6F1D" w:rsidP="005E410E">
      <w:pPr>
        <w:divId w:val="438111399"/>
      </w:pPr>
      <w:r>
        <w:t>Podrobnosti sloga</w:t>
      </w:r>
      <w:r w:rsidR="00523717">
        <w:t xml:space="preserve"> za 1. in 2. raven naštevanja so opisane v </w:t>
      </w:r>
      <w:hyperlink w:anchor="pA_slogi" w:history="1">
        <w:r w:rsidR="008F196A" w:rsidRPr="00F324F9">
          <w:rPr>
            <w:b/>
            <w:bCs/>
          </w:rPr>
          <w:t>prilogi A</w:t>
        </w:r>
      </w:hyperlink>
      <w:r w:rsidR="00523717">
        <w:t>.</w:t>
      </w:r>
    </w:p>
    <w:p w14:paraId="495AD0EE" w14:textId="446A14B3" w:rsidR="00812AEB" w:rsidRPr="005A4813" w:rsidRDefault="00812AEB" w:rsidP="007B541C">
      <w:pPr>
        <w:pStyle w:val="ListParagraph"/>
        <w:divId w:val="438111399"/>
      </w:pPr>
      <w:r w:rsidRPr="005A4813">
        <w:t>primer 1. ravni</w:t>
      </w:r>
      <w:r w:rsidR="00523717">
        <w:t xml:space="preserve"> </w:t>
      </w:r>
      <w:r w:rsidR="00AD23F1">
        <w:t>naštevanja</w:t>
      </w:r>
      <w:r w:rsidRPr="005A4813">
        <w:t>:</w:t>
      </w:r>
    </w:p>
    <w:p w14:paraId="3C0E0A69" w14:textId="2957A062" w:rsidR="00812AEB" w:rsidRPr="005A4813" w:rsidRDefault="00812AEB" w:rsidP="009E55EF">
      <w:pPr>
        <w:pStyle w:val="Odstavekseznamaraven2"/>
        <w:divId w:val="438111399"/>
      </w:pPr>
      <w:r w:rsidRPr="005A4813">
        <w:t>primer 2. ravni</w:t>
      </w:r>
      <w:r w:rsidR="00AD23F1">
        <w:t xml:space="preserve"> naštevanja</w:t>
      </w:r>
      <w:r w:rsidRPr="005A4813">
        <w:t>,</w:t>
      </w:r>
    </w:p>
    <w:p w14:paraId="01B230B8" w14:textId="409F748E" w:rsidR="00B047E5" w:rsidRPr="005A4813" w:rsidRDefault="00812AEB" w:rsidP="009E55EF">
      <w:pPr>
        <w:pStyle w:val="Odstavekseznamaraven2"/>
        <w:divId w:val="438111399"/>
      </w:pPr>
      <w:r w:rsidRPr="005A4813">
        <w:t>primer 2. ravni</w:t>
      </w:r>
      <w:r w:rsidR="00AD23F1">
        <w:t xml:space="preserve"> naštevanja</w:t>
      </w:r>
      <w:r w:rsidRPr="005A4813">
        <w:t>,</w:t>
      </w:r>
    </w:p>
    <w:p w14:paraId="29707BD0" w14:textId="347A0586" w:rsidR="00582C76" w:rsidRPr="005A4813" w:rsidRDefault="009E55EF" w:rsidP="00C33426">
      <w:pPr>
        <w:divId w:val="438111399"/>
      </w:pPr>
      <w:r w:rsidRPr="005A4813">
        <w:t>Med alineje in p</w:t>
      </w:r>
      <w:r w:rsidR="00582C76" w:rsidRPr="005A4813">
        <w:t xml:space="preserve">red novim odstavkom besedila </w:t>
      </w:r>
      <w:r w:rsidRPr="005A4813">
        <w:t>za zadnjo alinejo ne vstavljajte praznih vrstic.</w:t>
      </w:r>
    </w:p>
    <w:p w14:paraId="7067C3CB" w14:textId="77777777" w:rsidR="00B77AF6" w:rsidRPr="005A4813" w:rsidRDefault="00C33426" w:rsidP="00E344BE">
      <w:pPr>
        <w:pStyle w:val="Heading2"/>
        <w:divId w:val="438111399"/>
      </w:pPr>
      <w:bookmarkStart w:id="25" w:name="_Toc239410723"/>
      <w:r w:rsidRPr="005A4813">
        <w:t>Preglednic</w:t>
      </w:r>
      <w:r w:rsidR="00B77AF6" w:rsidRPr="005A4813">
        <w:t>e</w:t>
      </w:r>
      <w:bookmarkEnd w:id="25"/>
    </w:p>
    <w:p w14:paraId="11EBF099" w14:textId="565EAA4C" w:rsidR="00C43180" w:rsidRPr="005A4813" w:rsidRDefault="002F64AD" w:rsidP="002F64AD">
      <w:r w:rsidRPr="005A4813">
        <w:t>Preglednice</w:t>
      </w:r>
      <w:r w:rsidR="00B77AF6" w:rsidRPr="005A4813">
        <w:t xml:space="preserve"> naj </w:t>
      </w:r>
      <w:r w:rsidR="00481910" w:rsidRPr="005A4813">
        <w:t>imajo vstavljene napise</w:t>
      </w:r>
      <w:r w:rsidR="006173DD" w:rsidRPr="005A4813">
        <w:t xml:space="preserve"> z izbranim ustreznim stilom</w:t>
      </w:r>
      <w:r w:rsidR="00DA30E6">
        <w:t>,</w:t>
      </w:r>
      <w:r w:rsidR="00481910" w:rsidRPr="005A4813">
        <w:t xml:space="preserve"> naj </w:t>
      </w:r>
      <w:r w:rsidR="00B77AF6" w:rsidRPr="005A4813">
        <w:t>bodo zaporedno oštevilčene</w:t>
      </w:r>
      <w:r w:rsidR="00DA30E6">
        <w:t xml:space="preserve"> in oblikovane</w:t>
      </w:r>
      <w:r w:rsidR="00481910" w:rsidRPr="005A4813">
        <w:t xml:space="preserve">, kot to opredeljujejo navodila v </w:t>
      </w:r>
      <w:hyperlink w:anchor="pA_preglednice" w:history="1">
        <w:r w:rsidR="00AD23F1" w:rsidRPr="00F324F9">
          <w:rPr>
            <w:b/>
            <w:bCs/>
          </w:rPr>
          <w:t>p</w:t>
        </w:r>
        <w:r w:rsidR="00CB1E01" w:rsidRPr="00F324F9">
          <w:rPr>
            <w:b/>
            <w:bCs/>
          </w:rPr>
          <w:t>rilogi A</w:t>
        </w:r>
      </w:hyperlink>
      <w:r w:rsidR="00B77AF6" w:rsidRPr="005A4813">
        <w:t xml:space="preserve">. </w:t>
      </w:r>
      <w:r w:rsidR="00190BC2" w:rsidRPr="005A4813">
        <w:t xml:space="preserve">Preglednice in njihovi napisi naj bodo levo poravnani. </w:t>
      </w:r>
      <w:r w:rsidR="00E70F42" w:rsidRPr="005A4813">
        <w:t>Med besedilom pred preglednico, napisom preglednice in preglednico ne vstavljajte dodatnih praznih vrstic.</w:t>
      </w:r>
    </w:p>
    <w:p w14:paraId="3B11751D" w14:textId="79121780" w:rsidR="005540FF" w:rsidRDefault="004C467D" w:rsidP="002F64AD">
      <w:r w:rsidRPr="005A4813">
        <w:lastRenderedPageBreak/>
        <w:t>Napis preglednice naj se začne z veliko začetnico in konča s končnim ločilom</w:t>
      </w:r>
      <w:r w:rsidR="00D6205D" w:rsidRPr="005A4813">
        <w:t xml:space="preserve">, kot je to prikazano na primeru preglednice </w:t>
      </w:r>
      <w:r w:rsidR="00D6205D" w:rsidRPr="005A4813">
        <w:fldChar w:fldCharType="begin"/>
      </w:r>
      <w:r w:rsidR="00D6205D" w:rsidRPr="005A4813">
        <w:instrText xml:space="preserve"> REF Pregl_Ucinkovitost_procesov \h </w:instrText>
      </w:r>
      <w:r w:rsidR="00D6205D" w:rsidRPr="005A4813">
        <w:fldChar w:fldCharType="separate"/>
      </w:r>
      <w:r w:rsidR="00FE6926">
        <w:rPr>
          <w:noProof/>
        </w:rPr>
        <w:t>2</w:t>
      </w:r>
      <w:r w:rsidR="00FE6926" w:rsidRPr="005A4813">
        <w:t>.</w:t>
      </w:r>
      <w:r w:rsidR="00FE6926">
        <w:rPr>
          <w:noProof/>
        </w:rPr>
        <w:t>1</w:t>
      </w:r>
      <w:r w:rsidR="00D6205D" w:rsidRPr="005A4813">
        <w:fldChar w:fldCharType="end"/>
      </w:r>
      <w:r w:rsidRPr="005A4813">
        <w:t>.</w:t>
      </w:r>
      <w:r w:rsidR="00C43180" w:rsidRPr="005A4813">
        <w:t xml:space="preserve"> Napis naj bo dovolj poveden, da je vsebino preglednice možno razumeti kot samostojen element.</w:t>
      </w:r>
    </w:p>
    <w:p w14:paraId="2C71AB09" w14:textId="5083A73D" w:rsidR="007E531F" w:rsidRPr="005A4813" w:rsidRDefault="007E531F" w:rsidP="007E531F">
      <w:pPr>
        <w:pStyle w:val="Heading11"/>
        <w:numPr>
          <w:ilvl w:val="0"/>
          <w:numId w:val="0"/>
        </w:numPr>
      </w:pPr>
      <w:r w:rsidRPr="005A4813">
        <w:t>Preglednica naj bo smiselno umeščena v besedilo. Običajno preglednico umestimo pod odstavek, v katerem preglednico prvič omenimo.</w:t>
      </w:r>
      <w:r w:rsidR="00124A5C">
        <w:t xml:space="preserve"> </w:t>
      </w:r>
      <w:r w:rsidRPr="005A4813">
        <w:t>Če preglednico zaradi bolj tekočega oblikovanja besedila umestimo drugače, naj bo umeščena v bližini prve omembe v besedilu</w:t>
      </w:r>
      <w:r w:rsidR="00266D8A">
        <w:t>, vendar za prvo omembo.</w:t>
      </w:r>
      <w:r w:rsidR="005B741F" w:rsidRPr="005B741F">
        <w:t xml:space="preserve"> </w:t>
      </w:r>
      <w:r w:rsidR="005B741F">
        <w:t xml:space="preserve">Pri sklicevanju na preglednice in druge dele besedila sledite navodilom, ki so opisani v </w:t>
      </w:r>
      <w:hyperlink w:anchor="pA_sklicevanje" w:history="1">
        <w:r w:rsidR="001F72E7" w:rsidRPr="00F324F9">
          <w:rPr>
            <w:b/>
            <w:bCs/>
          </w:rPr>
          <w:t>prilogi A</w:t>
        </w:r>
      </w:hyperlink>
      <w:r w:rsidR="005B741F">
        <w:t>.</w:t>
      </w:r>
    </w:p>
    <w:p w14:paraId="51D8ECB1" w14:textId="1B996B1E" w:rsidR="00E81A9E" w:rsidRDefault="00883449" w:rsidP="00BE6A7D">
      <w:pPr>
        <w:pStyle w:val="Napispreglednica"/>
      </w:pPr>
      <w:bookmarkStart w:id="26" w:name="_Toc418671846"/>
      <w:r w:rsidRPr="005A4813">
        <w:t xml:space="preserve">Preglednica </w:t>
      </w:r>
      <w:bookmarkStart w:id="27" w:name="Ucinkovitost_procesov"/>
      <w:bookmarkStart w:id="28" w:name="Pregl_Ucinkovitost_procesov"/>
      <w:r w:rsidR="00C304EF" w:rsidRPr="005A4813">
        <w:fldChar w:fldCharType="begin"/>
      </w:r>
      <w:r w:rsidR="00C304EF" w:rsidRPr="005A4813">
        <w:instrText xml:space="preserve"> STYLEREF 1 \s </w:instrText>
      </w:r>
      <w:r w:rsidR="00C304EF" w:rsidRPr="005A4813">
        <w:fldChar w:fldCharType="separate"/>
      </w:r>
      <w:r w:rsidR="00FE6926">
        <w:rPr>
          <w:noProof/>
        </w:rPr>
        <w:t>2</w:t>
      </w:r>
      <w:r w:rsidR="00C304EF" w:rsidRPr="005A4813">
        <w:fldChar w:fldCharType="end"/>
      </w:r>
      <w:r w:rsidR="00C304EF" w:rsidRPr="005A4813">
        <w:t>.</w:t>
      </w:r>
      <w:fldSimple w:instr=" SEQ Preglednica \* ARABIC \s 1 ">
        <w:r w:rsidR="00FE6926">
          <w:rPr>
            <w:noProof/>
          </w:rPr>
          <w:t>1</w:t>
        </w:r>
      </w:fldSimple>
      <w:bookmarkEnd w:id="27"/>
      <w:bookmarkEnd w:id="28"/>
      <w:r w:rsidRPr="005A4813">
        <w:t>:</w:t>
      </w:r>
      <w:r w:rsidR="00385AAA" w:rsidRPr="005A4813">
        <w:t xml:space="preserve"> </w:t>
      </w:r>
      <w:r w:rsidR="00E81A9E" w:rsidRPr="005A4813">
        <w:t>Učinkovitost procesov odstranjevanja</w:t>
      </w:r>
      <w:r w:rsidR="00385AAA" w:rsidRPr="005A4813">
        <w:t xml:space="preserve"> različnih onesnaževalcev vode</w:t>
      </w:r>
      <w:bookmarkEnd w:id="26"/>
      <w:r w:rsidR="00BE6A7D" w:rsidRPr="005A4813">
        <w:t>.</w:t>
      </w:r>
    </w:p>
    <w:tbl>
      <w:tblPr>
        <w:tblW w:w="8789" w:type="dxa"/>
        <w:jc w:val="center"/>
        <w:tblLayout w:type="fixed"/>
        <w:tblLook w:val="04A0" w:firstRow="1" w:lastRow="0" w:firstColumn="1" w:lastColumn="0" w:noHBand="0" w:noVBand="1"/>
      </w:tblPr>
      <w:tblGrid>
        <w:gridCol w:w="2494"/>
        <w:gridCol w:w="1701"/>
        <w:gridCol w:w="1417"/>
        <w:gridCol w:w="1417"/>
        <w:gridCol w:w="1760"/>
      </w:tblGrid>
      <w:tr w:rsidR="003C4052" w:rsidRPr="005A4813" w14:paraId="510F003D" w14:textId="77777777" w:rsidTr="003C4052">
        <w:trPr>
          <w:divId w:val="438111399"/>
          <w:trHeight w:val="227"/>
          <w:jc w:val="center"/>
        </w:trPr>
        <w:tc>
          <w:tcPr>
            <w:tcW w:w="2494" w:type="dxa"/>
            <w:tcBorders>
              <w:top w:val="single" w:sz="4" w:space="0" w:color="auto"/>
              <w:bottom w:val="single" w:sz="4" w:space="0" w:color="auto"/>
            </w:tcBorders>
            <w:vAlign w:val="center"/>
          </w:tcPr>
          <w:p w14:paraId="5A71C532" w14:textId="77777777" w:rsidR="003C4052" w:rsidRPr="005A4813" w:rsidRDefault="003C4052" w:rsidP="00AC1A6E">
            <w:pPr>
              <w:jc w:val="center"/>
              <w:rPr>
                <w:sz w:val="20"/>
                <w:szCs w:val="20"/>
              </w:rPr>
            </w:pPr>
            <w:r w:rsidRPr="005A4813">
              <w:rPr>
                <w:sz w:val="20"/>
                <w:szCs w:val="20"/>
              </w:rPr>
              <w:t>Proces</w:t>
            </w:r>
          </w:p>
        </w:tc>
        <w:tc>
          <w:tcPr>
            <w:tcW w:w="1701" w:type="dxa"/>
            <w:tcBorders>
              <w:top w:val="single" w:sz="4" w:space="0" w:color="auto"/>
              <w:bottom w:val="single" w:sz="4" w:space="0" w:color="auto"/>
            </w:tcBorders>
            <w:vAlign w:val="center"/>
          </w:tcPr>
          <w:p w14:paraId="59A6EACD" w14:textId="77777777" w:rsidR="003C4052" w:rsidRPr="005A4813" w:rsidRDefault="003C4052" w:rsidP="00AC1A6E">
            <w:pPr>
              <w:jc w:val="center"/>
              <w:rPr>
                <w:sz w:val="20"/>
                <w:szCs w:val="20"/>
              </w:rPr>
            </w:pPr>
            <w:r w:rsidRPr="005A4813">
              <w:rPr>
                <w:sz w:val="20"/>
                <w:szCs w:val="20"/>
              </w:rPr>
              <w:t>Odstranitev mikroorganizmov</w:t>
            </w:r>
          </w:p>
        </w:tc>
        <w:tc>
          <w:tcPr>
            <w:tcW w:w="1417" w:type="dxa"/>
            <w:tcBorders>
              <w:top w:val="single" w:sz="4" w:space="0" w:color="auto"/>
              <w:bottom w:val="single" w:sz="4" w:space="0" w:color="auto"/>
            </w:tcBorders>
            <w:vAlign w:val="center"/>
          </w:tcPr>
          <w:p w14:paraId="738A99EE" w14:textId="77777777" w:rsidR="003C4052" w:rsidRPr="005A4813" w:rsidRDefault="003C4052" w:rsidP="00AC1A6E">
            <w:pPr>
              <w:jc w:val="center"/>
              <w:rPr>
                <w:sz w:val="20"/>
                <w:szCs w:val="20"/>
              </w:rPr>
            </w:pPr>
            <w:r w:rsidRPr="005A4813">
              <w:rPr>
                <w:sz w:val="20"/>
                <w:szCs w:val="20"/>
              </w:rPr>
              <w:t>Odstranitev suspendiranih snovi</w:t>
            </w:r>
          </w:p>
        </w:tc>
        <w:tc>
          <w:tcPr>
            <w:tcW w:w="1417" w:type="dxa"/>
            <w:tcBorders>
              <w:top w:val="single" w:sz="4" w:space="0" w:color="auto"/>
              <w:bottom w:val="single" w:sz="4" w:space="0" w:color="auto"/>
            </w:tcBorders>
            <w:vAlign w:val="center"/>
          </w:tcPr>
          <w:p w14:paraId="27402909" w14:textId="77777777" w:rsidR="003C4052" w:rsidRPr="005A4813" w:rsidRDefault="003C4052" w:rsidP="00AC1A6E">
            <w:pPr>
              <w:jc w:val="center"/>
              <w:rPr>
                <w:sz w:val="20"/>
                <w:szCs w:val="20"/>
              </w:rPr>
            </w:pPr>
            <w:r w:rsidRPr="005A4813">
              <w:rPr>
                <w:sz w:val="20"/>
                <w:szCs w:val="20"/>
              </w:rPr>
              <w:t>Odstranitev raztopljenih anorganskih snovi</w:t>
            </w:r>
          </w:p>
        </w:tc>
        <w:tc>
          <w:tcPr>
            <w:tcW w:w="1760" w:type="dxa"/>
            <w:tcBorders>
              <w:top w:val="single" w:sz="4" w:space="0" w:color="auto"/>
              <w:bottom w:val="single" w:sz="4" w:space="0" w:color="auto"/>
            </w:tcBorders>
            <w:vAlign w:val="center"/>
          </w:tcPr>
          <w:p w14:paraId="6373158F" w14:textId="77777777" w:rsidR="003C4052" w:rsidRPr="005A4813" w:rsidRDefault="003C4052" w:rsidP="00AC1A6E">
            <w:pPr>
              <w:jc w:val="center"/>
              <w:rPr>
                <w:sz w:val="20"/>
                <w:szCs w:val="20"/>
              </w:rPr>
            </w:pPr>
            <w:r w:rsidRPr="005A4813">
              <w:rPr>
                <w:sz w:val="20"/>
                <w:szCs w:val="20"/>
              </w:rPr>
              <w:t>Odstranitev raztopljenih organskih snovi</w:t>
            </w:r>
          </w:p>
        </w:tc>
      </w:tr>
      <w:tr w:rsidR="003C4052" w:rsidRPr="005A4813" w14:paraId="07061E15" w14:textId="77777777" w:rsidTr="003C4052">
        <w:trPr>
          <w:divId w:val="438111399"/>
          <w:trHeight w:val="227"/>
          <w:jc w:val="center"/>
        </w:trPr>
        <w:tc>
          <w:tcPr>
            <w:tcW w:w="2494" w:type="dxa"/>
            <w:tcBorders>
              <w:top w:val="single" w:sz="4" w:space="0" w:color="auto"/>
            </w:tcBorders>
          </w:tcPr>
          <w:p w14:paraId="47891693" w14:textId="77777777" w:rsidR="003C4052" w:rsidRPr="005A4813" w:rsidRDefault="003C4052" w:rsidP="00AC1A6E">
            <w:pPr>
              <w:rPr>
                <w:b/>
                <w:sz w:val="20"/>
                <w:szCs w:val="20"/>
              </w:rPr>
            </w:pPr>
            <w:r w:rsidRPr="005A4813">
              <w:rPr>
                <w:b/>
                <w:sz w:val="20"/>
                <w:szCs w:val="20"/>
              </w:rPr>
              <w:t>Biološki</w:t>
            </w:r>
          </w:p>
        </w:tc>
        <w:tc>
          <w:tcPr>
            <w:tcW w:w="1701" w:type="dxa"/>
            <w:tcBorders>
              <w:top w:val="single" w:sz="4" w:space="0" w:color="auto"/>
            </w:tcBorders>
          </w:tcPr>
          <w:p w14:paraId="7133ED40" w14:textId="77777777" w:rsidR="003C4052" w:rsidRPr="005A4813" w:rsidRDefault="003C4052" w:rsidP="00AC1A6E">
            <w:pPr>
              <w:jc w:val="center"/>
              <w:rPr>
                <w:sz w:val="20"/>
                <w:szCs w:val="20"/>
              </w:rPr>
            </w:pPr>
          </w:p>
        </w:tc>
        <w:tc>
          <w:tcPr>
            <w:tcW w:w="1417" w:type="dxa"/>
            <w:tcBorders>
              <w:top w:val="single" w:sz="4" w:space="0" w:color="auto"/>
            </w:tcBorders>
          </w:tcPr>
          <w:p w14:paraId="7021A702" w14:textId="77777777" w:rsidR="003C4052" w:rsidRPr="005A4813" w:rsidRDefault="003C4052" w:rsidP="00AC1A6E">
            <w:pPr>
              <w:jc w:val="center"/>
              <w:rPr>
                <w:sz w:val="20"/>
                <w:szCs w:val="20"/>
              </w:rPr>
            </w:pPr>
          </w:p>
        </w:tc>
        <w:tc>
          <w:tcPr>
            <w:tcW w:w="1417" w:type="dxa"/>
            <w:tcBorders>
              <w:top w:val="single" w:sz="4" w:space="0" w:color="auto"/>
            </w:tcBorders>
          </w:tcPr>
          <w:p w14:paraId="5610F42E" w14:textId="77777777" w:rsidR="003C4052" w:rsidRPr="005A4813" w:rsidRDefault="003C4052" w:rsidP="00AC1A6E">
            <w:pPr>
              <w:jc w:val="center"/>
              <w:rPr>
                <w:sz w:val="20"/>
                <w:szCs w:val="20"/>
              </w:rPr>
            </w:pPr>
          </w:p>
        </w:tc>
        <w:tc>
          <w:tcPr>
            <w:tcW w:w="1760" w:type="dxa"/>
            <w:tcBorders>
              <w:top w:val="single" w:sz="4" w:space="0" w:color="auto"/>
            </w:tcBorders>
          </w:tcPr>
          <w:p w14:paraId="63747DAC" w14:textId="77777777" w:rsidR="003C4052" w:rsidRPr="005A4813" w:rsidRDefault="003C4052" w:rsidP="00AC1A6E">
            <w:pPr>
              <w:jc w:val="center"/>
              <w:rPr>
                <w:sz w:val="20"/>
                <w:szCs w:val="20"/>
              </w:rPr>
            </w:pPr>
          </w:p>
        </w:tc>
      </w:tr>
      <w:tr w:rsidR="003C4052" w:rsidRPr="005A4813" w14:paraId="6C904C22" w14:textId="77777777" w:rsidTr="003C4052">
        <w:trPr>
          <w:divId w:val="438111399"/>
          <w:trHeight w:val="227"/>
          <w:jc w:val="center"/>
        </w:trPr>
        <w:tc>
          <w:tcPr>
            <w:tcW w:w="2494" w:type="dxa"/>
          </w:tcPr>
          <w:p w14:paraId="10BCC301" w14:textId="77777777" w:rsidR="003C4052" w:rsidRPr="005A4813" w:rsidRDefault="003C4052" w:rsidP="00AC1A6E">
            <w:pPr>
              <w:rPr>
                <w:sz w:val="20"/>
                <w:szCs w:val="20"/>
              </w:rPr>
            </w:pPr>
            <w:r w:rsidRPr="005A4813">
              <w:rPr>
                <w:sz w:val="20"/>
                <w:szCs w:val="20"/>
              </w:rPr>
              <w:t xml:space="preserve">  Aktivno blato</w:t>
            </w:r>
          </w:p>
        </w:tc>
        <w:tc>
          <w:tcPr>
            <w:tcW w:w="1701" w:type="dxa"/>
          </w:tcPr>
          <w:p w14:paraId="3491B9C2" w14:textId="77777777" w:rsidR="003C4052" w:rsidRPr="005A4813" w:rsidRDefault="003C4052" w:rsidP="00AC1A6E">
            <w:pPr>
              <w:jc w:val="center"/>
              <w:rPr>
                <w:b/>
                <w:sz w:val="20"/>
                <w:szCs w:val="20"/>
              </w:rPr>
            </w:pPr>
            <w:r w:rsidRPr="005A4813">
              <w:rPr>
                <w:b/>
                <w:sz w:val="20"/>
                <w:szCs w:val="20"/>
              </w:rPr>
              <w:t>+</w:t>
            </w:r>
          </w:p>
        </w:tc>
        <w:tc>
          <w:tcPr>
            <w:tcW w:w="1417" w:type="dxa"/>
          </w:tcPr>
          <w:p w14:paraId="55900A63" w14:textId="77777777" w:rsidR="003C4052" w:rsidRPr="005A4813" w:rsidRDefault="003C4052" w:rsidP="00AC1A6E">
            <w:pPr>
              <w:jc w:val="center"/>
              <w:rPr>
                <w:b/>
                <w:sz w:val="20"/>
                <w:szCs w:val="20"/>
              </w:rPr>
            </w:pPr>
            <w:r w:rsidRPr="005A4813">
              <w:rPr>
                <w:b/>
                <w:sz w:val="20"/>
                <w:szCs w:val="20"/>
              </w:rPr>
              <w:t>+</w:t>
            </w:r>
          </w:p>
        </w:tc>
        <w:tc>
          <w:tcPr>
            <w:tcW w:w="1417" w:type="dxa"/>
          </w:tcPr>
          <w:p w14:paraId="11EB59AD" w14:textId="77777777" w:rsidR="003C4052" w:rsidRPr="005A4813" w:rsidRDefault="003C4052" w:rsidP="00AC1A6E">
            <w:pPr>
              <w:jc w:val="center"/>
              <w:rPr>
                <w:b/>
                <w:sz w:val="20"/>
                <w:szCs w:val="20"/>
              </w:rPr>
            </w:pPr>
            <w:r w:rsidRPr="005A4813">
              <w:rPr>
                <w:b/>
                <w:sz w:val="20"/>
                <w:szCs w:val="20"/>
              </w:rPr>
              <w:t>-</w:t>
            </w:r>
          </w:p>
        </w:tc>
        <w:tc>
          <w:tcPr>
            <w:tcW w:w="1760" w:type="dxa"/>
          </w:tcPr>
          <w:p w14:paraId="0CDBEFEF" w14:textId="77777777" w:rsidR="003C4052" w:rsidRPr="005A4813" w:rsidRDefault="003C4052" w:rsidP="00AC1A6E">
            <w:pPr>
              <w:jc w:val="center"/>
              <w:rPr>
                <w:b/>
                <w:sz w:val="20"/>
                <w:szCs w:val="20"/>
              </w:rPr>
            </w:pPr>
            <w:r w:rsidRPr="005A4813">
              <w:rPr>
                <w:b/>
                <w:sz w:val="20"/>
                <w:szCs w:val="20"/>
              </w:rPr>
              <w:t>+</w:t>
            </w:r>
          </w:p>
        </w:tc>
      </w:tr>
      <w:tr w:rsidR="003C4052" w:rsidRPr="005A4813" w14:paraId="2AB46F53" w14:textId="77777777" w:rsidTr="003C4052">
        <w:trPr>
          <w:divId w:val="438111399"/>
          <w:trHeight w:val="227"/>
          <w:jc w:val="center"/>
        </w:trPr>
        <w:tc>
          <w:tcPr>
            <w:tcW w:w="2494" w:type="dxa"/>
          </w:tcPr>
          <w:p w14:paraId="76C5A9E9" w14:textId="77777777" w:rsidR="003C4052" w:rsidRPr="005A4813" w:rsidRDefault="003C4052" w:rsidP="00AC1A6E">
            <w:pPr>
              <w:rPr>
                <w:sz w:val="20"/>
                <w:szCs w:val="20"/>
              </w:rPr>
            </w:pPr>
            <w:r w:rsidRPr="005A4813">
              <w:rPr>
                <w:sz w:val="20"/>
                <w:szCs w:val="20"/>
              </w:rPr>
              <w:t xml:space="preserve">  Anaerobna obdelava</w:t>
            </w:r>
          </w:p>
        </w:tc>
        <w:tc>
          <w:tcPr>
            <w:tcW w:w="1701" w:type="dxa"/>
          </w:tcPr>
          <w:p w14:paraId="18144FB3" w14:textId="77777777" w:rsidR="003C4052" w:rsidRPr="005A4813" w:rsidRDefault="003C4052" w:rsidP="00AC1A6E">
            <w:pPr>
              <w:jc w:val="center"/>
              <w:rPr>
                <w:b/>
                <w:sz w:val="20"/>
                <w:szCs w:val="20"/>
              </w:rPr>
            </w:pPr>
            <w:r w:rsidRPr="005A4813">
              <w:rPr>
                <w:b/>
                <w:sz w:val="20"/>
                <w:szCs w:val="20"/>
              </w:rPr>
              <w:t>-</w:t>
            </w:r>
          </w:p>
        </w:tc>
        <w:tc>
          <w:tcPr>
            <w:tcW w:w="1417" w:type="dxa"/>
          </w:tcPr>
          <w:p w14:paraId="5E4249D6" w14:textId="77777777" w:rsidR="003C4052" w:rsidRPr="005A4813" w:rsidRDefault="003C4052" w:rsidP="00AC1A6E">
            <w:pPr>
              <w:jc w:val="center"/>
              <w:rPr>
                <w:b/>
                <w:sz w:val="20"/>
                <w:szCs w:val="20"/>
              </w:rPr>
            </w:pPr>
            <w:r w:rsidRPr="005A4813">
              <w:rPr>
                <w:b/>
                <w:sz w:val="20"/>
                <w:szCs w:val="20"/>
              </w:rPr>
              <w:t>+</w:t>
            </w:r>
          </w:p>
        </w:tc>
        <w:tc>
          <w:tcPr>
            <w:tcW w:w="1417" w:type="dxa"/>
          </w:tcPr>
          <w:p w14:paraId="30177F58" w14:textId="77777777" w:rsidR="003C4052" w:rsidRPr="005A4813" w:rsidRDefault="003C4052" w:rsidP="00AC1A6E">
            <w:pPr>
              <w:jc w:val="center"/>
              <w:rPr>
                <w:b/>
                <w:sz w:val="20"/>
                <w:szCs w:val="20"/>
              </w:rPr>
            </w:pPr>
            <w:r w:rsidRPr="005A4813">
              <w:rPr>
                <w:b/>
                <w:sz w:val="20"/>
                <w:szCs w:val="20"/>
              </w:rPr>
              <w:t>-</w:t>
            </w:r>
          </w:p>
        </w:tc>
        <w:tc>
          <w:tcPr>
            <w:tcW w:w="1760" w:type="dxa"/>
          </w:tcPr>
          <w:p w14:paraId="107D1C54" w14:textId="77777777" w:rsidR="003C4052" w:rsidRPr="005A4813" w:rsidRDefault="003C4052" w:rsidP="00AC1A6E">
            <w:pPr>
              <w:jc w:val="center"/>
              <w:rPr>
                <w:b/>
                <w:sz w:val="20"/>
                <w:szCs w:val="20"/>
              </w:rPr>
            </w:pPr>
            <w:r w:rsidRPr="005A4813">
              <w:rPr>
                <w:b/>
                <w:sz w:val="20"/>
                <w:szCs w:val="20"/>
              </w:rPr>
              <w:t>+</w:t>
            </w:r>
          </w:p>
        </w:tc>
      </w:tr>
      <w:tr w:rsidR="003C4052" w:rsidRPr="005A4813" w14:paraId="6210204D" w14:textId="77777777" w:rsidTr="003C4052">
        <w:trPr>
          <w:divId w:val="438111399"/>
          <w:trHeight w:val="227"/>
          <w:jc w:val="center"/>
        </w:trPr>
        <w:tc>
          <w:tcPr>
            <w:tcW w:w="2494" w:type="dxa"/>
          </w:tcPr>
          <w:p w14:paraId="671F8E74" w14:textId="77777777" w:rsidR="003C4052" w:rsidRPr="005A4813" w:rsidRDefault="003C4052" w:rsidP="00AC1A6E">
            <w:pPr>
              <w:tabs>
                <w:tab w:val="left" w:pos="1223"/>
              </w:tabs>
              <w:rPr>
                <w:sz w:val="20"/>
                <w:szCs w:val="20"/>
              </w:rPr>
            </w:pPr>
            <w:r w:rsidRPr="005A4813">
              <w:rPr>
                <w:sz w:val="20"/>
                <w:szCs w:val="20"/>
              </w:rPr>
              <w:t xml:space="preserve">  Biofiltri</w:t>
            </w:r>
            <w:r w:rsidRPr="005A4813">
              <w:rPr>
                <w:sz w:val="20"/>
                <w:szCs w:val="20"/>
              </w:rPr>
              <w:tab/>
            </w:r>
          </w:p>
        </w:tc>
        <w:tc>
          <w:tcPr>
            <w:tcW w:w="1701" w:type="dxa"/>
          </w:tcPr>
          <w:p w14:paraId="40A8E709" w14:textId="77777777" w:rsidR="003C4052" w:rsidRPr="005A4813" w:rsidRDefault="003C4052" w:rsidP="00AC1A6E">
            <w:pPr>
              <w:jc w:val="center"/>
              <w:rPr>
                <w:b/>
                <w:sz w:val="20"/>
                <w:szCs w:val="20"/>
              </w:rPr>
            </w:pPr>
            <w:r w:rsidRPr="005A4813">
              <w:rPr>
                <w:b/>
                <w:sz w:val="20"/>
                <w:szCs w:val="20"/>
              </w:rPr>
              <w:t>-</w:t>
            </w:r>
          </w:p>
        </w:tc>
        <w:tc>
          <w:tcPr>
            <w:tcW w:w="1417" w:type="dxa"/>
          </w:tcPr>
          <w:p w14:paraId="2AB41784" w14:textId="77777777" w:rsidR="003C4052" w:rsidRPr="005A4813" w:rsidRDefault="003C4052" w:rsidP="00AC1A6E">
            <w:pPr>
              <w:jc w:val="center"/>
              <w:rPr>
                <w:b/>
                <w:sz w:val="20"/>
                <w:szCs w:val="20"/>
              </w:rPr>
            </w:pPr>
            <w:r w:rsidRPr="005A4813">
              <w:rPr>
                <w:b/>
                <w:sz w:val="20"/>
                <w:szCs w:val="20"/>
              </w:rPr>
              <w:t>-</w:t>
            </w:r>
          </w:p>
        </w:tc>
        <w:tc>
          <w:tcPr>
            <w:tcW w:w="1417" w:type="dxa"/>
          </w:tcPr>
          <w:p w14:paraId="59F6F539" w14:textId="77777777" w:rsidR="003C4052" w:rsidRPr="005A4813" w:rsidRDefault="003C4052" w:rsidP="00AC1A6E">
            <w:pPr>
              <w:jc w:val="center"/>
              <w:rPr>
                <w:b/>
                <w:sz w:val="20"/>
                <w:szCs w:val="20"/>
              </w:rPr>
            </w:pPr>
            <w:r w:rsidRPr="005A4813">
              <w:rPr>
                <w:b/>
                <w:sz w:val="20"/>
                <w:szCs w:val="20"/>
              </w:rPr>
              <w:t>-</w:t>
            </w:r>
          </w:p>
        </w:tc>
        <w:tc>
          <w:tcPr>
            <w:tcW w:w="1760" w:type="dxa"/>
          </w:tcPr>
          <w:p w14:paraId="722A767A" w14:textId="77777777" w:rsidR="003C4052" w:rsidRPr="005A4813" w:rsidRDefault="003C4052" w:rsidP="00AC1A6E">
            <w:pPr>
              <w:jc w:val="center"/>
              <w:rPr>
                <w:b/>
                <w:sz w:val="20"/>
                <w:szCs w:val="20"/>
              </w:rPr>
            </w:pPr>
            <w:r w:rsidRPr="005A4813">
              <w:rPr>
                <w:b/>
                <w:sz w:val="20"/>
                <w:szCs w:val="20"/>
              </w:rPr>
              <w:t>+</w:t>
            </w:r>
          </w:p>
        </w:tc>
      </w:tr>
      <w:tr w:rsidR="003C4052" w:rsidRPr="005A4813" w14:paraId="42975E83" w14:textId="77777777" w:rsidTr="003C4052">
        <w:trPr>
          <w:divId w:val="438111399"/>
          <w:trHeight w:val="227"/>
          <w:jc w:val="center"/>
        </w:trPr>
        <w:tc>
          <w:tcPr>
            <w:tcW w:w="2494" w:type="dxa"/>
          </w:tcPr>
          <w:p w14:paraId="1FB41F16" w14:textId="77777777" w:rsidR="003C4052" w:rsidRPr="005A4813" w:rsidRDefault="003C4052" w:rsidP="00AC1A6E">
            <w:pPr>
              <w:rPr>
                <w:b/>
                <w:sz w:val="20"/>
                <w:szCs w:val="20"/>
              </w:rPr>
            </w:pPr>
            <w:r w:rsidRPr="005A4813">
              <w:rPr>
                <w:b/>
                <w:sz w:val="20"/>
                <w:szCs w:val="20"/>
              </w:rPr>
              <w:t>Fizikalni</w:t>
            </w:r>
          </w:p>
        </w:tc>
        <w:tc>
          <w:tcPr>
            <w:tcW w:w="1701" w:type="dxa"/>
          </w:tcPr>
          <w:p w14:paraId="5C196529" w14:textId="77777777" w:rsidR="003C4052" w:rsidRPr="005A4813" w:rsidRDefault="003C4052" w:rsidP="00AC1A6E">
            <w:pPr>
              <w:jc w:val="center"/>
              <w:rPr>
                <w:b/>
                <w:sz w:val="20"/>
                <w:szCs w:val="20"/>
              </w:rPr>
            </w:pPr>
          </w:p>
        </w:tc>
        <w:tc>
          <w:tcPr>
            <w:tcW w:w="1417" w:type="dxa"/>
          </w:tcPr>
          <w:p w14:paraId="554AAB63" w14:textId="77777777" w:rsidR="003C4052" w:rsidRPr="005A4813" w:rsidRDefault="003C4052" w:rsidP="00AC1A6E">
            <w:pPr>
              <w:jc w:val="center"/>
              <w:rPr>
                <w:b/>
                <w:sz w:val="20"/>
                <w:szCs w:val="20"/>
              </w:rPr>
            </w:pPr>
          </w:p>
        </w:tc>
        <w:tc>
          <w:tcPr>
            <w:tcW w:w="1417" w:type="dxa"/>
          </w:tcPr>
          <w:p w14:paraId="2C9DD879" w14:textId="77777777" w:rsidR="003C4052" w:rsidRPr="005A4813" w:rsidRDefault="003C4052" w:rsidP="00AC1A6E">
            <w:pPr>
              <w:jc w:val="center"/>
              <w:rPr>
                <w:b/>
                <w:sz w:val="20"/>
                <w:szCs w:val="20"/>
              </w:rPr>
            </w:pPr>
          </w:p>
        </w:tc>
        <w:tc>
          <w:tcPr>
            <w:tcW w:w="1760" w:type="dxa"/>
          </w:tcPr>
          <w:p w14:paraId="3E8655D3" w14:textId="77777777" w:rsidR="003C4052" w:rsidRPr="005A4813" w:rsidRDefault="003C4052" w:rsidP="00AC1A6E">
            <w:pPr>
              <w:jc w:val="center"/>
              <w:rPr>
                <w:b/>
                <w:sz w:val="20"/>
                <w:szCs w:val="20"/>
              </w:rPr>
            </w:pPr>
          </w:p>
        </w:tc>
      </w:tr>
      <w:tr w:rsidR="003C4052" w:rsidRPr="005A4813" w14:paraId="307BD9CA" w14:textId="77777777" w:rsidTr="003C4052">
        <w:trPr>
          <w:divId w:val="438111399"/>
          <w:trHeight w:val="227"/>
          <w:jc w:val="center"/>
        </w:trPr>
        <w:tc>
          <w:tcPr>
            <w:tcW w:w="2494" w:type="dxa"/>
          </w:tcPr>
          <w:p w14:paraId="44119FC8" w14:textId="77777777" w:rsidR="003C4052" w:rsidRPr="005A4813" w:rsidRDefault="003C4052" w:rsidP="00AC1A6E">
            <w:pPr>
              <w:rPr>
                <w:sz w:val="20"/>
                <w:szCs w:val="20"/>
              </w:rPr>
            </w:pPr>
            <w:r w:rsidRPr="005A4813">
              <w:rPr>
                <w:sz w:val="20"/>
                <w:szCs w:val="20"/>
              </w:rPr>
              <w:t xml:space="preserve">  Adsorpcija na aktiv. oglju: </w:t>
            </w:r>
          </w:p>
        </w:tc>
        <w:tc>
          <w:tcPr>
            <w:tcW w:w="1701" w:type="dxa"/>
          </w:tcPr>
          <w:p w14:paraId="732B8D7A" w14:textId="77777777" w:rsidR="003C4052" w:rsidRPr="005A4813" w:rsidRDefault="003C4052" w:rsidP="00AC1A6E">
            <w:pPr>
              <w:jc w:val="center"/>
              <w:rPr>
                <w:b/>
                <w:sz w:val="20"/>
                <w:szCs w:val="20"/>
              </w:rPr>
            </w:pPr>
          </w:p>
        </w:tc>
        <w:tc>
          <w:tcPr>
            <w:tcW w:w="1417" w:type="dxa"/>
          </w:tcPr>
          <w:p w14:paraId="68DF68A5" w14:textId="77777777" w:rsidR="003C4052" w:rsidRPr="005A4813" w:rsidRDefault="003C4052" w:rsidP="00AC1A6E">
            <w:pPr>
              <w:jc w:val="center"/>
              <w:rPr>
                <w:b/>
                <w:sz w:val="20"/>
                <w:szCs w:val="20"/>
              </w:rPr>
            </w:pPr>
          </w:p>
        </w:tc>
        <w:tc>
          <w:tcPr>
            <w:tcW w:w="1417" w:type="dxa"/>
          </w:tcPr>
          <w:p w14:paraId="5DBE6E5C" w14:textId="77777777" w:rsidR="003C4052" w:rsidRPr="005A4813" w:rsidRDefault="003C4052" w:rsidP="00AC1A6E">
            <w:pPr>
              <w:jc w:val="center"/>
              <w:rPr>
                <w:b/>
                <w:sz w:val="20"/>
                <w:szCs w:val="20"/>
              </w:rPr>
            </w:pPr>
          </w:p>
        </w:tc>
        <w:tc>
          <w:tcPr>
            <w:tcW w:w="1760" w:type="dxa"/>
          </w:tcPr>
          <w:p w14:paraId="6D9CB941" w14:textId="77777777" w:rsidR="003C4052" w:rsidRPr="005A4813" w:rsidRDefault="003C4052" w:rsidP="00AC1A6E">
            <w:pPr>
              <w:jc w:val="center"/>
              <w:rPr>
                <w:b/>
                <w:sz w:val="20"/>
                <w:szCs w:val="20"/>
              </w:rPr>
            </w:pPr>
          </w:p>
        </w:tc>
      </w:tr>
      <w:tr w:rsidR="003C4052" w:rsidRPr="005A4813" w14:paraId="03201DFA" w14:textId="77777777" w:rsidTr="003C4052">
        <w:trPr>
          <w:divId w:val="438111399"/>
          <w:trHeight w:val="227"/>
          <w:jc w:val="center"/>
        </w:trPr>
        <w:tc>
          <w:tcPr>
            <w:tcW w:w="2494" w:type="dxa"/>
          </w:tcPr>
          <w:p w14:paraId="1A5EF8DF" w14:textId="77777777" w:rsidR="003C4052" w:rsidRPr="005A4813" w:rsidRDefault="003C4052" w:rsidP="00AC1A6E">
            <w:pPr>
              <w:rPr>
                <w:sz w:val="20"/>
                <w:szCs w:val="20"/>
              </w:rPr>
            </w:pPr>
            <w:r w:rsidRPr="005A4813">
              <w:rPr>
                <w:sz w:val="20"/>
                <w:szCs w:val="20"/>
              </w:rPr>
              <w:tab/>
              <w:t>v granulah</w:t>
            </w:r>
          </w:p>
        </w:tc>
        <w:tc>
          <w:tcPr>
            <w:tcW w:w="1701" w:type="dxa"/>
          </w:tcPr>
          <w:p w14:paraId="487E385C" w14:textId="77777777" w:rsidR="003C4052" w:rsidRPr="005A4813" w:rsidRDefault="003C4052" w:rsidP="00AC1A6E">
            <w:pPr>
              <w:jc w:val="center"/>
              <w:rPr>
                <w:b/>
                <w:sz w:val="20"/>
                <w:szCs w:val="20"/>
              </w:rPr>
            </w:pPr>
            <w:r w:rsidRPr="005A4813">
              <w:rPr>
                <w:b/>
                <w:sz w:val="20"/>
                <w:szCs w:val="20"/>
              </w:rPr>
              <w:t>-</w:t>
            </w:r>
          </w:p>
        </w:tc>
        <w:tc>
          <w:tcPr>
            <w:tcW w:w="1417" w:type="dxa"/>
          </w:tcPr>
          <w:p w14:paraId="2D4507DA" w14:textId="77777777" w:rsidR="003C4052" w:rsidRPr="005A4813" w:rsidRDefault="003C4052" w:rsidP="00AC1A6E">
            <w:pPr>
              <w:jc w:val="center"/>
              <w:rPr>
                <w:b/>
                <w:sz w:val="20"/>
                <w:szCs w:val="20"/>
              </w:rPr>
            </w:pPr>
            <w:r w:rsidRPr="005A4813">
              <w:rPr>
                <w:b/>
                <w:sz w:val="20"/>
                <w:szCs w:val="20"/>
              </w:rPr>
              <w:t>+</w:t>
            </w:r>
          </w:p>
        </w:tc>
        <w:tc>
          <w:tcPr>
            <w:tcW w:w="1417" w:type="dxa"/>
          </w:tcPr>
          <w:p w14:paraId="4C4AF549" w14:textId="77777777" w:rsidR="003C4052" w:rsidRPr="005A4813" w:rsidRDefault="003C4052" w:rsidP="00AC1A6E">
            <w:pPr>
              <w:jc w:val="center"/>
              <w:rPr>
                <w:b/>
                <w:sz w:val="20"/>
                <w:szCs w:val="20"/>
              </w:rPr>
            </w:pPr>
            <w:r w:rsidRPr="005A4813">
              <w:rPr>
                <w:b/>
                <w:sz w:val="20"/>
                <w:szCs w:val="20"/>
              </w:rPr>
              <w:t>-</w:t>
            </w:r>
          </w:p>
        </w:tc>
        <w:tc>
          <w:tcPr>
            <w:tcW w:w="1760" w:type="dxa"/>
          </w:tcPr>
          <w:p w14:paraId="72B0C91C" w14:textId="77777777" w:rsidR="003C4052" w:rsidRPr="005A4813" w:rsidRDefault="003C4052" w:rsidP="00AC1A6E">
            <w:pPr>
              <w:jc w:val="center"/>
              <w:rPr>
                <w:b/>
                <w:sz w:val="20"/>
                <w:szCs w:val="20"/>
              </w:rPr>
            </w:pPr>
            <w:r w:rsidRPr="005A4813">
              <w:rPr>
                <w:b/>
                <w:sz w:val="20"/>
                <w:szCs w:val="20"/>
              </w:rPr>
              <w:t>+</w:t>
            </w:r>
          </w:p>
        </w:tc>
      </w:tr>
      <w:tr w:rsidR="003C4052" w:rsidRPr="005A4813" w14:paraId="66FE31A4" w14:textId="77777777" w:rsidTr="003C4052">
        <w:trPr>
          <w:divId w:val="438111399"/>
          <w:trHeight w:val="227"/>
          <w:jc w:val="center"/>
        </w:trPr>
        <w:tc>
          <w:tcPr>
            <w:tcW w:w="2494" w:type="dxa"/>
          </w:tcPr>
          <w:p w14:paraId="022ABB64" w14:textId="77777777" w:rsidR="003C4052" w:rsidRPr="005A4813" w:rsidRDefault="003C4052" w:rsidP="00AC1A6E">
            <w:pPr>
              <w:rPr>
                <w:sz w:val="20"/>
                <w:szCs w:val="20"/>
              </w:rPr>
            </w:pPr>
            <w:r w:rsidRPr="005A4813">
              <w:rPr>
                <w:sz w:val="20"/>
                <w:szCs w:val="20"/>
              </w:rPr>
              <w:tab/>
              <w:t>v prahu</w:t>
            </w:r>
          </w:p>
        </w:tc>
        <w:tc>
          <w:tcPr>
            <w:tcW w:w="1701" w:type="dxa"/>
          </w:tcPr>
          <w:p w14:paraId="3C63AE51" w14:textId="77777777" w:rsidR="003C4052" w:rsidRPr="005A4813" w:rsidRDefault="003C4052" w:rsidP="00AC1A6E">
            <w:pPr>
              <w:jc w:val="center"/>
              <w:rPr>
                <w:b/>
                <w:sz w:val="20"/>
                <w:szCs w:val="20"/>
              </w:rPr>
            </w:pPr>
            <w:r w:rsidRPr="005A4813">
              <w:rPr>
                <w:b/>
                <w:sz w:val="20"/>
                <w:szCs w:val="20"/>
              </w:rPr>
              <w:t>+</w:t>
            </w:r>
          </w:p>
        </w:tc>
        <w:tc>
          <w:tcPr>
            <w:tcW w:w="1417" w:type="dxa"/>
          </w:tcPr>
          <w:p w14:paraId="572332BC" w14:textId="77777777" w:rsidR="003C4052" w:rsidRPr="005A4813" w:rsidRDefault="003C4052" w:rsidP="00AC1A6E">
            <w:pPr>
              <w:jc w:val="center"/>
              <w:rPr>
                <w:b/>
                <w:sz w:val="20"/>
                <w:szCs w:val="20"/>
              </w:rPr>
            </w:pPr>
            <w:r w:rsidRPr="005A4813">
              <w:rPr>
                <w:b/>
                <w:sz w:val="20"/>
                <w:szCs w:val="20"/>
              </w:rPr>
              <w:t>+</w:t>
            </w:r>
          </w:p>
        </w:tc>
        <w:tc>
          <w:tcPr>
            <w:tcW w:w="1417" w:type="dxa"/>
          </w:tcPr>
          <w:p w14:paraId="7C5E3C45" w14:textId="77777777" w:rsidR="003C4052" w:rsidRPr="005A4813" w:rsidRDefault="003C4052" w:rsidP="00AC1A6E">
            <w:pPr>
              <w:jc w:val="center"/>
              <w:rPr>
                <w:b/>
                <w:sz w:val="20"/>
                <w:szCs w:val="20"/>
              </w:rPr>
            </w:pPr>
            <w:r w:rsidRPr="005A4813">
              <w:rPr>
                <w:b/>
                <w:sz w:val="20"/>
                <w:szCs w:val="20"/>
              </w:rPr>
              <w:t>-</w:t>
            </w:r>
          </w:p>
        </w:tc>
        <w:tc>
          <w:tcPr>
            <w:tcW w:w="1760" w:type="dxa"/>
          </w:tcPr>
          <w:p w14:paraId="463B2B70" w14:textId="77777777" w:rsidR="003C4052" w:rsidRPr="005A4813" w:rsidRDefault="003C4052" w:rsidP="00AC1A6E">
            <w:pPr>
              <w:jc w:val="center"/>
              <w:rPr>
                <w:b/>
                <w:sz w:val="20"/>
                <w:szCs w:val="20"/>
              </w:rPr>
            </w:pPr>
            <w:r w:rsidRPr="005A4813">
              <w:rPr>
                <w:b/>
                <w:sz w:val="20"/>
                <w:szCs w:val="20"/>
              </w:rPr>
              <w:t>+</w:t>
            </w:r>
          </w:p>
        </w:tc>
      </w:tr>
      <w:tr w:rsidR="003C4052" w:rsidRPr="005A4813" w14:paraId="01D8FDB0" w14:textId="77777777" w:rsidTr="003C4052">
        <w:trPr>
          <w:divId w:val="438111399"/>
          <w:trHeight w:val="227"/>
          <w:jc w:val="center"/>
        </w:trPr>
        <w:tc>
          <w:tcPr>
            <w:tcW w:w="2494" w:type="dxa"/>
          </w:tcPr>
          <w:p w14:paraId="40C34522" w14:textId="77777777" w:rsidR="003C4052" w:rsidRPr="005A4813" w:rsidRDefault="003C4052" w:rsidP="00AC1A6E">
            <w:pPr>
              <w:rPr>
                <w:sz w:val="20"/>
                <w:szCs w:val="20"/>
              </w:rPr>
            </w:pPr>
            <w:r w:rsidRPr="005A4813">
              <w:rPr>
                <w:sz w:val="20"/>
                <w:szCs w:val="20"/>
              </w:rPr>
              <w:t xml:space="preserve">  Konvencionalna filtracija</w:t>
            </w:r>
          </w:p>
        </w:tc>
        <w:tc>
          <w:tcPr>
            <w:tcW w:w="1701" w:type="dxa"/>
          </w:tcPr>
          <w:p w14:paraId="1E3FFA0D" w14:textId="77777777" w:rsidR="003C4052" w:rsidRPr="005A4813" w:rsidRDefault="003C4052" w:rsidP="00AC1A6E">
            <w:pPr>
              <w:jc w:val="center"/>
              <w:rPr>
                <w:b/>
                <w:sz w:val="20"/>
                <w:szCs w:val="20"/>
              </w:rPr>
            </w:pPr>
            <w:r w:rsidRPr="005A4813">
              <w:rPr>
                <w:b/>
                <w:sz w:val="20"/>
                <w:szCs w:val="20"/>
              </w:rPr>
              <w:t>-</w:t>
            </w:r>
          </w:p>
        </w:tc>
        <w:tc>
          <w:tcPr>
            <w:tcW w:w="1417" w:type="dxa"/>
          </w:tcPr>
          <w:p w14:paraId="17689041" w14:textId="77777777" w:rsidR="003C4052" w:rsidRPr="005A4813" w:rsidRDefault="003C4052" w:rsidP="00AC1A6E">
            <w:pPr>
              <w:jc w:val="center"/>
              <w:rPr>
                <w:b/>
                <w:sz w:val="20"/>
                <w:szCs w:val="20"/>
              </w:rPr>
            </w:pPr>
            <w:r w:rsidRPr="005A4813">
              <w:rPr>
                <w:b/>
                <w:sz w:val="20"/>
                <w:szCs w:val="20"/>
              </w:rPr>
              <w:t>+</w:t>
            </w:r>
          </w:p>
        </w:tc>
        <w:tc>
          <w:tcPr>
            <w:tcW w:w="1417" w:type="dxa"/>
          </w:tcPr>
          <w:p w14:paraId="2172C4B0" w14:textId="77777777" w:rsidR="003C4052" w:rsidRPr="005A4813" w:rsidRDefault="003C4052" w:rsidP="00AC1A6E">
            <w:pPr>
              <w:jc w:val="center"/>
              <w:rPr>
                <w:b/>
                <w:sz w:val="20"/>
                <w:szCs w:val="20"/>
              </w:rPr>
            </w:pPr>
            <w:r w:rsidRPr="005A4813">
              <w:rPr>
                <w:b/>
                <w:sz w:val="20"/>
                <w:szCs w:val="20"/>
              </w:rPr>
              <w:t>-</w:t>
            </w:r>
          </w:p>
        </w:tc>
        <w:tc>
          <w:tcPr>
            <w:tcW w:w="1760" w:type="dxa"/>
          </w:tcPr>
          <w:p w14:paraId="4AF05AD2" w14:textId="77777777" w:rsidR="003C4052" w:rsidRPr="005A4813" w:rsidRDefault="003C4052" w:rsidP="00AC1A6E">
            <w:pPr>
              <w:jc w:val="center"/>
              <w:rPr>
                <w:b/>
                <w:sz w:val="20"/>
                <w:szCs w:val="20"/>
              </w:rPr>
            </w:pPr>
            <w:r w:rsidRPr="005A4813">
              <w:rPr>
                <w:b/>
                <w:sz w:val="20"/>
                <w:szCs w:val="20"/>
              </w:rPr>
              <w:t>-</w:t>
            </w:r>
          </w:p>
        </w:tc>
      </w:tr>
      <w:tr w:rsidR="003C4052" w:rsidRPr="005A4813" w14:paraId="3A0FE06F" w14:textId="77777777" w:rsidTr="003C4052">
        <w:trPr>
          <w:divId w:val="438111399"/>
          <w:trHeight w:val="227"/>
          <w:jc w:val="center"/>
        </w:trPr>
        <w:tc>
          <w:tcPr>
            <w:tcW w:w="2494" w:type="dxa"/>
          </w:tcPr>
          <w:p w14:paraId="7C8902C7" w14:textId="77777777" w:rsidR="003C4052" w:rsidRPr="005A4813" w:rsidRDefault="003C4052" w:rsidP="00AC1A6E">
            <w:pPr>
              <w:rPr>
                <w:sz w:val="20"/>
                <w:szCs w:val="20"/>
              </w:rPr>
            </w:pPr>
            <w:r w:rsidRPr="005A4813">
              <w:rPr>
                <w:sz w:val="20"/>
                <w:szCs w:val="20"/>
              </w:rPr>
              <w:t xml:space="preserve">  Flokulacija + sediment.</w:t>
            </w:r>
          </w:p>
        </w:tc>
        <w:tc>
          <w:tcPr>
            <w:tcW w:w="1701" w:type="dxa"/>
          </w:tcPr>
          <w:p w14:paraId="2F3C9531" w14:textId="77777777" w:rsidR="003C4052" w:rsidRPr="005A4813" w:rsidRDefault="003C4052" w:rsidP="00AC1A6E">
            <w:pPr>
              <w:jc w:val="center"/>
              <w:rPr>
                <w:b/>
                <w:sz w:val="20"/>
                <w:szCs w:val="20"/>
              </w:rPr>
            </w:pPr>
            <w:r w:rsidRPr="005A4813">
              <w:rPr>
                <w:b/>
                <w:sz w:val="20"/>
                <w:szCs w:val="20"/>
              </w:rPr>
              <w:t>+</w:t>
            </w:r>
          </w:p>
        </w:tc>
        <w:tc>
          <w:tcPr>
            <w:tcW w:w="1417" w:type="dxa"/>
          </w:tcPr>
          <w:p w14:paraId="42343DCF" w14:textId="77777777" w:rsidR="003C4052" w:rsidRPr="005A4813" w:rsidRDefault="003C4052" w:rsidP="00AC1A6E">
            <w:pPr>
              <w:jc w:val="center"/>
              <w:rPr>
                <w:b/>
                <w:sz w:val="20"/>
                <w:szCs w:val="20"/>
              </w:rPr>
            </w:pPr>
            <w:r w:rsidRPr="005A4813">
              <w:rPr>
                <w:b/>
                <w:sz w:val="20"/>
                <w:szCs w:val="20"/>
              </w:rPr>
              <w:t>+</w:t>
            </w:r>
          </w:p>
        </w:tc>
        <w:tc>
          <w:tcPr>
            <w:tcW w:w="1417" w:type="dxa"/>
          </w:tcPr>
          <w:p w14:paraId="69341333" w14:textId="77777777" w:rsidR="003C4052" w:rsidRPr="005A4813" w:rsidRDefault="003C4052" w:rsidP="00AC1A6E">
            <w:pPr>
              <w:jc w:val="center"/>
              <w:rPr>
                <w:b/>
                <w:sz w:val="20"/>
                <w:szCs w:val="20"/>
              </w:rPr>
            </w:pPr>
            <w:r w:rsidRPr="005A4813">
              <w:rPr>
                <w:b/>
                <w:sz w:val="20"/>
                <w:szCs w:val="20"/>
              </w:rPr>
              <w:t>-</w:t>
            </w:r>
          </w:p>
        </w:tc>
        <w:tc>
          <w:tcPr>
            <w:tcW w:w="1760" w:type="dxa"/>
          </w:tcPr>
          <w:p w14:paraId="0DD1860A" w14:textId="77777777" w:rsidR="003C4052" w:rsidRPr="005A4813" w:rsidRDefault="003C4052" w:rsidP="00AC1A6E">
            <w:pPr>
              <w:jc w:val="center"/>
              <w:rPr>
                <w:b/>
                <w:sz w:val="20"/>
                <w:szCs w:val="20"/>
              </w:rPr>
            </w:pPr>
            <w:r w:rsidRPr="005A4813">
              <w:rPr>
                <w:b/>
                <w:sz w:val="20"/>
                <w:szCs w:val="20"/>
              </w:rPr>
              <w:t>-</w:t>
            </w:r>
          </w:p>
        </w:tc>
      </w:tr>
      <w:tr w:rsidR="003C4052" w:rsidRPr="005A4813" w14:paraId="2E180298" w14:textId="77777777" w:rsidTr="003C4052">
        <w:trPr>
          <w:divId w:val="438111399"/>
          <w:trHeight w:val="227"/>
          <w:jc w:val="center"/>
        </w:trPr>
        <w:tc>
          <w:tcPr>
            <w:tcW w:w="2494" w:type="dxa"/>
          </w:tcPr>
          <w:p w14:paraId="0E21E203" w14:textId="77777777" w:rsidR="003C4052" w:rsidRPr="005A4813" w:rsidRDefault="003C4052" w:rsidP="00AC1A6E">
            <w:pPr>
              <w:rPr>
                <w:sz w:val="20"/>
                <w:szCs w:val="20"/>
              </w:rPr>
            </w:pPr>
            <w:r w:rsidRPr="005A4813">
              <w:rPr>
                <w:sz w:val="20"/>
                <w:szCs w:val="20"/>
              </w:rPr>
              <w:t xml:space="preserve">  Membranski procesi</w:t>
            </w:r>
          </w:p>
        </w:tc>
        <w:tc>
          <w:tcPr>
            <w:tcW w:w="1701" w:type="dxa"/>
          </w:tcPr>
          <w:p w14:paraId="44E83ED8" w14:textId="77777777" w:rsidR="003C4052" w:rsidRPr="005A4813" w:rsidRDefault="003C4052" w:rsidP="00AC1A6E">
            <w:pPr>
              <w:jc w:val="center"/>
              <w:rPr>
                <w:b/>
                <w:sz w:val="20"/>
                <w:szCs w:val="20"/>
              </w:rPr>
            </w:pPr>
          </w:p>
        </w:tc>
        <w:tc>
          <w:tcPr>
            <w:tcW w:w="1417" w:type="dxa"/>
          </w:tcPr>
          <w:p w14:paraId="1CBFAF53" w14:textId="77777777" w:rsidR="003C4052" w:rsidRPr="005A4813" w:rsidRDefault="003C4052" w:rsidP="00AC1A6E">
            <w:pPr>
              <w:jc w:val="center"/>
              <w:rPr>
                <w:b/>
                <w:sz w:val="20"/>
                <w:szCs w:val="20"/>
              </w:rPr>
            </w:pPr>
          </w:p>
        </w:tc>
        <w:tc>
          <w:tcPr>
            <w:tcW w:w="1417" w:type="dxa"/>
          </w:tcPr>
          <w:p w14:paraId="00B5C83E" w14:textId="77777777" w:rsidR="003C4052" w:rsidRPr="005A4813" w:rsidRDefault="003C4052" w:rsidP="00AC1A6E">
            <w:pPr>
              <w:jc w:val="center"/>
              <w:rPr>
                <w:b/>
                <w:sz w:val="20"/>
                <w:szCs w:val="20"/>
              </w:rPr>
            </w:pPr>
          </w:p>
        </w:tc>
        <w:tc>
          <w:tcPr>
            <w:tcW w:w="1760" w:type="dxa"/>
          </w:tcPr>
          <w:p w14:paraId="58CF91C4" w14:textId="77777777" w:rsidR="003C4052" w:rsidRPr="005A4813" w:rsidRDefault="003C4052" w:rsidP="00AC1A6E">
            <w:pPr>
              <w:jc w:val="center"/>
              <w:rPr>
                <w:b/>
                <w:sz w:val="20"/>
                <w:szCs w:val="20"/>
              </w:rPr>
            </w:pPr>
          </w:p>
        </w:tc>
      </w:tr>
      <w:tr w:rsidR="003C4052" w:rsidRPr="005A4813" w14:paraId="51C866DA" w14:textId="77777777" w:rsidTr="003C4052">
        <w:trPr>
          <w:divId w:val="438111399"/>
          <w:trHeight w:val="227"/>
          <w:jc w:val="center"/>
        </w:trPr>
        <w:tc>
          <w:tcPr>
            <w:tcW w:w="2494" w:type="dxa"/>
            <w:tcBorders>
              <w:bottom w:val="single" w:sz="4" w:space="0" w:color="auto"/>
            </w:tcBorders>
          </w:tcPr>
          <w:p w14:paraId="6A283FDB" w14:textId="77777777" w:rsidR="003C4052" w:rsidRPr="005A4813" w:rsidRDefault="003C4052" w:rsidP="00AC1A6E">
            <w:pPr>
              <w:rPr>
                <w:sz w:val="20"/>
                <w:szCs w:val="20"/>
              </w:rPr>
            </w:pPr>
            <w:r w:rsidRPr="005A4813">
              <w:rPr>
                <w:sz w:val="20"/>
                <w:szCs w:val="20"/>
              </w:rPr>
              <w:tab/>
              <w:t>MF</w:t>
            </w:r>
          </w:p>
        </w:tc>
        <w:tc>
          <w:tcPr>
            <w:tcW w:w="1701" w:type="dxa"/>
            <w:tcBorders>
              <w:bottom w:val="single" w:sz="4" w:space="0" w:color="auto"/>
            </w:tcBorders>
          </w:tcPr>
          <w:p w14:paraId="2526AF11" w14:textId="77777777" w:rsidR="003C4052" w:rsidRPr="005A4813" w:rsidRDefault="003C4052" w:rsidP="00AC1A6E">
            <w:pPr>
              <w:jc w:val="center"/>
              <w:rPr>
                <w:b/>
                <w:sz w:val="20"/>
                <w:szCs w:val="20"/>
              </w:rPr>
            </w:pPr>
            <w:r w:rsidRPr="005A4813">
              <w:rPr>
                <w:b/>
                <w:sz w:val="20"/>
                <w:szCs w:val="20"/>
              </w:rPr>
              <w:t>+</w:t>
            </w:r>
          </w:p>
        </w:tc>
        <w:tc>
          <w:tcPr>
            <w:tcW w:w="1417" w:type="dxa"/>
            <w:tcBorders>
              <w:bottom w:val="single" w:sz="4" w:space="0" w:color="auto"/>
            </w:tcBorders>
          </w:tcPr>
          <w:p w14:paraId="5816F857" w14:textId="77777777" w:rsidR="003C4052" w:rsidRPr="005A4813" w:rsidRDefault="003C4052" w:rsidP="00AC1A6E">
            <w:pPr>
              <w:jc w:val="center"/>
              <w:rPr>
                <w:b/>
                <w:sz w:val="20"/>
                <w:szCs w:val="20"/>
              </w:rPr>
            </w:pPr>
            <w:r w:rsidRPr="005A4813">
              <w:rPr>
                <w:b/>
                <w:sz w:val="20"/>
                <w:szCs w:val="20"/>
              </w:rPr>
              <w:t>+</w:t>
            </w:r>
          </w:p>
        </w:tc>
        <w:tc>
          <w:tcPr>
            <w:tcW w:w="1417" w:type="dxa"/>
            <w:tcBorders>
              <w:bottom w:val="single" w:sz="4" w:space="0" w:color="auto"/>
            </w:tcBorders>
          </w:tcPr>
          <w:p w14:paraId="0442014B" w14:textId="77777777" w:rsidR="003C4052" w:rsidRPr="005A4813" w:rsidRDefault="003C4052" w:rsidP="00AC1A6E">
            <w:pPr>
              <w:jc w:val="center"/>
              <w:rPr>
                <w:b/>
                <w:sz w:val="20"/>
                <w:szCs w:val="20"/>
              </w:rPr>
            </w:pPr>
            <w:r w:rsidRPr="005A4813">
              <w:rPr>
                <w:b/>
                <w:sz w:val="20"/>
                <w:szCs w:val="20"/>
              </w:rPr>
              <w:t>-</w:t>
            </w:r>
          </w:p>
        </w:tc>
        <w:tc>
          <w:tcPr>
            <w:tcW w:w="1760" w:type="dxa"/>
            <w:tcBorders>
              <w:bottom w:val="single" w:sz="4" w:space="0" w:color="auto"/>
            </w:tcBorders>
          </w:tcPr>
          <w:p w14:paraId="73384BFF" w14:textId="77777777" w:rsidR="003C4052" w:rsidRPr="005A4813" w:rsidRDefault="003C4052" w:rsidP="00AC1A6E">
            <w:pPr>
              <w:jc w:val="center"/>
              <w:rPr>
                <w:b/>
                <w:sz w:val="20"/>
                <w:szCs w:val="20"/>
              </w:rPr>
            </w:pPr>
            <w:r w:rsidRPr="005A4813">
              <w:rPr>
                <w:b/>
                <w:sz w:val="20"/>
                <w:szCs w:val="20"/>
              </w:rPr>
              <w:t>-</w:t>
            </w:r>
          </w:p>
        </w:tc>
      </w:tr>
    </w:tbl>
    <w:p w14:paraId="063DF5EE" w14:textId="77777777" w:rsidR="00F57E35" w:rsidRPr="005A4813" w:rsidRDefault="00F57E35" w:rsidP="00F57E35">
      <w:pPr>
        <w:jc w:val="left"/>
        <w:divId w:val="438111399"/>
        <w:rPr>
          <w:sz w:val="16"/>
          <w:szCs w:val="16"/>
        </w:rPr>
      </w:pPr>
      <w:r w:rsidRPr="005A4813">
        <w:rPr>
          <w:sz w:val="16"/>
          <w:szCs w:val="16"/>
        </w:rPr>
        <w:t xml:space="preserve">Legenda: </w:t>
      </w:r>
      <w:r w:rsidRPr="005A4813">
        <w:rPr>
          <w:b/>
          <w:sz w:val="16"/>
          <w:szCs w:val="16"/>
        </w:rPr>
        <w:t>+</w:t>
      </w:r>
      <w:r w:rsidRPr="005A4813">
        <w:rPr>
          <w:sz w:val="16"/>
          <w:szCs w:val="16"/>
        </w:rPr>
        <w:t xml:space="preserve"> odstranjevanje poteka učinkovito, ο</w:t>
      </w:r>
      <w:r w:rsidRPr="005A4813">
        <w:rPr>
          <w:b/>
          <w:sz w:val="16"/>
          <w:szCs w:val="16"/>
        </w:rPr>
        <w:t xml:space="preserve"> </w:t>
      </w:r>
      <w:r w:rsidRPr="005A4813">
        <w:rPr>
          <w:sz w:val="16"/>
          <w:szCs w:val="16"/>
        </w:rPr>
        <w:t xml:space="preserve">odstranjevanje delno poteka, </w:t>
      </w:r>
      <w:r w:rsidRPr="005A4813">
        <w:rPr>
          <w:b/>
          <w:sz w:val="16"/>
          <w:szCs w:val="16"/>
        </w:rPr>
        <w:t>-</w:t>
      </w:r>
      <w:r w:rsidRPr="005A4813">
        <w:rPr>
          <w:sz w:val="16"/>
          <w:szCs w:val="16"/>
        </w:rPr>
        <w:t xml:space="preserve"> odstranjevanje ne poteka</w:t>
      </w:r>
    </w:p>
    <w:p w14:paraId="268AFFDC" w14:textId="0F73AE81" w:rsidR="000912C6" w:rsidRDefault="00E53C10" w:rsidP="00E53C10">
      <w:pPr>
        <w:pStyle w:val="Heading11"/>
        <w:numPr>
          <w:ilvl w:val="0"/>
          <w:numId w:val="0"/>
        </w:numPr>
        <w:divId w:val="438111399"/>
      </w:pPr>
      <w:r w:rsidRPr="005A4813">
        <w:t>Če je preglednica ali del preglednice povzet iz drugega vira, ga je potrebno citirati</w:t>
      </w:r>
      <w:r w:rsidR="0093479F" w:rsidRPr="005A4813">
        <w:t>, kot je to prikazano na primeru preglednice</w:t>
      </w:r>
      <w:r w:rsidR="00C304EF" w:rsidRPr="005A4813">
        <w:t xml:space="preserve"> </w:t>
      </w:r>
      <w:r w:rsidR="00C304EF" w:rsidRPr="005A4813">
        <w:fldChar w:fldCharType="begin"/>
      </w:r>
      <w:r w:rsidR="00C304EF" w:rsidRPr="005A4813">
        <w:instrText xml:space="preserve"> REF Pregl_Kumulativne_vrednosti_porabe_vode \h </w:instrText>
      </w:r>
      <w:r w:rsidR="00C304EF" w:rsidRPr="005A4813">
        <w:fldChar w:fldCharType="separate"/>
      </w:r>
      <w:r w:rsidR="00FE6926">
        <w:rPr>
          <w:noProof/>
        </w:rPr>
        <w:t>2</w:t>
      </w:r>
      <w:r w:rsidR="00FE6926" w:rsidRPr="005A4813">
        <w:t>.</w:t>
      </w:r>
      <w:r w:rsidR="00FE6926">
        <w:rPr>
          <w:noProof/>
        </w:rPr>
        <w:t>2</w:t>
      </w:r>
      <w:r w:rsidR="00C304EF" w:rsidRPr="005A4813">
        <w:fldChar w:fldCharType="end"/>
      </w:r>
      <w:r w:rsidRPr="005A4813">
        <w:t xml:space="preserve">. Če je povzeta celotna preglednica, se številko reference napiše k </w:t>
      </w:r>
      <w:r w:rsidR="000A1A18" w:rsidRPr="005A4813">
        <w:t>napisu</w:t>
      </w:r>
      <w:r w:rsidRPr="005A4813">
        <w:t xml:space="preserve"> preglednice. Če so povzete le določene vrednosti ali besedilo znotraj celic, se to lahko citira v posameznih celicah ali na koncu posamezne vrstice.</w:t>
      </w:r>
    </w:p>
    <w:p w14:paraId="760152DC" w14:textId="1A6F9138" w:rsidR="00C304EF" w:rsidRDefault="00623DD6" w:rsidP="00C304EF">
      <w:pPr>
        <w:pStyle w:val="Napispreglednica"/>
        <w:divId w:val="438111399"/>
      </w:pPr>
      <w:bookmarkStart w:id="29" w:name="_Ref209558747"/>
      <w:bookmarkStart w:id="30" w:name="_Toc418671847"/>
      <w:r w:rsidRPr="005A4813">
        <w:lastRenderedPageBreak/>
        <w:t xml:space="preserve">Preglednica </w:t>
      </w:r>
      <w:bookmarkStart w:id="31" w:name="OLE_LINK27"/>
      <w:bookmarkStart w:id="32" w:name="Kumulativne_vrednosti_porabe_vode"/>
      <w:bookmarkStart w:id="33" w:name="Pregl_Kumulativne_vrednosti_porabe_vode"/>
      <w:r w:rsidR="00C304EF" w:rsidRPr="005A4813">
        <w:fldChar w:fldCharType="begin"/>
      </w:r>
      <w:r w:rsidR="00C304EF" w:rsidRPr="005A4813">
        <w:instrText xml:space="preserve"> STYLEREF 1 \s </w:instrText>
      </w:r>
      <w:r w:rsidR="00C304EF" w:rsidRPr="005A4813">
        <w:fldChar w:fldCharType="separate"/>
      </w:r>
      <w:r w:rsidR="00FE6926">
        <w:rPr>
          <w:noProof/>
        </w:rPr>
        <w:t>2</w:t>
      </w:r>
      <w:r w:rsidR="00C304EF" w:rsidRPr="005A4813">
        <w:fldChar w:fldCharType="end"/>
      </w:r>
      <w:r w:rsidR="00C304EF" w:rsidRPr="005A4813">
        <w:t>.</w:t>
      </w:r>
      <w:fldSimple w:instr=" SEQ Preglednica \* ARABIC \s 1 ">
        <w:r w:rsidR="00FE6926">
          <w:rPr>
            <w:noProof/>
          </w:rPr>
          <w:t>2</w:t>
        </w:r>
      </w:fldSimple>
      <w:bookmarkEnd w:id="29"/>
      <w:bookmarkEnd w:id="31"/>
      <w:bookmarkEnd w:id="32"/>
      <w:bookmarkEnd w:id="33"/>
      <w:r w:rsidRPr="005A4813">
        <w:t>:</w:t>
      </w:r>
      <w:r w:rsidR="00E81A9E" w:rsidRPr="005A4813">
        <w:t xml:space="preserve"> Kumulativne vrednosti porabe vode na vseh </w:t>
      </w:r>
      <w:r w:rsidR="00FD781B">
        <w:t>filtracijskih</w:t>
      </w:r>
      <w:r w:rsidR="00E81A9E" w:rsidRPr="005A4813">
        <w:t xml:space="preserve"> enotah za leto 2012</w:t>
      </w:r>
      <w:r w:rsidR="00CD1985" w:rsidRPr="005A4813">
        <w:t xml:space="preserve"> [</w:t>
      </w:r>
      <w:r w:rsidR="00CB1C5A" w:rsidRPr="005A4813">
        <w:t>1</w:t>
      </w:r>
      <w:r w:rsidR="00CD1985" w:rsidRPr="005A4813">
        <w:t>]</w:t>
      </w:r>
      <w:bookmarkEnd w:id="30"/>
      <w:r w:rsidR="0093479F" w:rsidRPr="005A4813">
        <w:t>.</w:t>
      </w:r>
    </w:p>
    <w:tbl>
      <w:tblPr>
        <w:tblStyle w:val="TableGrid"/>
        <w:tblW w:w="878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923"/>
        <w:gridCol w:w="1134"/>
        <w:gridCol w:w="992"/>
        <w:gridCol w:w="992"/>
        <w:gridCol w:w="1276"/>
        <w:gridCol w:w="992"/>
        <w:gridCol w:w="1346"/>
      </w:tblGrid>
      <w:tr w:rsidR="006E4068" w:rsidRPr="005A4813" w14:paraId="20800F1A" w14:textId="77777777" w:rsidTr="006E4068">
        <w:trPr>
          <w:divId w:val="438111399"/>
          <w:trHeight w:val="829"/>
          <w:jc w:val="center"/>
        </w:trPr>
        <w:tc>
          <w:tcPr>
            <w:tcW w:w="1129" w:type="dxa"/>
            <w:tcBorders>
              <w:top w:val="single" w:sz="4" w:space="0" w:color="auto"/>
              <w:bottom w:val="single" w:sz="4" w:space="0" w:color="auto"/>
            </w:tcBorders>
          </w:tcPr>
          <w:p w14:paraId="3FC428EF" w14:textId="77777777" w:rsidR="006E4068" w:rsidRPr="005A4813" w:rsidRDefault="006E4068" w:rsidP="00AC1A6E">
            <w:pPr>
              <w:rPr>
                <w:sz w:val="20"/>
                <w:szCs w:val="20"/>
              </w:rPr>
            </w:pPr>
            <w:r w:rsidRPr="005A4813">
              <w:rPr>
                <w:sz w:val="20"/>
                <w:szCs w:val="20"/>
              </w:rPr>
              <w:t>Mesec</w:t>
            </w:r>
          </w:p>
        </w:tc>
        <w:tc>
          <w:tcPr>
            <w:tcW w:w="923" w:type="dxa"/>
            <w:tcBorders>
              <w:top w:val="single" w:sz="4" w:space="0" w:color="auto"/>
              <w:bottom w:val="single" w:sz="4" w:space="0" w:color="auto"/>
            </w:tcBorders>
          </w:tcPr>
          <w:p w14:paraId="63631DC2" w14:textId="77777777" w:rsidR="006E4068" w:rsidRPr="005A4813" w:rsidRDefault="006E4068" w:rsidP="00AC1A6E">
            <w:pPr>
              <w:jc w:val="center"/>
              <w:rPr>
                <w:sz w:val="20"/>
                <w:szCs w:val="20"/>
              </w:rPr>
            </w:pPr>
            <w:r w:rsidRPr="005A4813">
              <w:rPr>
                <w:sz w:val="20"/>
                <w:szCs w:val="20"/>
              </w:rPr>
              <w:t>V</w:t>
            </w:r>
            <w:r w:rsidRPr="005A4813">
              <w:rPr>
                <w:sz w:val="20"/>
                <w:szCs w:val="20"/>
                <w:vertAlign w:val="subscript"/>
              </w:rPr>
              <w:t>f</w:t>
            </w:r>
          </w:p>
          <w:p w14:paraId="6C797982" w14:textId="77777777" w:rsidR="006E4068" w:rsidRPr="005A4813" w:rsidRDefault="006E4068" w:rsidP="00AC1A6E">
            <w:pPr>
              <w:jc w:val="center"/>
              <w:rPr>
                <w:sz w:val="20"/>
                <w:szCs w:val="20"/>
              </w:rPr>
            </w:pPr>
            <w:r w:rsidRPr="005A4813">
              <w:rPr>
                <w:sz w:val="20"/>
                <w:szCs w:val="20"/>
              </w:rPr>
              <w:t>[m</w:t>
            </w:r>
            <w:r w:rsidRPr="005A4813">
              <w:rPr>
                <w:sz w:val="20"/>
                <w:szCs w:val="20"/>
                <w:vertAlign w:val="superscript"/>
              </w:rPr>
              <w:t>3</w:t>
            </w:r>
            <w:r w:rsidRPr="005A4813">
              <w:rPr>
                <w:sz w:val="20"/>
                <w:szCs w:val="20"/>
              </w:rPr>
              <w:t>]</w:t>
            </w:r>
          </w:p>
        </w:tc>
        <w:tc>
          <w:tcPr>
            <w:tcW w:w="1134" w:type="dxa"/>
            <w:tcBorders>
              <w:top w:val="single" w:sz="4" w:space="0" w:color="auto"/>
              <w:bottom w:val="single" w:sz="4" w:space="0" w:color="auto"/>
            </w:tcBorders>
          </w:tcPr>
          <w:p w14:paraId="0B376EDC" w14:textId="77777777" w:rsidR="006E4068" w:rsidRPr="005A4813" w:rsidRDefault="006E4068" w:rsidP="00AC1A6E">
            <w:pPr>
              <w:jc w:val="center"/>
              <w:rPr>
                <w:sz w:val="20"/>
                <w:szCs w:val="20"/>
                <w:vertAlign w:val="subscript"/>
              </w:rPr>
            </w:pPr>
            <w:r w:rsidRPr="005A4813">
              <w:rPr>
                <w:sz w:val="20"/>
                <w:szCs w:val="20"/>
              </w:rPr>
              <w:t>V</w:t>
            </w:r>
            <w:r w:rsidRPr="005A4813">
              <w:rPr>
                <w:sz w:val="20"/>
                <w:szCs w:val="20"/>
                <w:vertAlign w:val="subscript"/>
              </w:rPr>
              <w:t>sp</w:t>
            </w:r>
            <w:r w:rsidRPr="005A4813">
              <w:rPr>
                <w:sz w:val="20"/>
                <w:szCs w:val="20"/>
              </w:rPr>
              <w:t xml:space="preserve"> + V</w:t>
            </w:r>
            <w:r w:rsidRPr="005A4813">
              <w:rPr>
                <w:sz w:val="20"/>
                <w:szCs w:val="20"/>
                <w:vertAlign w:val="subscript"/>
              </w:rPr>
              <w:t>kč,sp</w:t>
            </w:r>
          </w:p>
          <w:p w14:paraId="68A4A07F" w14:textId="77777777" w:rsidR="006E4068" w:rsidRPr="005A4813" w:rsidRDefault="006E4068" w:rsidP="00AC1A6E">
            <w:pPr>
              <w:jc w:val="center"/>
              <w:rPr>
                <w:sz w:val="20"/>
                <w:szCs w:val="20"/>
              </w:rPr>
            </w:pPr>
            <w:r w:rsidRPr="005A4813">
              <w:rPr>
                <w:sz w:val="20"/>
                <w:szCs w:val="20"/>
              </w:rPr>
              <w:t>[m</w:t>
            </w:r>
            <w:r w:rsidRPr="005A4813">
              <w:rPr>
                <w:sz w:val="20"/>
                <w:szCs w:val="20"/>
                <w:vertAlign w:val="superscript"/>
              </w:rPr>
              <w:t>3</w:t>
            </w:r>
            <w:r w:rsidRPr="005A4813">
              <w:rPr>
                <w:sz w:val="20"/>
                <w:szCs w:val="20"/>
              </w:rPr>
              <w:t>]</w:t>
            </w:r>
          </w:p>
        </w:tc>
        <w:tc>
          <w:tcPr>
            <w:tcW w:w="992" w:type="dxa"/>
            <w:tcBorders>
              <w:top w:val="single" w:sz="4" w:space="0" w:color="auto"/>
              <w:bottom w:val="single" w:sz="4" w:space="0" w:color="auto"/>
            </w:tcBorders>
          </w:tcPr>
          <w:p w14:paraId="0EAE1948" w14:textId="77777777" w:rsidR="006E4068" w:rsidRPr="005A4813" w:rsidRDefault="006E4068" w:rsidP="00AC1A6E">
            <w:pPr>
              <w:jc w:val="center"/>
              <w:rPr>
                <w:sz w:val="20"/>
                <w:szCs w:val="20"/>
              </w:rPr>
            </w:pPr>
            <w:r w:rsidRPr="005A4813">
              <w:rPr>
                <w:sz w:val="20"/>
                <w:szCs w:val="20"/>
              </w:rPr>
              <w:t>V</w:t>
            </w:r>
            <w:r w:rsidRPr="005A4813">
              <w:rPr>
                <w:sz w:val="20"/>
                <w:szCs w:val="20"/>
                <w:vertAlign w:val="subscript"/>
              </w:rPr>
              <w:t>v</w:t>
            </w:r>
          </w:p>
          <w:p w14:paraId="480C9D46" w14:textId="77777777" w:rsidR="006E4068" w:rsidRPr="005A4813" w:rsidRDefault="006E4068" w:rsidP="00AC1A6E">
            <w:pPr>
              <w:jc w:val="center"/>
              <w:rPr>
                <w:sz w:val="20"/>
                <w:szCs w:val="20"/>
              </w:rPr>
            </w:pPr>
            <w:r w:rsidRPr="005A4813">
              <w:rPr>
                <w:sz w:val="20"/>
                <w:szCs w:val="20"/>
              </w:rPr>
              <w:t>[m</w:t>
            </w:r>
            <w:r w:rsidRPr="005A4813">
              <w:rPr>
                <w:sz w:val="20"/>
                <w:szCs w:val="20"/>
                <w:vertAlign w:val="superscript"/>
              </w:rPr>
              <w:t>3</w:t>
            </w:r>
            <w:r w:rsidRPr="005A4813">
              <w:rPr>
                <w:sz w:val="20"/>
                <w:szCs w:val="20"/>
              </w:rPr>
              <w:t>]</w:t>
            </w:r>
          </w:p>
        </w:tc>
        <w:tc>
          <w:tcPr>
            <w:tcW w:w="992" w:type="dxa"/>
            <w:tcBorders>
              <w:top w:val="single" w:sz="4" w:space="0" w:color="auto"/>
              <w:bottom w:val="single" w:sz="4" w:space="0" w:color="auto"/>
            </w:tcBorders>
          </w:tcPr>
          <w:p w14:paraId="26FA5029" w14:textId="77777777" w:rsidR="006E4068" w:rsidRPr="005A4813" w:rsidRDefault="006E4068" w:rsidP="00AC1A6E">
            <w:pPr>
              <w:jc w:val="center"/>
              <w:rPr>
                <w:sz w:val="20"/>
                <w:szCs w:val="20"/>
              </w:rPr>
            </w:pPr>
            <w:r w:rsidRPr="005A4813">
              <w:rPr>
                <w:sz w:val="20"/>
                <w:szCs w:val="20"/>
              </w:rPr>
              <w:t>V</w:t>
            </w:r>
            <w:r w:rsidRPr="005A4813">
              <w:rPr>
                <w:sz w:val="20"/>
                <w:szCs w:val="20"/>
                <w:vertAlign w:val="subscript"/>
              </w:rPr>
              <w:t>p,cel</w:t>
            </w:r>
          </w:p>
          <w:p w14:paraId="6BE2048A" w14:textId="77777777" w:rsidR="006E4068" w:rsidRPr="005A4813" w:rsidRDefault="006E4068" w:rsidP="00AC1A6E">
            <w:pPr>
              <w:jc w:val="center"/>
              <w:rPr>
                <w:sz w:val="20"/>
                <w:szCs w:val="20"/>
              </w:rPr>
            </w:pPr>
            <w:r w:rsidRPr="005A4813">
              <w:rPr>
                <w:sz w:val="20"/>
                <w:szCs w:val="20"/>
              </w:rPr>
              <w:t>[m</w:t>
            </w:r>
            <w:r w:rsidRPr="005A4813">
              <w:rPr>
                <w:sz w:val="20"/>
                <w:szCs w:val="20"/>
                <w:vertAlign w:val="superscript"/>
              </w:rPr>
              <w:t>3</w:t>
            </w:r>
            <w:r w:rsidRPr="005A4813">
              <w:rPr>
                <w:sz w:val="20"/>
                <w:szCs w:val="20"/>
              </w:rPr>
              <w:t>]</w:t>
            </w:r>
          </w:p>
        </w:tc>
        <w:tc>
          <w:tcPr>
            <w:tcW w:w="1276" w:type="dxa"/>
            <w:tcBorders>
              <w:top w:val="single" w:sz="4" w:space="0" w:color="auto"/>
              <w:bottom w:val="single" w:sz="4" w:space="0" w:color="auto"/>
            </w:tcBorders>
          </w:tcPr>
          <w:p w14:paraId="58D5258E" w14:textId="77777777" w:rsidR="006E4068" w:rsidRPr="005A4813" w:rsidRDefault="006E4068" w:rsidP="00AC1A6E">
            <w:pPr>
              <w:jc w:val="center"/>
              <w:rPr>
                <w:sz w:val="20"/>
                <w:szCs w:val="20"/>
                <w:vertAlign w:val="subscript"/>
              </w:rPr>
            </w:pPr>
            <w:r w:rsidRPr="005A4813">
              <w:rPr>
                <w:sz w:val="20"/>
                <w:szCs w:val="20"/>
              </w:rPr>
              <w:t>V</w:t>
            </w:r>
            <w:r w:rsidRPr="005A4813">
              <w:rPr>
                <w:sz w:val="20"/>
                <w:szCs w:val="20"/>
                <w:vertAlign w:val="subscript"/>
              </w:rPr>
              <w:t>pov</w:t>
            </w:r>
            <w:r w:rsidRPr="005A4813">
              <w:rPr>
                <w:sz w:val="20"/>
                <w:szCs w:val="20"/>
              </w:rPr>
              <w:t xml:space="preserve"> + V</w:t>
            </w:r>
            <w:r w:rsidRPr="005A4813">
              <w:rPr>
                <w:sz w:val="20"/>
                <w:szCs w:val="20"/>
                <w:vertAlign w:val="subscript"/>
              </w:rPr>
              <w:t>kč,pov</w:t>
            </w:r>
          </w:p>
          <w:p w14:paraId="040EA982" w14:textId="77777777" w:rsidR="006E4068" w:rsidRPr="005A4813" w:rsidRDefault="006E4068" w:rsidP="00AC1A6E">
            <w:pPr>
              <w:jc w:val="center"/>
              <w:rPr>
                <w:sz w:val="20"/>
                <w:szCs w:val="20"/>
              </w:rPr>
            </w:pPr>
            <w:r w:rsidRPr="005A4813">
              <w:rPr>
                <w:sz w:val="20"/>
                <w:szCs w:val="20"/>
              </w:rPr>
              <w:t>[m</w:t>
            </w:r>
            <w:r w:rsidRPr="005A4813">
              <w:rPr>
                <w:sz w:val="20"/>
                <w:szCs w:val="20"/>
                <w:vertAlign w:val="superscript"/>
              </w:rPr>
              <w:t>3</w:t>
            </w:r>
            <w:r w:rsidRPr="005A4813">
              <w:rPr>
                <w:sz w:val="20"/>
                <w:szCs w:val="20"/>
              </w:rPr>
              <w:t>]</w:t>
            </w:r>
          </w:p>
        </w:tc>
        <w:tc>
          <w:tcPr>
            <w:tcW w:w="992" w:type="dxa"/>
            <w:tcBorders>
              <w:top w:val="single" w:sz="4" w:space="0" w:color="auto"/>
              <w:bottom w:val="single" w:sz="4" w:space="0" w:color="auto"/>
            </w:tcBorders>
          </w:tcPr>
          <w:p w14:paraId="41898970" w14:textId="77777777" w:rsidR="006E4068" w:rsidRPr="005A4813" w:rsidRDefault="006E4068" w:rsidP="00AC1A6E">
            <w:pPr>
              <w:jc w:val="center"/>
              <w:rPr>
                <w:sz w:val="20"/>
                <w:szCs w:val="20"/>
              </w:rPr>
            </w:pPr>
            <w:r w:rsidRPr="005A4813">
              <w:rPr>
                <w:sz w:val="20"/>
                <w:szCs w:val="20"/>
              </w:rPr>
              <w:t>V</w:t>
            </w:r>
            <w:r w:rsidRPr="005A4813">
              <w:rPr>
                <w:sz w:val="20"/>
                <w:szCs w:val="20"/>
                <w:vertAlign w:val="subscript"/>
              </w:rPr>
              <w:t>p</w:t>
            </w:r>
          </w:p>
          <w:p w14:paraId="546A63C7" w14:textId="77777777" w:rsidR="006E4068" w:rsidRPr="005A4813" w:rsidRDefault="006E4068" w:rsidP="00AC1A6E">
            <w:pPr>
              <w:jc w:val="center"/>
              <w:rPr>
                <w:sz w:val="20"/>
                <w:szCs w:val="20"/>
              </w:rPr>
            </w:pPr>
            <w:r w:rsidRPr="005A4813">
              <w:rPr>
                <w:sz w:val="20"/>
                <w:szCs w:val="20"/>
              </w:rPr>
              <w:t>[m</w:t>
            </w:r>
            <w:r w:rsidRPr="005A4813">
              <w:rPr>
                <w:sz w:val="20"/>
                <w:szCs w:val="20"/>
                <w:vertAlign w:val="superscript"/>
              </w:rPr>
              <w:t>3</w:t>
            </w:r>
            <w:r w:rsidRPr="005A4813">
              <w:rPr>
                <w:sz w:val="20"/>
                <w:szCs w:val="20"/>
              </w:rPr>
              <w:t>]</w:t>
            </w:r>
          </w:p>
        </w:tc>
        <w:tc>
          <w:tcPr>
            <w:tcW w:w="1346" w:type="dxa"/>
            <w:tcBorders>
              <w:top w:val="single" w:sz="4" w:space="0" w:color="auto"/>
              <w:bottom w:val="single" w:sz="4" w:space="0" w:color="auto"/>
            </w:tcBorders>
          </w:tcPr>
          <w:p w14:paraId="1082BE2F" w14:textId="77777777" w:rsidR="006E4068" w:rsidRPr="005A4813" w:rsidRDefault="006E4068" w:rsidP="00AC1A6E">
            <w:pPr>
              <w:jc w:val="center"/>
              <w:rPr>
                <w:sz w:val="20"/>
                <w:szCs w:val="20"/>
              </w:rPr>
            </w:pPr>
            <w:r w:rsidRPr="005A4813">
              <w:rPr>
                <w:sz w:val="20"/>
                <w:szCs w:val="20"/>
              </w:rPr>
              <w:t>ε</w:t>
            </w:r>
            <w:r w:rsidRPr="005A4813">
              <w:rPr>
                <w:sz w:val="20"/>
                <w:szCs w:val="20"/>
                <w:vertAlign w:val="subscript"/>
              </w:rPr>
              <w:t>UF</w:t>
            </w:r>
          </w:p>
          <w:p w14:paraId="02C6D257" w14:textId="77777777" w:rsidR="006E4068" w:rsidRPr="005A4813" w:rsidRDefault="006E4068" w:rsidP="00AC1A6E">
            <w:pPr>
              <w:jc w:val="center"/>
              <w:rPr>
                <w:sz w:val="20"/>
                <w:szCs w:val="20"/>
              </w:rPr>
            </w:pPr>
            <w:r w:rsidRPr="005A4813">
              <w:rPr>
                <w:sz w:val="20"/>
                <w:szCs w:val="20"/>
              </w:rPr>
              <w:t>[%]</w:t>
            </w:r>
          </w:p>
        </w:tc>
      </w:tr>
      <w:tr w:rsidR="006E4068" w:rsidRPr="005A4813" w14:paraId="573CD858" w14:textId="77777777" w:rsidTr="006E4068">
        <w:trPr>
          <w:divId w:val="438111399"/>
          <w:jc w:val="center"/>
        </w:trPr>
        <w:tc>
          <w:tcPr>
            <w:tcW w:w="1129" w:type="dxa"/>
            <w:tcBorders>
              <w:top w:val="single" w:sz="4" w:space="0" w:color="auto"/>
            </w:tcBorders>
          </w:tcPr>
          <w:p w14:paraId="6BD01476" w14:textId="77777777" w:rsidR="006E4068" w:rsidRPr="005A4813" w:rsidRDefault="006E4068" w:rsidP="00AC1A6E">
            <w:pPr>
              <w:rPr>
                <w:sz w:val="20"/>
                <w:szCs w:val="20"/>
              </w:rPr>
            </w:pPr>
            <w:r w:rsidRPr="005A4813">
              <w:rPr>
                <w:sz w:val="20"/>
                <w:szCs w:val="20"/>
              </w:rPr>
              <w:t>Januar</w:t>
            </w:r>
          </w:p>
        </w:tc>
        <w:tc>
          <w:tcPr>
            <w:tcW w:w="923" w:type="dxa"/>
            <w:tcBorders>
              <w:top w:val="single" w:sz="4" w:space="0" w:color="auto"/>
            </w:tcBorders>
            <w:vAlign w:val="bottom"/>
          </w:tcPr>
          <w:p w14:paraId="28ADF6AB" w14:textId="77777777" w:rsidR="006E4068" w:rsidRPr="005A4813" w:rsidRDefault="006E4068" w:rsidP="00AC1A6E">
            <w:pPr>
              <w:jc w:val="center"/>
              <w:rPr>
                <w:sz w:val="20"/>
                <w:szCs w:val="20"/>
              </w:rPr>
            </w:pPr>
            <w:r w:rsidRPr="005A4813">
              <w:rPr>
                <w:sz w:val="20"/>
                <w:szCs w:val="20"/>
              </w:rPr>
              <w:t>34785</w:t>
            </w:r>
          </w:p>
        </w:tc>
        <w:tc>
          <w:tcPr>
            <w:tcW w:w="1134" w:type="dxa"/>
            <w:tcBorders>
              <w:top w:val="single" w:sz="4" w:space="0" w:color="auto"/>
            </w:tcBorders>
            <w:vAlign w:val="bottom"/>
          </w:tcPr>
          <w:p w14:paraId="34DCC514" w14:textId="77777777" w:rsidR="006E4068" w:rsidRPr="005A4813" w:rsidRDefault="006E4068" w:rsidP="00AC1A6E">
            <w:pPr>
              <w:jc w:val="center"/>
              <w:rPr>
                <w:sz w:val="20"/>
                <w:szCs w:val="20"/>
              </w:rPr>
            </w:pPr>
            <w:r w:rsidRPr="005A4813">
              <w:rPr>
                <w:sz w:val="20"/>
                <w:szCs w:val="20"/>
              </w:rPr>
              <w:t>2315</w:t>
            </w:r>
          </w:p>
        </w:tc>
        <w:tc>
          <w:tcPr>
            <w:tcW w:w="992" w:type="dxa"/>
            <w:tcBorders>
              <w:top w:val="single" w:sz="4" w:space="0" w:color="auto"/>
            </w:tcBorders>
            <w:vAlign w:val="bottom"/>
          </w:tcPr>
          <w:p w14:paraId="14816AA2" w14:textId="77777777" w:rsidR="006E4068" w:rsidRPr="005A4813" w:rsidRDefault="006E4068" w:rsidP="00AC1A6E">
            <w:pPr>
              <w:jc w:val="center"/>
              <w:rPr>
                <w:sz w:val="20"/>
                <w:szCs w:val="20"/>
              </w:rPr>
            </w:pPr>
            <w:r w:rsidRPr="005A4813">
              <w:rPr>
                <w:sz w:val="20"/>
                <w:szCs w:val="20"/>
              </w:rPr>
              <w:t>37100</w:t>
            </w:r>
          </w:p>
        </w:tc>
        <w:tc>
          <w:tcPr>
            <w:tcW w:w="992" w:type="dxa"/>
            <w:tcBorders>
              <w:top w:val="single" w:sz="4" w:space="0" w:color="auto"/>
            </w:tcBorders>
            <w:vAlign w:val="bottom"/>
          </w:tcPr>
          <w:p w14:paraId="43E47E93" w14:textId="77777777" w:rsidR="006E4068" w:rsidRPr="005A4813" w:rsidRDefault="006E4068" w:rsidP="00AC1A6E">
            <w:pPr>
              <w:jc w:val="center"/>
              <w:rPr>
                <w:sz w:val="20"/>
                <w:szCs w:val="20"/>
              </w:rPr>
            </w:pPr>
            <w:r w:rsidRPr="005A4813">
              <w:rPr>
                <w:sz w:val="20"/>
                <w:szCs w:val="20"/>
              </w:rPr>
              <w:t>34785</w:t>
            </w:r>
          </w:p>
        </w:tc>
        <w:tc>
          <w:tcPr>
            <w:tcW w:w="1276" w:type="dxa"/>
            <w:tcBorders>
              <w:top w:val="single" w:sz="4" w:space="0" w:color="auto"/>
            </w:tcBorders>
            <w:vAlign w:val="bottom"/>
          </w:tcPr>
          <w:p w14:paraId="2FD8B04F" w14:textId="77777777" w:rsidR="006E4068" w:rsidRPr="005A4813" w:rsidRDefault="006E4068" w:rsidP="00AC1A6E">
            <w:pPr>
              <w:jc w:val="center"/>
              <w:rPr>
                <w:sz w:val="20"/>
                <w:szCs w:val="20"/>
              </w:rPr>
            </w:pPr>
            <w:r w:rsidRPr="005A4813">
              <w:rPr>
                <w:sz w:val="20"/>
                <w:szCs w:val="20"/>
              </w:rPr>
              <w:t>9192</w:t>
            </w:r>
          </w:p>
        </w:tc>
        <w:tc>
          <w:tcPr>
            <w:tcW w:w="992" w:type="dxa"/>
            <w:tcBorders>
              <w:top w:val="single" w:sz="4" w:space="0" w:color="auto"/>
            </w:tcBorders>
            <w:vAlign w:val="bottom"/>
          </w:tcPr>
          <w:p w14:paraId="26F0978C" w14:textId="77777777" w:rsidR="006E4068" w:rsidRPr="005A4813" w:rsidRDefault="006E4068" w:rsidP="00AC1A6E">
            <w:pPr>
              <w:jc w:val="center"/>
              <w:rPr>
                <w:sz w:val="20"/>
                <w:szCs w:val="20"/>
              </w:rPr>
            </w:pPr>
            <w:r w:rsidRPr="005A4813">
              <w:rPr>
                <w:sz w:val="20"/>
                <w:szCs w:val="20"/>
              </w:rPr>
              <w:t>25593</w:t>
            </w:r>
          </w:p>
        </w:tc>
        <w:tc>
          <w:tcPr>
            <w:tcW w:w="1346" w:type="dxa"/>
            <w:tcBorders>
              <w:top w:val="single" w:sz="4" w:space="0" w:color="auto"/>
            </w:tcBorders>
            <w:vAlign w:val="bottom"/>
          </w:tcPr>
          <w:p w14:paraId="76F2AF52" w14:textId="77777777" w:rsidR="006E4068" w:rsidRPr="005A4813" w:rsidRDefault="006E4068" w:rsidP="00AC1A6E">
            <w:pPr>
              <w:jc w:val="center"/>
              <w:rPr>
                <w:sz w:val="20"/>
                <w:szCs w:val="20"/>
              </w:rPr>
            </w:pPr>
            <w:r w:rsidRPr="005A4813">
              <w:rPr>
                <w:sz w:val="20"/>
                <w:szCs w:val="20"/>
              </w:rPr>
              <w:t>69,0</w:t>
            </w:r>
          </w:p>
        </w:tc>
      </w:tr>
      <w:tr w:rsidR="006E4068" w:rsidRPr="005A4813" w14:paraId="1E986D06" w14:textId="77777777" w:rsidTr="006E4068">
        <w:trPr>
          <w:divId w:val="438111399"/>
          <w:jc w:val="center"/>
        </w:trPr>
        <w:tc>
          <w:tcPr>
            <w:tcW w:w="1129" w:type="dxa"/>
          </w:tcPr>
          <w:p w14:paraId="5444960A" w14:textId="77777777" w:rsidR="006E4068" w:rsidRPr="005A4813" w:rsidRDefault="006E4068" w:rsidP="00AC1A6E">
            <w:pPr>
              <w:rPr>
                <w:sz w:val="20"/>
                <w:szCs w:val="20"/>
              </w:rPr>
            </w:pPr>
            <w:r w:rsidRPr="005A4813">
              <w:rPr>
                <w:sz w:val="20"/>
                <w:szCs w:val="20"/>
              </w:rPr>
              <w:t>Februar</w:t>
            </w:r>
          </w:p>
        </w:tc>
        <w:tc>
          <w:tcPr>
            <w:tcW w:w="923" w:type="dxa"/>
            <w:vAlign w:val="bottom"/>
          </w:tcPr>
          <w:p w14:paraId="663CD0F3" w14:textId="77777777" w:rsidR="006E4068" w:rsidRPr="005A4813" w:rsidRDefault="006E4068" w:rsidP="00AC1A6E">
            <w:pPr>
              <w:jc w:val="center"/>
              <w:rPr>
                <w:sz w:val="20"/>
                <w:szCs w:val="20"/>
              </w:rPr>
            </w:pPr>
            <w:r w:rsidRPr="005A4813">
              <w:rPr>
                <w:sz w:val="20"/>
                <w:szCs w:val="20"/>
              </w:rPr>
              <w:t>28575</w:t>
            </w:r>
          </w:p>
        </w:tc>
        <w:tc>
          <w:tcPr>
            <w:tcW w:w="1134" w:type="dxa"/>
            <w:vAlign w:val="bottom"/>
          </w:tcPr>
          <w:p w14:paraId="4628F9E1" w14:textId="77777777" w:rsidR="006E4068" w:rsidRPr="005A4813" w:rsidRDefault="006E4068" w:rsidP="00AC1A6E">
            <w:pPr>
              <w:jc w:val="center"/>
              <w:rPr>
                <w:sz w:val="20"/>
                <w:szCs w:val="20"/>
              </w:rPr>
            </w:pPr>
            <w:r w:rsidRPr="005A4813">
              <w:rPr>
                <w:sz w:val="20"/>
                <w:szCs w:val="20"/>
              </w:rPr>
              <w:t>1574</w:t>
            </w:r>
          </w:p>
        </w:tc>
        <w:tc>
          <w:tcPr>
            <w:tcW w:w="992" w:type="dxa"/>
            <w:vAlign w:val="bottom"/>
          </w:tcPr>
          <w:p w14:paraId="2D071364" w14:textId="77777777" w:rsidR="006E4068" w:rsidRPr="005A4813" w:rsidRDefault="006E4068" w:rsidP="00AC1A6E">
            <w:pPr>
              <w:jc w:val="center"/>
              <w:rPr>
                <w:sz w:val="20"/>
                <w:szCs w:val="20"/>
              </w:rPr>
            </w:pPr>
            <w:r w:rsidRPr="005A4813">
              <w:rPr>
                <w:sz w:val="20"/>
                <w:szCs w:val="20"/>
              </w:rPr>
              <w:t>30149</w:t>
            </w:r>
          </w:p>
        </w:tc>
        <w:tc>
          <w:tcPr>
            <w:tcW w:w="992" w:type="dxa"/>
            <w:vAlign w:val="bottom"/>
          </w:tcPr>
          <w:p w14:paraId="037FB754" w14:textId="77777777" w:rsidR="006E4068" w:rsidRPr="005A4813" w:rsidRDefault="006E4068" w:rsidP="00AC1A6E">
            <w:pPr>
              <w:jc w:val="center"/>
              <w:rPr>
                <w:sz w:val="20"/>
                <w:szCs w:val="20"/>
              </w:rPr>
            </w:pPr>
            <w:r w:rsidRPr="005A4813">
              <w:rPr>
                <w:sz w:val="20"/>
                <w:szCs w:val="20"/>
              </w:rPr>
              <w:t>28575</w:t>
            </w:r>
          </w:p>
        </w:tc>
        <w:tc>
          <w:tcPr>
            <w:tcW w:w="1276" w:type="dxa"/>
            <w:vAlign w:val="bottom"/>
          </w:tcPr>
          <w:p w14:paraId="55A8B661" w14:textId="77777777" w:rsidR="006E4068" w:rsidRPr="005A4813" w:rsidRDefault="006E4068" w:rsidP="00AC1A6E">
            <w:pPr>
              <w:jc w:val="center"/>
              <w:rPr>
                <w:sz w:val="20"/>
                <w:szCs w:val="20"/>
              </w:rPr>
            </w:pPr>
            <w:r w:rsidRPr="005A4813">
              <w:rPr>
                <w:sz w:val="20"/>
                <w:szCs w:val="20"/>
              </w:rPr>
              <w:t>8743</w:t>
            </w:r>
          </w:p>
        </w:tc>
        <w:tc>
          <w:tcPr>
            <w:tcW w:w="992" w:type="dxa"/>
            <w:vAlign w:val="bottom"/>
          </w:tcPr>
          <w:p w14:paraId="44698F2A" w14:textId="77777777" w:rsidR="006E4068" w:rsidRPr="005A4813" w:rsidRDefault="006E4068" w:rsidP="00AC1A6E">
            <w:pPr>
              <w:jc w:val="center"/>
              <w:rPr>
                <w:sz w:val="20"/>
                <w:szCs w:val="20"/>
              </w:rPr>
            </w:pPr>
            <w:r w:rsidRPr="005A4813">
              <w:rPr>
                <w:sz w:val="20"/>
                <w:szCs w:val="20"/>
              </w:rPr>
              <w:t>19832</w:t>
            </w:r>
          </w:p>
        </w:tc>
        <w:tc>
          <w:tcPr>
            <w:tcW w:w="1346" w:type="dxa"/>
            <w:vAlign w:val="bottom"/>
          </w:tcPr>
          <w:p w14:paraId="20A615A0" w14:textId="77777777" w:rsidR="006E4068" w:rsidRPr="005A4813" w:rsidRDefault="006E4068" w:rsidP="00AC1A6E">
            <w:pPr>
              <w:jc w:val="center"/>
              <w:rPr>
                <w:sz w:val="20"/>
                <w:szCs w:val="20"/>
              </w:rPr>
            </w:pPr>
            <w:r w:rsidRPr="005A4813">
              <w:rPr>
                <w:sz w:val="20"/>
                <w:szCs w:val="20"/>
              </w:rPr>
              <w:t>65,8</w:t>
            </w:r>
          </w:p>
        </w:tc>
      </w:tr>
      <w:tr w:rsidR="006E4068" w:rsidRPr="005A4813" w14:paraId="09DC6EE4" w14:textId="77777777" w:rsidTr="006E4068">
        <w:trPr>
          <w:divId w:val="438111399"/>
          <w:jc w:val="center"/>
        </w:trPr>
        <w:tc>
          <w:tcPr>
            <w:tcW w:w="1129" w:type="dxa"/>
          </w:tcPr>
          <w:p w14:paraId="589B471C" w14:textId="77777777" w:rsidR="006E4068" w:rsidRPr="005A4813" w:rsidRDefault="006E4068" w:rsidP="00AC1A6E">
            <w:pPr>
              <w:rPr>
                <w:sz w:val="20"/>
                <w:szCs w:val="20"/>
              </w:rPr>
            </w:pPr>
            <w:r w:rsidRPr="005A4813">
              <w:rPr>
                <w:sz w:val="20"/>
                <w:szCs w:val="20"/>
              </w:rPr>
              <w:t>Marec</w:t>
            </w:r>
          </w:p>
        </w:tc>
        <w:tc>
          <w:tcPr>
            <w:tcW w:w="923" w:type="dxa"/>
            <w:vAlign w:val="bottom"/>
          </w:tcPr>
          <w:p w14:paraId="5803E565" w14:textId="77777777" w:rsidR="006E4068" w:rsidRPr="005A4813" w:rsidRDefault="006E4068" w:rsidP="00AC1A6E">
            <w:pPr>
              <w:jc w:val="center"/>
              <w:rPr>
                <w:sz w:val="20"/>
                <w:szCs w:val="20"/>
              </w:rPr>
            </w:pPr>
            <w:r w:rsidRPr="005A4813">
              <w:rPr>
                <w:sz w:val="20"/>
                <w:szCs w:val="20"/>
              </w:rPr>
              <w:t>34002</w:t>
            </w:r>
          </w:p>
        </w:tc>
        <w:tc>
          <w:tcPr>
            <w:tcW w:w="1134" w:type="dxa"/>
            <w:vAlign w:val="bottom"/>
          </w:tcPr>
          <w:p w14:paraId="288446EF" w14:textId="77777777" w:rsidR="006E4068" w:rsidRPr="005A4813" w:rsidRDefault="006E4068" w:rsidP="00AC1A6E">
            <w:pPr>
              <w:jc w:val="center"/>
              <w:rPr>
                <w:sz w:val="20"/>
                <w:szCs w:val="20"/>
              </w:rPr>
            </w:pPr>
            <w:r w:rsidRPr="005A4813">
              <w:rPr>
                <w:sz w:val="20"/>
                <w:szCs w:val="20"/>
              </w:rPr>
              <w:t>1517</w:t>
            </w:r>
          </w:p>
        </w:tc>
        <w:tc>
          <w:tcPr>
            <w:tcW w:w="992" w:type="dxa"/>
            <w:vAlign w:val="bottom"/>
          </w:tcPr>
          <w:p w14:paraId="75A2003C" w14:textId="77777777" w:rsidR="006E4068" w:rsidRPr="005A4813" w:rsidRDefault="006E4068" w:rsidP="00AC1A6E">
            <w:pPr>
              <w:jc w:val="center"/>
              <w:rPr>
                <w:color w:val="000000"/>
                <w:sz w:val="20"/>
                <w:szCs w:val="20"/>
              </w:rPr>
            </w:pPr>
            <w:r w:rsidRPr="005A4813">
              <w:rPr>
                <w:color w:val="000000"/>
                <w:sz w:val="20"/>
                <w:szCs w:val="20"/>
              </w:rPr>
              <w:t>35519</w:t>
            </w:r>
          </w:p>
        </w:tc>
        <w:tc>
          <w:tcPr>
            <w:tcW w:w="992" w:type="dxa"/>
            <w:vAlign w:val="bottom"/>
          </w:tcPr>
          <w:p w14:paraId="62EFED97" w14:textId="77777777" w:rsidR="006E4068" w:rsidRPr="005A4813" w:rsidRDefault="006E4068" w:rsidP="00AC1A6E">
            <w:pPr>
              <w:jc w:val="center"/>
              <w:rPr>
                <w:sz w:val="20"/>
                <w:szCs w:val="20"/>
              </w:rPr>
            </w:pPr>
            <w:r w:rsidRPr="005A4813">
              <w:rPr>
                <w:sz w:val="20"/>
                <w:szCs w:val="20"/>
              </w:rPr>
              <w:t>34002</w:t>
            </w:r>
          </w:p>
        </w:tc>
        <w:tc>
          <w:tcPr>
            <w:tcW w:w="1276" w:type="dxa"/>
            <w:vAlign w:val="bottom"/>
          </w:tcPr>
          <w:p w14:paraId="297A93FF" w14:textId="77777777" w:rsidR="006E4068" w:rsidRPr="005A4813" w:rsidRDefault="006E4068" w:rsidP="00AC1A6E">
            <w:pPr>
              <w:jc w:val="center"/>
              <w:rPr>
                <w:sz w:val="20"/>
                <w:szCs w:val="20"/>
              </w:rPr>
            </w:pPr>
            <w:r w:rsidRPr="005A4813">
              <w:rPr>
                <w:sz w:val="20"/>
                <w:szCs w:val="20"/>
              </w:rPr>
              <w:t>8963</w:t>
            </w:r>
          </w:p>
        </w:tc>
        <w:tc>
          <w:tcPr>
            <w:tcW w:w="992" w:type="dxa"/>
            <w:vAlign w:val="bottom"/>
          </w:tcPr>
          <w:p w14:paraId="5E8C64D1" w14:textId="77777777" w:rsidR="006E4068" w:rsidRPr="005A4813" w:rsidRDefault="006E4068" w:rsidP="00AC1A6E">
            <w:pPr>
              <w:jc w:val="center"/>
              <w:rPr>
                <w:sz w:val="20"/>
                <w:szCs w:val="20"/>
              </w:rPr>
            </w:pPr>
            <w:r w:rsidRPr="005A4813">
              <w:rPr>
                <w:sz w:val="20"/>
                <w:szCs w:val="20"/>
              </w:rPr>
              <w:t>25039</w:t>
            </w:r>
          </w:p>
        </w:tc>
        <w:tc>
          <w:tcPr>
            <w:tcW w:w="1346" w:type="dxa"/>
            <w:vAlign w:val="bottom"/>
          </w:tcPr>
          <w:p w14:paraId="4B049532" w14:textId="77777777" w:rsidR="006E4068" w:rsidRPr="005A4813" w:rsidRDefault="006E4068" w:rsidP="00AC1A6E">
            <w:pPr>
              <w:jc w:val="center"/>
              <w:rPr>
                <w:sz w:val="20"/>
                <w:szCs w:val="20"/>
              </w:rPr>
            </w:pPr>
            <w:r w:rsidRPr="005A4813">
              <w:rPr>
                <w:sz w:val="20"/>
                <w:szCs w:val="20"/>
              </w:rPr>
              <w:t>70,5</w:t>
            </w:r>
          </w:p>
        </w:tc>
      </w:tr>
      <w:tr w:rsidR="006E4068" w:rsidRPr="005A4813" w14:paraId="72EC30A1" w14:textId="77777777" w:rsidTr="006E4068">
        <w:trPr>
          <w:divId w:val="438111399"/>
          <w:jc w:val="center"/>
        </w:trPr>
        <w:tc>
          <w:tcPr>
            <w:tcW w:w="1129" w:type="dxa"/>
          </w:tcPr>
          <w:p w14:paraId="6896DE7E" w14:textId="77777777" w:rsidR="006E4068" w:rsidRPr="005A4813" w:rsidRDefault="006E4068" w:rsidP="00AC1A6E">
            <w:pPr>
              <w:rPr>
                <w:sz w:val="20"/>
                <w:szCs w:val="20"/>
              </w:rPr>
            </w:pPr>
            <w:r w:rsidRPr="005A4813">
              <w:rPr>
                <w:sz w:val="20"/>
                <w:szCs w:val="20"/>
              </w:rPr>
              <w:t>April</w:t>
            </w:r>
          </w:p>
        </w:tc>
        <w:tc>
          <w:tcPr>
            <w:tcW w:w="923" w:type="dxa"/>
            <w:vAlign w:val="bottom"/>
          </w:tcPr>
          <w:p w14:paraId="7EE2746A" w14:textId="77777777" w:rsidR="006E4068" w:rsidRPr="005A4813" w:rsidRDefault="006E4068" w:rsidP="00AC1A6E">
            <w:pPr>
              <w:jc w:val="center"/>
              <w:rPr>
                <w:sz w:val="20"/>
                <w:szCs w:val="20"/>
              </w:rPr>
            </w:pPr>
            <w:r w:rsidRPr="005A4813">
              <w:rPr>
                <w:sz w:val="20"/>
                <w:szCs w:val="20"/>
              </w:rPr>
              <w:t>32118</w:t>
            </w:r>
          </w:p>
        </w:tc>
        <w:tc>
          <w:tcPr>
            <w:tcW w:w="1134" w:type="dxa"/>
            <w:vAlign w:val="bottom"/>
          </w:tcPr>
          <w:p w14:paraId="5099153F" w14:textId="77777777" w:rsidR="006E4068" w:rsidRPr="005A4813" w:rsidRDefault="006E4068" w:rsidP="00AC1A6E">
            <w:pPr>
              <w:jc w:val="center"/>
              <w:rPr>
                <w:sz w:val="20"/>
                <w:szCs w:val="20"/>
              </w:rPr>
            </w:pPr>
            <w:r w:rsidRPr="005A4813">
              <w:rPr>
                <w:sz w:val="20"/>
                <w:szCs w:val="20"/>
              </w:rPr>
              <w:t>882</w:t>
            </w:r>
          </w:p>
        </w:tc>
        <w:tc>
          <w:tcPr>
            <w:tcW w:w="992" w:type="dxa"/>
            <w:vAlign w:val="bottom"/>
          </w:tcPr>
          <w:p w14:paraId="1BD0ECC7" w14:textId="77777777" w:rsidR="006E4068" w:rsidRPr="005A4813" w:rsidRDefault="006E4068" w:rsidP="00AC1A6E">
            <w:pPr>
              <w:jc w:val="center"/>
              <w:rPr>
                <w:color w:val="000000"/>
                <w:sz w:val="20"/>
                <w:szCs w:val="20"/>
              </w:rPr>
            </w:pPr>
            <w:r w:rsidRPr="005A4813">
              <w:rPr>
                <w:color w:val="000000"/>
                <w:sz w:val="20"/>
                <w:szCs w:val="20"/>
              </w:rPr>
              <w:t>33081</w:t>
            </w:r>
          </w:p>
        </w:tc>
        <w:tc>
          <w:tcPr>
            <w:tcW w:w="992" w:type="dxa"/>
            <w:vAlign w:val="bottom"/>
          </w:tcPr>
          <w:p w14:paraId="39184E6F" w14:textId="77777777" w:rsidR="006E4068" w:rsidRPr="005A4813" w:rsidRDefault="006E4068" w:rsidP="00AC1A6E">
            <w:pPr>
              <w:jc w:val="center"/>
              <w:rPr>
                <w:sz w:val="20"/>
                <w:szCs w:val="20"/>
              </w:rPr>
            </w:pPr>
            <w:r w:rsidRPr="005A4813">
              <w:rPr>
                <w:sz w:val="20"/>
                <w:szCs w:val="20"/>
              </w:rPr>
              <w:t>32118</w:t>
            </w:r>
          </w:p>
        </w:tc>
        <w:tc>
          <w:tcPr>
            <w:tcW w:w="1276" w:type="dxa"/>
            <w:vAlign w:val="bottom"/>
          </w:tcPr>
          <w:p w14:paraId="7485BE61" w14:textId="77777777" w:rsidR="006E4068" w:rsidRPr="005A4813" w:rsidRDefault="006E4068" w:rsidP="00AC1A6E">
            <w:pPr>
              <w:jc w:val="center"/>
              <w:rPr>
                <w:sz w:val="20"/>
                <w:szCs w:val="20"/>
              </w:rPr>
            </w:pPr>
            <w:r w:rsidRPr="005A4813">
              <w:rPr>
                <w:sz w:val="20"/>
                <w:szCs w:val="20"/>
              </w:rPr>
              <w:t>7516</w:t>
            </w:r>
          </w:p>
        </w:tc>
        <w:tc>
          <w:tcPr>
            <w:tcW w:w="992" w:type="dxa"/>
            <w:vAlign w:val="bottom"/>
          </w:tcPr>
          <w:p w14:paraId="49E58912" w14:textId="77777777" w:rsidR="006E4068" w:rsidRPr="005A4813" w:rsidRDefault="006E4068" w:rsidP="00AC1A6E">
            <w:pPr>
              <w:jc w:val="center"/>
              <w:rPr>
                <w:sz w:val="20"/>
                <w:szCs w:val="20"/>
              </w:rPr>
            </w:pPr>
            <w:r w:rsidRPr="005A4813">
              <w:rPr>
                <w:sz w:val="20"/>
                <w:szCs w:val="20"/>
              </w:rPr>
              <w:t>24602</w:t>
            </w:r>
          </w:p>
        </w:tc>
        <w:tc>
          <w:tcPr>
            <w:tcW w:w="1346" w:type="dxa"/>
            <w:vAlign w:val="bottom"/>
          </w:tcPr>
          <w:p w14:paraId="05C85EDE" w14:textId="77777777" w:rsidR="006E4068" w:rsidRPr="005A4813" w:rsidRDefault="006E4068" w:rsidP="00AC1A6E">
            <w:pPr>
              <w:jc w:val="center"/>
              <w:rPr>
                <w:sz w:val="20"/>
                <w:szCs w:val="20"/>
              </w:rPr>
            </w:pPr>
            <w:r w:rsidRPr="005A4813">
              <w:rPr>
                <w:sz w:val="20"/>
                <w:szCs w:val="20"/>
              </w:rPr>
              <w:t>74,4</w:t>
            </w:r>
          </w:p>
        </w:tc>
      </w:tr>
      <w:tr w:rsidR="006E4068" w:rsidRPr="005A4813" w14:paraId="64CE00A6" w14:textId="77777777" w:rsidTr="006E4068">
        <w:trPr>
          <w:divId w:val="438111399"/>
          <w:jc w:val="center"/>
        </w:trPr>
        <w:tc>
          <w:tcPr>
            <w:tcW w:w="1129" w:type="dxa"/>
          </w:tcPr>
          <w:p w14:paraId="6A12835A" w14:textId="77777777" w:rsidR="006E4068" w:rsidRPr="005A4813" w:rsidRDefault="006E4068" w:rsidP="00AC1A6E">
            <w:pPr>
              <w:rPr>
                <w:sz w:val="20"/>
                <w:szCs w:val="20"/>
              </w:rPr>
            </w:pPr>
            <w:r w:rsidRPr="005A4813">
              <w:rPr>
                <w:sz w:val="20"/>
                <w:szCs w:val="20"/>
              </w:rPr>
              <w:t>Maj</w:t>
            </w:r>
          </w:p>
        </w:tc>
        <w:tc>
          <w:tcPr>
            <w:tcW w:w="923" w:type="dxa"/>
            <w:vAlign w:val="bottom"/>
          </w:tcPr>
          <w:p w14:paraId="6345FF11" w14:textId="77777777" w:rsidR="006E4068" w:rsidRPr="005A4813" w:rsidRDefault="006E4068" w:rsidP="00AC1A6E">
            <w:pPr>
              <w:jc w:val="center"/>
              <w:rPr>
                <w:sz w:val="20"/>
                <w:szCs w:val="20"/>
              </w:rPr>
            </w:pPr>
            <w:r w:rsidRPr="005A4813">
              <w:rPr>
                <w:sz w:val="20"/>
                <w:szCs w:val="20"/>
              </w:rPr>
              <w:t>33949</w:t>
            </w:r>
          </w:p>
        </w:tc>
        <w:tc>
          <w:tcPr>
            <w:tcW w:w="1134" w:type="dxa"/>
            <w:vAlign w:val="bottom"/>
          </w:tcPr>
          <w:p w14:paraId="0F57142F" w14:textId="77777777" w:rsidR="006E4068" w:rsidRPr="005A4813" w:rsidRDefault="006E4068" w:rsidP="00AC1A6E">
            <w:pPr>
              <w:jc w:val="center"/>
              <w:rPr>
                <w:sz w:val="20"/>
                <w:szCs w:val="20"/>
              </w:rPr>
            </w:pPr>
            <w:r w:rsidRPr="005A4813">
              <w:rPr>
                <w:sz w:val="20"/>
                <w:szCs w:val="20"/>
              </w:rPr>
              <w:t>548</w:t>
            </w:r>
          </w:p>
        </w:tc>
        <w:tc>
          <w:tcPr>
            <w:tcW w:w="992" w:type="dxa"/>
            <w:vAlign w:val="bottom"/>
          </w:tcPr>
          <w:p w14:paraId="1AADFCDC" w14:textId="77777777" w:rsidR="006E4068" w:rsidRPr="005A4813" w:rsidRDefault="006E4068" w:rsidP="00AC1A6E">
            <w:pPr>
              <w:jc w:val="center"/>
              <w:rPr>
                <w:color w:val="000000"/>
                <w:sz w:val="20"/>
                <w:szCs w:val="20"/>
              </w:rPr>
            </w:pPr>
            <w:r w:rsidRPr="005A4813">
              <w:rPr>
                <w:color w:val="000000"/>
                <w:sz w:val="20"/>
                <w:szCs w:val="20"/>
              </w:rPr>
              <w:t>34497</w:t>
            </w:r>
          </w:p>
        </w:tc>
        <w:tc>
          <w:tcPr>
            <w:tcW w:w="992" w:type="dxa"/>
            <w:vAlign w:val="bottom"/>
          </w:tcPr>
          <w:p w14:paraId="1FCA36BA" w14:textId="77777777" w:rsidR="006E4068" w:rsidRPr="005A4813" w:rsidRDefault="006E4068" w:rsidP="00AC1A6E">
            <w:pPr>
              <w:jc w:val="center"/>
              <w:rPr>
                <w:sz w:val="20"/>
                <w:szCs w:val="20"/>
              </w:rPr>
            </w:pPr>
            <w:r w:rsidRPr="005A4813">
              <w:rPr>
                <w:sz w:val="20"/>
                <w:szCs w:val="20"/>
              </w:rPr>
              <w:t>33949</w:t>
            </w:r>
          </w:p>
        </w:tc>
        <w:tc>
          <w:tcPr>
            <w:tcW w:w="1276" w:type="dxa"/>
            <w:vAlign w:val="bottom"/>
          </w:tcPr>
          <w:p w14:paraId="2BA236E4" w14:textId="77777777" w:rsidR="006E4068" w:rsidRPr="005A4813" w:rsidRDefault="006E4068" w:rsidP="00AC1A6E">
            <w:pPr>
              <w:jc w:val="center"/>
              <w:rPr>
                <w:sz w:val="20"/>
                <w:szCs w:val="20"/>
              </w:rPr>
            </w:pPr>
            <w:r w:rsidRPr="005A4813">
              <w:rPr>
                <w:sz w:val="20"/>
                <w:szCs w:val="20"/>
              </w:rPr>
              <w:t>7457</w:t>
            </w:r>
          </w:p>
        </w:tc>
        <w:tc>
          <w:tcPr>
            <w:tcW w:w="992" w:type="dxa"/>
            <w:vAlign w:val="bottom"/>
          </w:tcPr>
          <w:p w14:paraId="0920A0F3" w14:textId="77777777" w:rsidR="006E4068" w:rsidRPr="005A4813" w:rsidRDefault="006E4068" w:rsidP="00AC1A6E">
            <w:pPr>
              <w:jc w:val="center"/>
              <w:rPr>
                <w:sz w:val="20"/>
                <w:szCs w:val="20"/>
              </w:rPr>
            </w:pPr>
            <w:r w:rsidRPr="005A4813">
              <w:rPr>
                <w:sz w:val="20"/>
                <w:szCs w:val="20"/>
              </w:rPr>
              <w:t>26492</w:t>
            </w:r>
          </w:p>
        </w:tc>
        <w:tc>
          <w:tcPr>
            <w:tcW w:w="1346" w:type="dxa"/>
            <w:vAlign w:val="bottom"/>
          </w:tcPr>
          <w:p w14:paraId="43CB2EC4" w14:textId="77777777" w:rsidR="006E4068" w:rsidRPr="005A4813" w:rsidRDefault="006E4068" w:rsidP="00AC1A6E">
            <w:pPr>
              <w:jc w:val="center"/>
              <w:rPr>
                <w:sz w:val="20"/>
                <w:szCs w:val="20"/>
              </w:rPr>
            </w:pPr>
            <w:r w:rsidRPr="005A4813">
              <w:rPr>
                <w:sz w:val="20"/>
                <w:szCs w:val="20"/>
              </w:rPr>
              <w:t>76,8</w:t>
            </w:r>
          </w:p>
        </w:tc>
      </w:tr>
      <w:tr w:rsidR="006E4068" w:rsidRPr="005A4813" w14:paraId="181848C5" w14:textId="77777777" w:rsidTr="006E4068">
        <w:trPr>
          <w:divId w:val="438111399"/>
          <w:jc w:val="center"/>
        </w:trPr>
        <w:tc>
          <w:tcPr>
            <w:tcW w:w="1129" w:type="dxa"/>
          </w:tcPr>
          <w:p w14:paraId="4DFBCC47" w14:textId="77777777" w:rsidR="006E4068" w:rsidRPr="005A4813" w:rsidRDefault="006E4068" w:rsidP="00AC1A6E">
            <w:pPr>
              <w:rPr>
                <w:sz w:val="20"/>
                <w:szCs w:val="20"/>
              </w:rPr>
            </w:pPr>
            <w:r w:rsidRPr="005A4813">
              <w:rPr>
                <w:sz w:val="20"/>
                <w:szCs w:val="20"/>
              </w:rPr>
              <w:t>Junij</w:t>
            </w:r>
          </w:p>
        </w:tc>
        <w:tc>
          <w:tcPr>
            <w:tcW w:w="923" w:type="dxa"/>
            <w:vAlign w:val="bottom"/>
          </w:tcPr>
          <w:p w14:paraId="4FD88FD1" w14:textId="77777777" w:rsidR="006E4068" w:rsidRPr="005A4813" w:rsidRDefault="006E4068" w:rsidP="00AC1A6E">
            <w:pPr>
              <w:jc w:val="center"/>
              <w:rPr>
                <w:sz w:val="20"/>
                <w:szCs w:val="20"/>
              </w:rPr>
            </w:pPr>
            <w:r w:rsidRPr="005A4813">
              <w:rPr>
                <w:sz w:val="20"/>
                <w:szCs w:val="20"/>
              </w:rPr>
              <w:t>37004</w:t>
            </w:r>
          </w:p>
        </w:tc>
        <w:tc>
          <w:tcPr>
            <w:tcW w:w="1134" w:type="dxa"/>
          </w:tcPr>
          <w:p w14:paraId="42121E77" w14:textId="77777777" w:rsidR="006E4068" w:rsidRPr="005A4813" w:rsidRDefault="006E4068" w:rsidP="00AC1A6E">
            <w:pPr>
              <w:jc w:val="center"/>
              <w:rPr>
                <w:sz w:val="20"/>
                <w:szCs w:val="20"/>
              </w:rPr>
            </w:pPr>
            <w:r w:rsidRPr="005A4813">
              <w:rPr>
                <w:sz w:val="20"/>
                <w:szCs w:val="20"/>
              </w:rPr>
              <w:t>137</w:t>
            </w:r>
          </w:p>
        </w:tc>
        <w:tc>
          <w:tcPr>
            <w:tcW w:w="992" w:type="dxa"/>
            <w:vAlign w:val="bottom"/>
          </w:tcPr>
          <w:p w14:paraId="4C279764" w14:textId="77777777" w:rsidR="006E4068" w:rsidRPr="005A4813" w:rsidRDefault="006E4068" w:rsidP="00AC1A6E">
            <w:pPr>
              <w:jc w:val="center"/>
              <w:rPr>
                <w:color w:val="000000"/>
                <w:sz w:val="20"/>
                <w:szCs w:val="20"/>
              </w:rPr>
            </w:pPr>
            <w:r w:rsidRPr="005A4813">
              <w:rPr>
                <w:color w:val="000000"/>
                <w:sz w:val="20"/>
                <w:szCs w:val="20"/>
              </w:rPr>
              <w:t>37141</w:t>
            </w:r>
          </w:p>
        </w:tc>
        <w:tc>
          <w:tcPr>
            <w:tcW w:w="992" w:type="dxa"/>
            <w:vAlign w:val="bottom"/>
          </w:tcPr>
          <w:p w14:paraId="25E7C134" w14:textId="77777777" w:rsidR="006E4068" w:rsidRPr="005A4813" w:rsidRDefault="006E4068" w:rsidP="00AC1A6E">
            <w:pPr>
              <w:jc w:val="center"/>
              <w:rPr>
                <w:sz w:val="20"/>
                <w:szCs w:val="20"/>
              </w:rPr>
            </w:pPr>
            <w:r w:rsidRPr="005A4813">
              <w:rPr>
                <w:sz w:val="20"/>
                <w:szCs w:val="20"/>
              </w:rPr>
              <w:t>37004</w:t>
            </w:r>
          </w:p>
        </w:tc>
        <w:tc>
          <w:tcPr>
            <w:tcW w:w="1276" w:type="dxa"/>
            <w:vAlign w:val="bottom"/>
          </w:tcPr>
          <w:p w14:paraId="46EBB49E" w14:textId="77777777" w:rsidR="006E4068" w:rsidRPr="005A4813" w:rsidRDefault="006E4068" w:rsidP="00AC1A6E">
            <w:pPr>
              <w:jc w:val="center"/>
              <w:rPr>
                <w:sz w:val="20"/>
                <w:szCs w:val="20"/>
              </w:rPr>
            </w:pPr>
            <w:r w:rsidRPr="005A4813">
              <w:rPr>
                <w:sz w:val="20"/>
                <w:szCs w:val="20"/>
              </w:rPr>
              <w:t>7175</w:t>
            </w:r>
          </w:p>
        </w:tc>
        <w:tc>
          <w:tcPr>
            <w:tcW w:w="992" w:type="dxa"/>
            <w:vAlign w:val="bottom"/>
          </w:tcPr>
          <w:p w14:paraId="5B7CEB3C" w14:textId="77777777" w:rsidR="006E4068" w:rsidRPr="005A4813" w:rsidRDefault="006E4068" w:rsidP="00AC1A6E">
            <w:pPr>
              <w:jc w:val="center"/>
              <w:rPr>
                <w:sz w:val="20"/>
                <w:szCs w:val="20"/>
              </w:rPr>
            </w:pPr>
            <w:r w:rsidRPr="005A4813">
              <w:rPr>
                <w:sz w:val="20"/>
                <w:szCs w:val="20"/>
              </w:rPr>
              <w:t>29966</w:t>
            </w:r>
          </w:p>
        </w:tc>
        <w:tc>
          <w:tcPr>
            <w:tcW w:w="1346" w:type="dxa"/>
            <w:vAlign w:val="bottom"/>
          </w:tcPr>
          <w:p w14:paraId="625954D5" w14:textId="77777777" w:rsidR="006E4068" w:rsidRPr="005A4813" w:rsidRDefault="006E4068" w:rsidP="00AC1A6E">
            <w:pPr>
              <w:jc w:val="center"/>
              <w:rPr>
                <w:sz w:val="20"/>
                <w:szCs w:val="20"/>
              </w:rPr>
            </w:pPr>
            <w:r w:rsidRPr="005A4813">
              <w:rPr>
                <w:sz w:val="20"/>
                <w:szCs w:val="20"/>
              </w:rPr>
              <w:t>80,7</w:t>
            </w:r>
          </w:p>
        </w:tc>
      </w:tr>
      <w:tr w:rsidR="006E4068" w:rsidRPr="005A4813" w14:paraId="0C159A87" w14:textId="77777777" w:rsidTr="006E4068">
        <w:trPr>
          <w:divId w:val="438111399"/>
          <w:jc w:val="center"/>
        </w:trPr>
        <w:tc>
          <w:tcPr>
            <w:tcW w:w="1129" w:type="dxa"/>
          </w:tcPr>
          <w:p w14:paraId="76AC7BCA" w14:textId="77777777" w:rsidR="006E4068" w:rsidRPr="005A4813" w:rsidRDefault="006E4068" w:rsidP="00AC1A6E">
            <w:pPr>
              <w:rPr>
                <w:sz w:val="20"/>
                <w:szCs w:val="20"/>
              </w:rPr>
            </w:pPr>
            <w:r w:rsidRPr="005A4813">
              <w:rPr>
                <w:sz w:val="20"/>
                <w:szCs w:val="20"/>
              </w:rPr>
              <w:t>Julij</w:t>
            </w:r>
          </w:p>
        </w:tc>
        <w:tc>
          <w:tcPr>
            <w:tcW w:w="923" w:type="dxa"/>
            <w:vAlign w:val="bottom"/>
          </w:tcPr>
          <w:p w14:paraId="5215E67F" w14:textId="77777777" w:rsidR="006E4068" w:rsidRPr="005A4813" w:rsidRDefault="006E4068" w:rsidP="00AC1A6E">
            <w:pPr>
              <w:jc w:val="center"/>
              <w:rPr>
                <w:color w:val="000000"/>
                <w:sz w:val="20"/>
                <w:szCs w:val="20"/>
              </w:rPr>
            </w:pPr>
            <w:r w:rsidRPr="005A4813">
              <w:rPr>
                <w:color w:val="000000"/>
                <w:sz w:val="20"/>
                <w:szCs w:val="20"/>
              </w:rPr>
              <w:t>34276</w:t>
            </w:r>
          </w:p>
        </w:tc>
        <w:tc>
          <w:tcPr>
            <w:tcW w:w="1134" w:type="dxa"/>
            <w:vAlign w:val="bottom"/>
          </w:tcPr>
          <w:p w14:paraId="2D38888E" w14:textId="77777777" w:rsidR="006E4068" w:rsidRPr="005A4813" w:rsidRDefault="006E4068" w:rsidP="00AC1A6E">
            <w:pPr>
              <w:jc w:val="center"/>
              <w:rPr>
                <w:sz w:val="20"/>
                <w:szCs w:val="20"/>
              </w:rPr>
            </w:pPr>
            <w:r w:rsidRPr="005A4813">
              <w:rPr>
                <w:sz w:val="20"/>
                <w:szCs w:val="20"/>
              </w:rPr>
              <w:t>455</w:t>
            </w:r>
          </w:p>
        </w:tc>
        <w:tc>
          <w:tcPr>
            <w:tcW w:w="992" w:type="dxa"/>
            <w:vAlign w:val="bottom"/>
          </w:tcPr>
          <w:p w14:paraId="6CDB7112" w14:textId="77777777" w:rsidR="006E4068" w:rsidRPr="005A4813" w:rsidRDefault="006E4068" w:rsidP="00AC1A6E">
            <w:pPr>
              <w:jc w:val="center"/>
              <w:rPr>
                <w:color w:val="000000"/>
                <w:sz w:val="20"/>
                <w:szCs w:val="20"/>
              </w:rPr>
            </w:pPr>
            <w:r w:rsidRPr="005A4813">
              <w:rPr>
                <w:color w:val="000000"/>
                <w:sz w:val="20"/>
                <w:szCs w:val="20"/>
              </w:rPr>
              <w:t>34731</w:t>
            </w:r>
          </w:p>
        </w:tc>
        <w:tc>
          <w:tcPr>
            <w:tcW w:w="992" w:type="dxa"/>
            <w:vAlign w:val="bottom"/>
          </w:tcPr>
          <w:p w14:paraId="398DB64D" w14:textId="77777777" w:rsidR="006E4068" w:rsidRPr="005A4813" w:rsidRDefault="006E4068" w:rsidP="00AC1A6E">
            <w:pPr>
              <w:jc w:val="center"/>
              <w:rPr>
                <w:color w:val="000000"/>
                <w:sz w:val="20"/>
                <w:szCs w:val="20"/>
              </w:rPr>
            </w:pPr>
            <w:r w:rsidRPr="005A4813">
              <w:rPr>
                <w:color w:val="000000"/>
                <w:sz w:val="20"/>
                <w:szCs w:val="20"/>
              </w:rPr>
              <w:t>34276</w:t>
            </w:r>
          </w:p>
        </w:tc>
        <w:tc>
          <w:tcPr>
            <w:tcW w:w="1276" w:type="dxa"/>
            <w:vAlign w:val="bottom"/>
          </w:tcPr>
          <w:p w14:paraId="0C977E12" w14:textId="77777777" w:rsidR="006E4068" w:rsidRPr="005A4813" w:rsidRDefault="006E4068" w:rsidP="00AC1A6E">
            <w:pPr>
              <w:jc w:val="center"/>
              <w:rPr>
                <w:sz w:val="20"/>
                <w:szCs w:val="20"/>
              </w:rPr>
            </w:pPr>
            <w:r w:rsidRPr="005A4813">
              <w:rPr>
                <w:sz w:val="20"/>
                <w:szCs w:val="20"/>
              </w:rPr>
              <w:t>7145</w:t>
            </w:r>
          </w:p>
        </w:tc>
        <w:tc>
          <w:tcPr>
            <w:tcW w:w="992" w:type="dxa"/>
            <w:vAlign w:val="bottom"/>
          </w:tcPr>
          <w:p w14:paraId="2ACC20B4" w14:textId="77777777" w:rsidR="006E4068" w:rsidRPr="005A4813" w:rsidRDefault="006E4068" w:rsidP="00AC1A6E">
            <w:pPr>
              <w:jc w:val="center"/>
              <w:rPr>
                <w:color w:val="000000"/>
                <w:sz w:val="20"/>
                <w:szCs w:val="20"/>
              </w:rPr>
            </w:pPr>
            <w:r w:rsidRPr="005A4813">
              <w:rPr>
                <w:color w:val="000000"/>
                <w:sz w:val="20"/>
                <w:szCs w:val="20"/>
              </w:rPr>
              <w:t>27131</w:t>
            </w:r>
          </w:p>
        </w:tc>
        <w:tc>
          <w:tcPr>
            <w:tcW w:w="1346" w:type="dxa"/>
            <w:vAlign w:val="bottom"/>
          </w:tcPr>
          <w:p w14:paraId="740F5AA6" w14:textId="77777777" w:rsidR="006E4068" w:rsidRPr="005A4813" w:rsidRDefault="006E4068" w:rsidP="00AC1A6E">
            <w:pPr>
              <w:jc w:val="center"/>
              <w:rPr>
                <w:color w:val="000000"/>
                <w:sz w:val="20"/>
                <w:szCs w:val="20"/>
              </w:rPr>
            </w:pPr>
            <w:r w:rsidRPr="005A4813">
              <w:rPr>
                <w:color w:val="000000"/>
                <w:sz w:val="20"/>
                <w:szCs w:val="20"/>
              </w:rPr>
              <w:t>78,1</w:t>
            </w:r>
          </w:p>
        </w:tc>
      </w:tr>
      <w:tr w:rsidR="006E4068" w:rsidRPr="005A4813" w14:paraId="3052509E" w14:textId="77777777" w:rsidTr="006E4068">
        <w:trPr>
          <w:divId w:val="438111399"/>
          <w:jc w:val="center"/>
        </w:trPr>
        <w:tc>
          <w:tcPr>
            <w:tcW w:w="1129" w:type="dxa"/>
          </w:tcPr>
          <w:p w14:paraId="33D5E936" w14:textId="77777777" w:rsidR="006E4068" w:rsidRPr="005A4813" w:rsidRDefault="006E4068" w:rsidP="00AC1A6E">
            <w:pPr>
              <w:rPr>
                <w:sz w:val="20"/>
                <w:szCs w:val="20"/>
              </w:rPr>
            </w:pPr>
            <w:r w:rsidRPr="005A4813">
              <w:rPr>
                <w:sz w:val="20"/>
                <w:szCs w:val="20"/>
              </w:rPr>
              <w:t>Avgust</w:t>
            </w:r>
          </w:p>
        </w:tc>
        <w:tc>
          <w:tcPr>
            <w:tcW w:w="923" w:type="dxa"/>
            <w:vAlign w:val="bottom"/>
          </w:tcPr>
          <w:p w14:paraId="306090FD" w14:textId="77777777" w:rsidR="006E4068" w:rsidRPr="005A4813" w:rsidRDefault="006E4068" w:rsidP="00AC1A6E">
            <w:pPr>
              <w:jc w:val="center"/>
              <w:rPr>
                <w:color w:val="000000"/>
                <w:sz w:val="20"/>
                <w:szCs w:val="20"/>
              </w:rPr>
            </w:pPr>
            <w:r w:rsidRPr="005A4813">
              <w:rPr>
                <w:color w:val="000000"/>
                <w:sz w:val="20"/>
                <w:szCs w:val="20"/>
              </w:rPr>
              <w:t>15621</w:t>
            </w:r>
          </w:p>
        </w:tc>
        <w:tc>
          <w:tcPr>
            <w:tcW w:w="1134" w:type="dxa"/>
            <w:vAlign w:val="bottom"/>
          </w:tcPr>
          <w:p w14:paraId="03A7019F" w14:textId="77777777" w:rsidR="006E4068" w:rsidRPr="005A4813" w:rsidRDefault="006E4068" w:rsidP="00AC1A6E">
            <w:pPr>
              <w:jc w:val="center"/>
              <w:rPr>
                <w:sz w:val="20"/>
                <w:szCs w:val="20"/>
              </w:rPr>
            </w:pPr>
            <w:r w:rsidRPr="005A4813">
              <w:rPr>
                <w:sz w:val="20"/>
                <w:szCs w:val="20"/>
              </w:rPr>
              <w:t>834</w:t>
            </w:r>
          </w:p>
        </w:tc>
        <w:tc>
          <w:tcPr>
            <w:tcW w:w="992" w:type="dxa"/>
            <w:vAlign w:val="bottom"/>
          </w:tcPr>
          <w:p w14:paraId="38F5DDB8" w14:textId="77777777" w:rsidR="006E4068" w:rsidRPr="005A4813" w:rsidRDefault="006E4068" w:rsidP="00AC1A6E">
            <w:pPr>
              <w:jc w:val="center"/>
              <w:rPr>
                <w:sz w:val="20"/>
                <w:szCs w:val="20"/>
              </w:rPr>
            </w:pPr>
            <w:r w:rsidRPr="005A4813">
              <w:rPr>
                <w:sz w:val="20"/>
                <w:szCs w:val="20"/>
              </w:rPr>
              <w:t>16455</w:t>
            </w:r>
          </w:p>
        </w:tc>
        <w:tc>
          <w:tcPr>
            <w:tcW w:w="992" w:type="dxa"/>
            <w:vAlign w:val="bottom"/>
          </w:tcPr>
          <w:p w14:paraId="4B47B515" w14:textId="77777777" w:rsidR="006E4068" w:rsidRPr="005A4813" w:rsidRDefault="006E4068" w:rsidP="00AC1A6E">
            <w:pPr>
              <w:jc w:val="center"/>
              <w:rPr>
                <w:color w:val="000000"/>
                <w:sz w:val="20"/>
                <w:szCs w:val="20"/>
              </w:rPr>
            </w:pPr>
            <w:r w:rsidRPr="005A4813">
              <w:rPr>
                <w:color w:val="000000"/>
                <w:sz w:val="20"/>
                <w:szCs w:val="20"/>
              </w:rPr>
              <w:t>15621</w:t>
            </w:r>
          </w:p>
        </w:tc>
        <w:tc>
          <w:tcPr>
            <w:tcW w:w="1276" w:type="dxa"/>
            <w:vAlign w:val="bottom"/>
          </w:tcPr>
          <w:p w14:paraId="18FACD49" w14:textId="77777777" w:rsidR="006E4068" w:rsidRPr="005A4813" w:rsidRDefault="006E4068" w:rsidP="00AC1A6E">
            <w:pPr>
              <w:jc w:val="center"/>
              <w:rPr>
                <w:sz w:val="20"/>
                <w:szCs w:val="20"/>
              </w:rPr>
            </w:pPr>
            <w:r w:rsidRPr="005A4813">
              <w:rPr>
                <w:sz w:val="20"/>
                <w:szCs w:val="20"/>
              </w:rPr>
              <w:t>3200</w:t>
            </w:r>
          </w:p>
        </w:tc>
        <w:tc>
          <w:tcPr>
            <w:tcW w:w="992" w:type="dxa"/>
            <w:vAlign w:val="bottom"/>
          </w:tcPr>
          <w:p w14:paraId="68A21726" w14:textId="77777777" w:rsidR="006E4068" w:rsidRPr="005A4813" w:rsidRDefault="006E4068" w:rsidP="00AC1A6E">
            <w:pPr>
              <w:jc w:val="center"/>
              <w:rPr>
                <w:color w:val="000000"/>
                <w:sz w:val="20"/>
                <w:szCs w:val="20"/>
              </w:rPr>
            </w:pPr>
            <w:r w:rsidRPr="005A4813">
              <w:rPr>
                <w:color w:val="000000"/>
                <w:sz w:val="20"/>
                <w:szCs w:val="20"/>
              </w:rPr>
              <w:t>12421</w:t>
            </w:r>
          </w:p>
        </w:tc>
        <w:tc>
          <w:tcPr>
            <w:tcW w:w="1346" w:type="dxa"/>
            <w:vAlign w:val="bottom"/>
          </w:tcPr>
          <w:p w14:paraId="2D5EFE66" w14:textId="77777777" w:rsidR="006E4068" w:rsidRPr="005A4813" w:rsidRDefault="006E4068" w:rsidP="00AC1A6E">
            <w:pPr>
              <w:jc w:val="center"/>
              <w:rPr>
                <w:color w:val="000000"/>
                <w:sz w:val="20"/>
                <w:szCs w:val="20"/>
              </w:rPr>
            </w:pPr>
            <w:r w:rsidRPr="005A4813">
              <w:rPr>
                <w:color w:val="000000"/>
                <w:sz w:val="20"/>
                <w:szCs w:val="20"/>
              </w:rPr>
              <w:t>75,5</w:t>
            </w:r>
          </w:p>
        </w:tc>
      </w:tr>
      <w:tr w:rsidR="006E4068" w:rsidRPr="005A4813" w14:paraId="6B522459" w14:textId="77777777" w:rsidTr="006E4068">
        <w:trPr>
          <w:divId w:val="438111399"/>
          <w:jc w:val="center"/>
        </w:trPr>
        <w:tc>
          <w:tcPr>
            <w:tcW w:w="1129" w:type="dxa"/>
          </w:tcPr>
          <w:p w14:paraId="60EB94C3" w14:textId="77777777" w:rsidR="006E4068" w:rsidRPr="005A4813" w:rsidRDefault="006E4068" w:rsidP="00AC1A6E">
            <w:pPr>
              <w:rPr>
                <w:sz w:val="20"/>
                <w:szCs w:val="20"/>
              </w:rPr>
            </w:pPr>
            <w:r w:rsidRPr="005A4813">
              <w:rPr>
                <w:sz w:val="20"/>
                <w:szCs w:val="20"/>
              </w:rPr>
              <w:t>September</w:t>
            </w:r>
          </w:p>
        </w:tc>
        <w:tc>
          <w:tcPr>
            <w:tcW w:w="923" w:type="dxa"/>
            <w:vAlign w:val="bottom"/>
          </w:tcPr>
          <w:p w14:paraId="48B6F519" w14:textId="77777777" w:rsidR="006E4068" w:rsidRPr="005A4813" w:rsidRDefault="006E4068" w:rsidP="00AC1A6E">
            <w:pPr>
              <w:jc w:val="center"/>
              <w:rPr>
                <w:color w:val="000000"/>
                <w:sz w:val="20"/>
                <w:szCs w:val="20"/>
              </w:rPr>
            </w:pPr>
            <w:r w:rsidRPr="005A4813">
              <w:rPr>
                <w:color w:val="000000"/>
                <w:sz w:val="20"/>
                <w:szCs w:val="20"/>
              </w:rPr>
              <w:t>29969</w:t>
            </w:r>
          </w:p>
        </w:tc>
        <w:tc>
          <w:tcPr>
            <w:tcW w:w="1134" w:type="dxa"/>
            <w:vAlign w:val="bottom"/>
          </w:tcPr>
          <w:p w14:paraId="2DE5AE61" w14:textId="77777777" w:rsidR="006E4068" w:rsidRPr="005A4813" w:rsidRDefault="006E4068" w:rsidP="00AC1A6E">
            <w:pPr>
              <w:jc w:val="center"/>
              <w:rPr>
                <w:sz w:val="20"/>
                <w:szCs w:val="20"/>
              </w:rPr>
            </w:pPr>
            <w:r w:rsidRPr="005A4813">
              <w:rPr>
                <w:sz w:val="20"/>
                <w:szCs w:val="20"/>
              </w:rPr>
              <w:t>595</w:t>
            </w:r>
          </w:p>
        </w:tc>
        <w:tc>
          <w:tcPr>
            <w:tcW w:w="992" w:type="dxa"/>
            <w:vAlign w:val="bottom"/>
          </w:tcPr>
          <w:p w14:paraId="5F5F8119" w14:textId="77777777" w:rsidR="006E4068" w:rsidRPr="005A4813" w:rsidRDefault="006E4068" w:rsidP="00AC1A6E">
            <w:pPr>
              <w:jc w:val="center"/>
              <w:rPr>
                <w:color w:val="000000"/>
                <w:sz w:val="20"/>
                <w:szCs w:val="20"/>
              </w:rPr>
            </w:pPr>
            <w:r w:rsidRPr="005A4813">
              <w:rPr>
                <w:color w:val="000000"/>
                <w:sz w:val="20"/>
                <w:szCs w:val="20"/>
              </w:rPr>
              <w:t>30564</w:t>
            </w:r>
          </w:p>
        </w:tc>
        <w:tc>
          <w:tcPr>
            <w:tcW w:w="992" w:type="dxa"/>
            <w:vAlign w:val="bottom"/>
          </w:tcPr>
          <w:p w14:paraId="6DE88F52" w14:textId="77777777" w:rsidR="006E4068" w:rsidRPr="005A4813" w:rsidRDefault="006E4068" w:rsidP="00AC1A6E">
            <w:pPr>
              <w:jc w:val="center"/>
              <w:rPr>
                <w:color w:val="000000"/>
                <w:sz w:val="20"/>
                <w:szCs w:val="20"/>
              </w:rPr>
            </w:pPr>
            <w:r w:rsidRPr="005A4813">
              <w:rPr>
                <w:color w:val="000000"/>
                <w:sz w:val="20"/>
                <w:szCs w:val="20"/>
              </w:rPr>
              <w:t>29969</w:t>
            </w:r>
          </w:p>
        </w:tc>
        <w:tc>
          <w:tcPr>
            <w:tcW w:w="1276" w:type="dxa"/>
            <w:vAlign w:val="bottom"/>
          </w:tcPr>
          <w:p w14:paraId="0DCF2491" w14:textId="77777777" w:rsidR="006E4068" w:rsidRPr="005A4813" w:rsidRDefault="006E4068" w:rsidP="00AC1A6E">
            <w:pPr>
              <w:jc w:val="center"/>
              <w:rPr>
                <w:sz w:val="20"/>
                <w:szCs w:val="20"/>
              </w:rPr>
            </w:pPr>
            <w:r w:rsidRPr="005A4813">
              <w:rPr>
                <w:sz w:val="20"/>
                <w:szCs w:val="20"/>
              </w:rPr>
              <w:t>7937</w:t>
            </w:r>
          </w:p>
        </w:tc>
        <w:tc>
          <w:tcPr>
            <w:tcW w:w="992" w:type="dxa"/>
            <w:vAlign w:val="bottom"/>
          </w:tcPr>
          <w:p w14:paraId="5EBA982E" w14:textId="77777777" w:rsidR="006E4068" w:rsidRPr="005A4813" w:rsidRDefault="006E4068" w:rsidP="00AC1A6E">
            <w:pPr>
              <w:jc w:val="center"/>
              <w:rPr>
                <w:color w:val="000000"/>
                <w:sz w:val="20"/>
                <w:szCs w:val="20"/>
              </w:rPr>
            </w:pPr>
            <w:r w:rsidRPr="005A4813">
              <w:rPr>
                <w:color w:val="000000"/>
                <w:sz w:val="20"/>
                <w:szCs w:val="20"/>
              </w:rPr>
              <w:t>22032</w:t>
            </w:r>
          </w:p>
        </w:tc>
        <w:tc>
          <w:tcPr>
            <w:tcW w:w="1346" w:type="dxa"/>
            <w:vAlign w:val="bottom"/>
          </w:tcPr>
          <w:p w14:paraId="376CFDD2" w14:textId="77777777" w:rsidR="006E4068" w:rsidRPr="005A4813" w:rsidRDefault="006E4068" w:rsidP="00AC1A6E">
            <w:pPr>
              <w:jc w:val="center"/>
              <w:rPr>
                <w:color w:val="000000"/>
                <w:sz w:val="20"/>
                <w:szCs w:val="20"/>
              </w:rPr>
            </w:pPr>
            <w:r w:rsidRPr="005A4813">
              <w:rPr>
                <w:color w:val="000000"/>
                <w:sz w:val="20"/>
                <w:szCs w:val="20"/>
              </w:rPr>
              <w:t>72,1</w:t>
            </w:r>
          </w:p>
        </w:tc>
      </w:tr>
      <w:tr w:rsidR="006E4068" w:rsidRPr="005A4813" w14:paraId="25A8551D" w14:textId="77777777" w:rsidTr="006E4068">
        <w:trPr>
          <w:divId w:val="438111399"/>
          <w:jc w:val="center"/>
        </w:trPr>
        <w:tc>
          <w:tcPr>
            <w:tcW w:w="1129" w:type="dxa"/>
          </w:tcPr>
          <w:p w14:paraId="494959FA" w14:textId="77777777" w:rsidR="006E4068" w:rsidRPr="005A4813" w:rsidRDefault="006E4068" w:rsidP="00AC1A6E">
            <w:pPr>
              <w:rPr>
                <w:sz w:val="20"/>
                <w:szCs w:val="20"/>
              </w:rPr>
            </w:pPr>
            <w:r w:rsidRPr="005A4813">
              <w:rPr>
                <w:sz w:val="20"/>
                <w:szCs w:val="20"/>
              </w:rPr>
              <w:t>Oktober</w:t>
            </w:r>
          </w:p>
        </w:tc>
        <w:tc>
          <w:tcPr>
            <w:tcW w:w="923" w:type="dxa"/>
            <w:vAlign w:val="bottom"/>
          </w:tcPr>
          <w:p w14:paraId="1E0D982D" w14:textId="77777777" w:rsidR="006E4068" w:rsidRPr="005A4813" w:rsidRDefault="006E4068" w:rsidP="00AC1A6E">
            <w:pPr>
              <w:jc w:val="center"/>
              <w:rPr>
                <w:color w:val="000000"/>
                <w:sz w:val="20"/>
                <w:szCs w:val="20"/>
              </w:rPr>
            </w:pPr>
            <w:r w:rsidRPr="005A4813">
              <w:rPr>
                <w:color w:val="000000"/>
                <w:sz w:val="20"/>
                <w:szCs w:val="20"/>
              </w:rPr>
              <w:t>31468</w:t>
            </w:r>
          </w:p>
        </w:tc>
        <w:tc>
          <w:tcPr>
            <w:tcW w:w="1134" w:type="dxa"/>
            <w:vAlign w:val="bottom"/>
          </w:tcPr>
          <w:p w14:paraId="0A93AD59" w14:textId="77777777" w:rsidR="006E4068" w:rsidRPr="005A4813" w:rsidRDefault="006E4068" w:rsidP="00AC1A6E">
            <w:pPr>
              <w:jc w:val="center"/>
              <w:rPr>
                <w:sz w:val="20"/>
                <w:szCs w:val="20"/>
              </w:rPr>
            </w:pPr>
            <w:r w:rsidRPr="005A4813">
              <w:rPr>
                <w:sz w:val="20"/>
                <w:szCs w:val="20"/>
              </w:rPr>
              <w:t>764</w:t>
            </w:r>
          </w:p>
        </w:tc>
        <w:tc>
          <w:tcPr>
            <w:tcW w:w="992" w:type="dxa"/>
            <w:vAlign w:val="bottom"/>
          </w:tcPr>
          <w:p w14:paraId="5E6DEF3F" w14:textId="77777777" w:rsidR="006E4068" w:rsidRPr="005A4813" w:rsidRDefault="006E4068" w:rsidP="00AC1A6E">
            <w:pPr>
              <w:jc w:val="center"/>
              <w:rPr>
                <w:color w:val="000000"/>
                <w:sz w:val="20"/>
                <w:szCs w:val="20"/>
              </w:rPr>
            </w:pPr>
            <w:r w:rsidRPr="005A4813">
              <w:rPr>
                <w:color w:val="000000"/>
                <w:sz w:val="20"/>
                <w:szCs w:val="20"/>
              </w:rPr>
              <w:t>32232</w:t>
            </w:r>
          </w:p>
        </w:tc>
        <w:tc>
          <w:tcPr>
            <w:tcW w:w="992" w:type="dxa"/>
            <w:vAlign w:val="bottom"/>
          </w:tcPr>
          <w:p w14:paraId="3A801B67" w14:textId="77777777" w:rsidR="006E4068" w:rsidRPr="005A4813" w:rsidRDefault="006E4068" w:rsidP="00AC1A6E">
            <w:pPr>
              <w:jc w:val="center"/>
              <w:rPr>
                <w:color w:val="000000"/>
                <w:sz w:val="20"/>
                <w:szCs w:val="20"/>
              </w:rPr>
            </w:pPr>
            <w:r w:rsidRPr="005A4813">
              <w:rPr>
                <w:color w:val="000000"/>
                <w:sz w:val="20"/>
                <w:szCs w:val="20"/>
              </w:rPr>
              <w:t>31468</w:t>
            </w:r>
          </w:p>
        </w:tc>
        <w:tc>
          <w:tcPr>
            <w:tcW w:w="1276" w:type="dxa"/>
            <w:vAlign w:val="bottom"/>
          </w:tcPr>
          <w:p w14:paraId="5FA81E40" w14:textId="77777777" w:rsidR="006E4068" w:rsidRPr="005A4813" w:rsidRDefault="006E4068" w:rsidP="00AC1A6E">
            <w:pPr>
              <w:jc w:val="center"/>
              <w:rPr>
                <w:sz w:val="20"/>
                <w:szCs w:val="20"/>
              </w:rPr>
            </w:pPr>
            <w:r w:rsidRPr="005A4813">
              <w:rPr>
                <w:sz w:val="20"/>
                <w:szCs w:val="20"/>
              </w:rPr>
              <w:t>8242</w:t>
            </w:r>
          </w:p>
        </w:tc>
        <w:tc>
          <w:tcPr>
            <w:tcW w:w="992" w:type="dxa"/>
            <w:vAlign w:val="bottom"/>
          </w:tcPr>
          <w:p w14:paraId="4F9D634D" w14:textId="77777777" w:rsidR="006E4068" w:rsidRPr="005A4813" w:rsidRDefault="006E4068" w:rsidP="00AC1A6E">
            <w:pPr>
              <w:jc w:val="center"/>
              <w:rPr>
                <w:color w:val="000000"/>
                <w:sz w:val="20"/>
                <w:szCs w:val="20"/>
              </w:rPr>
            </w:pPr>
            <w:r w:rsidRPr="005A4813">
              <w:rPr>
                <w:color w:val="000000"/>
                <w:sz w:val="20"/>
                <w:szCs w:val="20"/>
              </w:rPr>
              <w:t>23226</w:t>
            </w:r>
          </w:p>
        </w:tc>
        <w:tc>
          <w:tcPr>
            <w:tcW w:w="1346" w:type="dxa"/>
            <w:vAlign w:val="bottom"/>
          </w:tcPr>
          <w:p w14:paraId="63F769F2" w14:textId="77777777" w:rsidR="006E4068" w:rsidRPr="005A4813" w:rsidRDefault="006E4068" w:rsidP="00AC1A6E">
            <w:pPr>
              <w:jc w:val="center"/>
              <w:rPr>
                <w:color w:val="000000"/>
                <w:sz w:val="20"/>
                <w:szCs w:val="20"/>
              </w:rPr>
            </w:pPr>
            <w:r w:rsidRPr="005A4813">
              <w:rPr>
                <w:color w:val="000000"/>
                <w:sz w:val="20"/>
                <w:szCs w:val="20"/>
              </w:rPr>
              <w:t>72,1</w:t>
            </w:r>
          </w:p>
        </w:tc>
      </w:tr>
      <w:tr w:rsidR="006E4068" w:rsidRPr="005A4813" w14:paraId="0EDC0953" w14:textId="77777777" w:rsidTr="006E4068">
        <w:trPr>
          <w:divId w:val="438111399"/>
          <w:jc w:val="center"/>
        </w:trPr>
        <w:tc>
          <w:tcPr>
            <w:tcW w:w="1129" w:type="dxa"/>
          </w:tcPr>
          <w:p w14:paraId="45D5F81A" w14:textId="77777777" w:rsidR="006E4068" w:rsidRPr="005A4813" w:rsidRDefault="006E4068" w:rsidP="00AC1A6E">
            <w:pPr>
              <w:rPr>
                <w:sz w:val="20"/>
                <w:szCs w:val="20"/>
              </w:rPr>
            </w:pPr>
            <w:r w:rsidRPr="005A4813">
              <w:rPr>
                <w:sz w:val="20"/>
                <w:szCs w:val="20"/>
              </w:rPr>
              <w:t>November</w:t>
            </w:r>
          </w:p>
        </w:tc>
        <w:tc>
          <w:tcPr>
            <w:tcW w:w="923" w:type="dxa"/>
            <w:vAlign w:val="bottom"/>
          </w:tcPr>
          <w:p w14:paraId="3C9BCA9F" w14:textId="77777777" w:rsidR="006E4068" w:rsidRPr="005A4813" w:rsidRDefault="006E4068" w:rsidP="00AC1A6E">
            <w:pPr>
              <w:jc w:val="center"/>
              <w:rPr>
                <w:color w:val="000000"/>
                <w:sz w:val="20"/>
                <w:szCs w:val="20"/>
              </w:rPr>
            </w:pPr>
            <w:r w:rsidRPr="005A4813">
              <w:rPr>
                <w:color w:val="000000"/>
                <w:sz w:val="20"/>
                <w:szCs w:val="20"/>
              </w:rPr>
              <w:t>29033</w:t>
            </w:r>
          </w:p>
        </w:tc>
        <w:tc>
          <w:tcPr>
            <w:tcW w:w="1134" w:type="dxa"/>
            <w:vAlign w:val="bottom"/>
          </w:tcPr>
          <w:p w14:paraId="3FB9130C" w14:textId="77777777" w:rsidR="006E4068" w:rsidRPr="005A4813" w:rsidRDefault="006E4068" w:rsidP="00AC1A6E">
            <w:pPr>
              <w:jc w:val="center"/>
              <w:rPr>
                <w:sz w:val="20"/>
                <w:szCs w:val="20"/>
              </w:rPr>
            </w:pPr>
            <w:r w:rsidRPr="005A4813">
              <w:rPr>
                <w:sz w:val="20"/>
                <w:szCs w:val="20"/>
              </w:rPr>
              <w:t>1143</w:t>
            </w:r>
          </w:p>
        </w:tc>
        <w:tc>
          <w:tcPr>
            <w:tcW w:w="992" w:type="dxa"/>
            <w:vAlign w:val="bottom"/>
          </w:tcPr>
          <w:p w14:paraId="3A1C92AB" w14:textId="77777777" w:rsidR="006E4068" w:rsidRPr="005A4813" w:rsidRDefault="006E4068" w:rsidP="00AC1A6E">
            <w:pPr>
              <w:jc w:val="center"/>
              <w:rPr>
                <w:color w:val="000000"/>
                <w:sz w:val="20"/>
                <w:szCs w:val="20"/>
              </w:rPr>
            </w:pPr>
            <w:r w:rsidRPr="005A4813">
              <w:rPr>
                <w:color w:val="000000"/>
                <w:sz w:val="20"/>
                <w:szCs w:val="20"/>
              </w:rPr>
              <w:t>30176</w:t>
            </w:r>
          </w:p>
        </w:tc>
        <w:tc>
          <w:tcPr>
            <w:tcW w:w="992" w:type="dxa"/>
            <w:vAlign w:val="bottom"/>
          </w:tcPr>
          <w:p w14:paraId="753385C1" w14:textId="77777777" w:rsidR="006E4068" w:rsidRPr="005A4813" w:rsidRDefault="006E4068" w:rsidP="00AC1A6E">
            <w:pPr>
              <w:jc w:val="center"/>
              <w:rPr>
                <w:color w:val="000000"/>
                <w:sz w:val="20"/>
                <w:szCs w:val="20"/>
              </w:rPr>
            </w:pPr>
            <w:r w:rsidRPr="005A4813">
              <w:rPr>
                <w:color w:val="000000"/>
                <w:sz w:val="20"/>
                <w:szCs w:val="20"/>
              </w:rPr>
              <w:t>29033</w:t>
            </w:r>
          </w:p>
        </w:tc>
        <w:tc>
          <w:tcPr>
            <w:tcW w:w="1276" w:type="dxa"/>
            <w:vAlign w:val="bottom"/>
          </w:tcPr>
          <w:p w14:paraId="549F42EF" w14:textId="77777777" w:rsidR="006E4068" w:rsidRPr="005A4813" w:rsidRDefault="006E4068" w:rsidP="00AC1A6E">
            <w:pPr>
              <w:jc w:val="center"/>
              <w:rPr>
                <w:sz w:val="20"/>
                <w:szCs w:val="20"/>
              </w:rPr>
            </w:pPr>
            <w:r w:rsidRPr="005A4813">
              <w:rPr>
                <w:sz w:val="20"/>
                <w:szCs w:val="20"/>
              </w:rPr>
              <w:t>8065</w:t>
            </w:r>
          </w:p>
        </w:tc>
        <w:tc>
          <w:tcPr>
            <w:tcW w:w="992" w:type="dxa"/>
            <w:vAlign w:val="bottom"/>
          </w:tcPr>
          <w:p w14:paraId="7CD7B48B" w14:textId="77777777" w:rsidR="006E4068" w:rsidRPr="005A4813" w:rsidRDefault="006E4068" w:rsidP="00AC1A6E">
            <w:pPr>
              <w:jc w:val="center"/>
              <w:rPr>
                <w:color w:val="000000"/>
                <w:sz w:val="20"/>
                <w:szCs w:val="20"/>
              </w:rPr>
            </w:pPr>
            <w:r w:rsidRPr="005A4813">
              <w:rPr>
                <w:color w:val="000000"/>
                <w:sz w:val="20"/>
                <w:szCs w:val="20"/>
              </w:rPr>
              <w:t>20968</w:t>
            </w:r>
          </w:p>
        </w:tc>
        <w:tc>
          <w:tcPr>
            <w:tcW w:w="1346" w:type="dxa"/>
            <w:vAlign w:val="bottom"/>
          </w:tcPr>
          <w:p w14:paraId="7A364402" w14:textId="77777777" w:rsidR="006E4068" w:rsidRPr="005A4813" w:rsidRDefault="006E4068" w:rsidP="00AC1A6E">
            <w:pPr>
              <w:jc w:val="center"/>
              <w:rPr>
                <w:color w:val="000000"/>
                <w:sz w:val="20"/>
                <w:szCs w:val="20"/>
              </w:rPr>
            </w:pPr>
            <w:r w:rsidRPr="005A4813">
              <w:rPr>
                <w:color w:val="000000"/>
                <w:sz w:val="20"/>
                <w:szCs w:val="20"/>
              </w:rPr>
              <w:t>69,5</w:t>
            </w:r>
          </w:p>
        </w:tc>
      </w:tr>
      <w:tr w:rsidR="006E4068" w:rsidRPr="005A4813" w14:paraId="6FE547B6" w14:textId="77777777" w:rsidTr="006E4068">
        <w:trPr>
          <w:divId w:val="438111399"/>
          <w:jc w:val="center"/>
        </w:trPr>
        <w:tc>
          <w:tcPr>
            <w:tcW w:w="1129" w:type="dxa"/>
          </w:tcPr>
          <w:p w14:paraId="2A5E6DBA" w14:textId="77777777" w:rsidR="006E4068" w:rsidRPr="005A4813" w:rsidRDefault="006E4068" w:rsidP="00AC1A6E">
            <w:pPr>
              <w:rPr>
                <w:sz w:val="20"/>
                <w:szCs w:val="20"/>
              </w:rPr>
            </w:pPr>
            <w:r w:rsidRPr="005A4813">
              <w:rPr>
                <w:sz w:val="20"/>
                <w:szCs w:val="20"/>
              </w:rPr>
              <w:t>December</w:t>
            </w:r>
          </w:p>
        </w:tc>
        <w:tc>
          <w:tcPr>
            <w:tcW w:w="923" w:type="dxa"/>
            <w:vAlign w:val="bottom"/>
          </w:tcPr>
          <w:p w14:paraId="03A4315F" w14:textId="77777777" w:rsidR="006E4068" w:rsidRPr="005A4813" w:rsidRDefault="006E4068" w:rsidP="00AC1A6E">
            <w:pPr>
              <w:jc w:val="center"/>
              <w:rPr>
                <w:color w:val="000000"/>
                <w:sz w:val="20"/>
                <w:szCs w:val="20"/>
              </w:rPr>
            </w:pPr>
            <w:r w:rsidRPr="005A4813">
              <w:rPr>
                <w:color w:val="000000"/>
                <w:sz w:val="20"/>
                <w:szCs w:val="20"/>
              </w:rPr>
              <w:t>31874</w:t>
            </w:r>
          </w:p>
        </w:tc>
        <w:tc>
          <w:tcPr>
            <w:tcW w:w="1134" w:type="dxa"/>
            <w:vAlign w:val="bottom"/>
          </w:tcPr>
          <w:p w14:paraId="4D06B0D9" w14:textId="77777777" w:rsidR="006E4068" w:rsidRPr="005A4813" w:rsidRDefault="006E4068" w:rsidP="00AC1A6E">
            <w:pPr>
              <w:jc w:val="center"/>
              <w:rPr>
                <w:sz w:val="20"/>
                <w:szCs w:val="20"/>
              </w:rPr>
            </w:pPr>
            <w:r w:rsidRPr="005A4813">
              <w:rPr>
                <w:sz w:val="20"/>
                <w:szCs w:val="20"/>
              </w:rPr>
              <w:t>1260</w:t>
            </w:r>
          </w:p>
        </w:tc>
        <w:tc>
          <w:tcPr>
            <w:tcW w:w="992" w:type="dxa"/>
            <w:vAlign w:val="bottom"/>
          </w:tcPr>
          <w:p w14:paraId="14BB5C89" w14:textId="77777777" w:rsidR="006E4068" w:rsidRPr="005A4813" w:rsidRDefault="006E4068" w:rsidP="00AC1A6E">
            <w:pPr>
              <w:jc w:val="center"/>
              <w:rPr>
                <w:color w:val="000000"/>
                <w:sz w:val="20"/>
                <w:szCs w:val="20"/>
              </w:rPr>
            </w:pPr>
            <w:r w:rsidRPr="005A4813">
              <w:rPr>
                <w:color w:val="000000"/>
                <w:sz w:val="20"/>
                <w:szCs w:val="20"/>
              </w:rPr>
              <w:t>33134</w:t>
            </w:r>
          </w:p>
        </w:tc>
        <w:tc>
          <w:tcPr>
            <w:tcW w:w="992" w:type="dxa"/>
            <w:vAlign w:val="bottom"/>
          </w:tcPr>
          <w:p w14:paraId="72D9B63A" w14:textId="77777777" w:rsidR="006E4068" w:rsidRPr="005A4813" w:rsidRDefault="006E4068" w:rsidP="00AC1A6E">
            <w:pPr>
              <w:jc w:val="center"/>
              <w:rPr>
                <w:color w:val="000000"/>
                <w:sz w:val="20"/>
                <w:szCs w:val="20"/>
              </w:rPr>
            </w:pPr>
            <w:r w:rsidRPr="005A4813">
              <w:rPr>
                <w:color w:val="000000"/>
                <w:sz w:val="20"/>
                <w:szCs w:val="20"/>
              </w:rPr>
              <w:t>31874</w:t>
            </w:r>
          </w:p>
        </w:tc>
        <w:tc>
          <w:tcPr>
            <w:tcW w:w="1276" w:type="dxa"/>
            <w:vAlign w:val="bottom"/>
          </w:tcPr>
          <w:p w14:paraId="2530D3B2" w14:textId="77777777" w:rsidR="006E4068" w:rsidRPr="005A4813" w:rsidRDefault="006E4068" w:rsidP="00AC1A6E">
            <w:pPr>
              <w:jc w:val="center"/>
              <w:rPr>
                <w:sz w:val="20"/>
                <w:szCs w:val="20"/>
              </w:rPr>
            </w:pPr>
            <w:r w:rsidRPr="005A4813">
              <w:rPr>
                <w:sz w:val="20"/>
                <w:szCs w:val="20"/>
              </w:rPr>
              <w:t>7463</w:t>
            </w:r>
          </w:p>
        </w:tc>
        <w:tc>
          <w:tcPr>
            <w:tcW w:w="992" w:type="dxa"/>
            <w:vAlign w:val="bottom"/>
          </w:tcPr>
          <w:p w14:paraId="5D361A9F" w14:textId="77777777" w:rsidR="006E4068" w:rsidRPr="005A4813" w:rsidRDefault="006E4068" w:rsidP="00AC1A6E">
            <w:pPr>
              <w:jc w:val="center"/>
              <w:rPr>
                <w:color w:val="000000"/>
                <w:sz w:val="20"/>
                <w:szCs w:val="20"/>
              </w:rPr>
            </w:pPr>
            <w:r w:rsidRPr="005A4813">
              <w:rPr>
                <w:color w:val="000000"/>
                <w:sz w:val="20"/>
                <w:szCs w:val="20"/>
              </w:rPr>
              <w:t>24411</w:t>
            </w:r>
          </w:p>
        </w:tc>
        <w:tc>
          <w:tcPr>
            <w:tcW w:w="1346" w:type="dxa"/>
            <w:vAlign w:val="bottom"/>
          </w:tcPr>
          <w:p w14:paraId="7FA8201F" w14:textId="77777777" w:rsidR="006E4068" w:rsidRPr="005A4813" w:rsidRDefault="006E4068" w:rsidP="00AC1A6E">
            <w:pPr>
              <w:keepNext/>
              <w:jc w:val="center"/>
              <w:rPr>
                <w:color w:val="000000"/>
                <w:sz w:val="20"/>
                <w:szCs w:val="20"/>
              </w:rPr>
            </w:pPr>
            <w:r w:rsidRPr="005A4813">
              <w:rPr>
                <w:color w:val="000000"/>
                <w:sz w:val="20"/>
                <w:szCs w:val="20"/>
              </w:rPr>
              <w:t>73,7</w:t>
            </w:r>
          </w:p>
        </w:tc>
      </w:tr>
    </w:tbl>
    <w:p w14:paraId="56C241C2" w14:textId="77777777" w:rsidR="00DF2DF6" w:rsidRPr="005A4813" w:rsidRDefault="00DF2DF6" w:rsidP="00E344BE">
      <w:pPr>
        <w:pStyle w:val="Heading2"/>
        <w:divId w:val="438111399"/>
      </w:pPr>
      <w:bookmarkStart w:id="34" w:name="_Toc239410724"/>
      <w:r w:rsidRPr="005A4813">
        <w:t>Slike</w:t>
      </w:r>
      <w:bookmarkEnd w:id="34"/>
    </w:p>
    <w:p w14:paraId="3964C487" w14:textId="4141B641" w:rsidR="005D54FC" w:rsidRPr="005A4813" w:rsidRDefault="00DA30E6" w:rsidP="005D54FC">
      <w:pPr>
        <w:pStyle w:val="Heading11"/>
        <w:numPr>
          <w:ilvl w:val="0"/>
          <w:numId w:val="0"/>
        </w:numPr>
        <w:divId w:val="438111399"/>
      </w:pPr>
      <w:r>
        <w:t>Slike</w:t>
      </w:r>
      <w:r w:rsidRPr="005A4813">
        <w:t xml:space="preserve"> </w:t>
      </w:r>
      <w:r w:rsidR="007453E8">
        <w:t>morajo imeti</w:t>
      </w:r>
      <w:r w:rsidRPr="005A4813">
        <w:t xml:space="preserve"> vstavljene napise</w:t>
      </w:r>
      <w:r w:rsidR="007453E8">
        <w:t xml:space="preserve"> pod sliko</w:t>
      </w:r>
      <w:r w:rsidRPr="005A4813">
        <w:t xml:space="preserve"> z izbranim ustreznim stilom</w:t>
      </w:r>
      <w:r w:rsidR="00D73125">
        <w:t xml:space="preserve"> 'Napis'</w:t>
      </w:r>
      <w:r w:rsidR="007453E8">
        <w:t>.</w:t>
      </w:r>
      <w:r w:rsidRPr="005A4813">
        <w:t xml:space="preserve"> </w:t>
      </w:r>
      <w:r w:rsidR="007453E8">
        <w:t xml:space="preserve">Slike morajo biti </w:t>
      </w:r>
      <w:r w:rsidRPr="005A4813">
        <w:t>zaporedno oštevilčene</w:t>
      </w:r>
      <w:r>
        <w:t xml:space="preserve"> in oblikovane</w:t>
      </w:r>
      <w:r w:rsidRPr="005A4813">
        <w:t xml:space="preserve">, kot to opredeljujejo navodila v </w:t>
      </w:r>
      <w:hyperlink w:anchor="pA_slike" w:history="1">
        <w:r w:rsidRPr="00F324F9">
          <w:rPr>
            <w:b/>
            <w:bCs/>
          </w:rPr>
          <w:t>prilogi A</w:t>
        </w:r>
      </w:hyperlink>
      <w:r w:rsidRPr="005A4813">
        <w:t xml:space="preserve">. </w:t>
      </w:r>
      <w:r w:rsidR="009D7C4E" w:rsidRPr="005A4813">
        <w:t>Slik</w:t>
      </w:r>
      <w:r w:rsidR="00190BC2" w:rsidRPr="005A4813">
        <w:t>e in njihovi napisi</w:t>
      </w:r>
      <w:r w:rsidR="009D7C4E" w:rsidRPr="005A4813">
        <w:t xml:space="preserve"> naj bo</w:t>
      </w:r>
      <w:r w:rsidR="00190BC2" w:rsidRPr="005A4813">
        <w:t>do</w:t>
      </w:r>
      <w:r w:rsidR="009D7C4E" w:rsidRPr="005A4813">
        <w:t xml:space="preserve"> sredinsko poravnan</w:t>
      </w:r>
      <w:r w:rsidR="00190BC2" w:rsidRPr="005A4813">
        <w:t xml:space="preserve">i, kot to prikazuje primer slike </w:t>
      </w:r>
      <w:r w:rsidR="00887069" w:rsidRPr="005A4813">
        <w:fldChar w:fldCharType="begin"/>
      </w:r>
      <w:r w:rsidR="00887069" w:rsidRPr="005A4813">
        <w:instrText xml:space="preserve"> REF  Primer_slike \h  \* MERGEFORMAT </w:instrText>
      </w:r>
      <w:r w:rsidR="00887069" w:rsidRPr="005A4813">
        <w:fldChar w:fldCharType="separate"/>
      </w:r>
      <w:r w:rsidR="00FE6926">
        <w:t>2</w:t>
      </w:r>
      <w:r w:rsidR="00FE6926" w:rsidRPr="006B5145">
        <w:t>.</w:t>
      </w:r>
      <w:r w:rsidR="00FE6926">
        <w:t>1</w:t>
      </w:r>
      <w:r w:rsidR="00887069" w:rsidRPr="005A4813">
        <w:fldChar w:fldCharType="end"/>
      </w:r>
      <w:r w:rsidR="006D4E49" w:rsidRPr="005A4813">
        <w:t>.</w:t>
      </w:r>
      <w:r w:rsidR="005D54FC">
        <w:t xml:space="preserve"> Praznih vrstic med odstavek pred sliko, napisom slike in odstavkom za sliko ne vstavljajte.</w:t>
      </w:r>
    </w:p>
    <w:p w14:paraId="5B5CE0C6" w14:textId="4D5772B6" w:rsidR="00A239B0" w:rsidRPr="005A4813" w:rsidRDefault="00A239B0" w:rsidP="00A239B0">
      <w:pPr>
        <w:divId w:val="438111399"/>
      </w:pPr>
      <w:r w:rsidRPr="005A4813">
        <w:t xml:space="preserve">Napis </w:t>
      </w:r>
      <w:r>
        <w:t>slike</w:t>
      </w:r>
      <w:r w:rsidRPr="005A4813">
        <w:t xml:space="preserve"> naj se začne z veliko začetnico in konča s končnim ločilom. Napis naj bo dovolj poveden, da je vsebino </w:t>
      </w:r>
      <w:r w:rsidR="00211450">
        <w:t xml:space="preserve">sliko </w:t>
      </w:r>
      <w:r w:rsidRPr="005A4813">
        <w:t>možno razumeti kot samostojen element.</w:t>
      </w:r>
      <w:r w:rsidR="00847C9A" w:rsidRPr="00847C9A">
        <w:t xml:space="preserve"> </w:t>
      </w:r>
      <w:r w:rsidR="00847C9A" w:rsidRPr="005A4813">
        <w:t xml:space="preserve">Slike morajo biti dobre </w:t>
      </w:r>
      <w:r w:rsidR="00847C9A">
        <w:t>kakovosti</w:t>
      </w:r>
      <w:r w:rsidR="00847C9A" w:rsidRPr="005A4813">
        <w:t xml:space="preserve"> in v slovenskem jeziku</w:t>
      </w:r>
      <w:r w:rsidR="00847C9A">
        <w:t>.</w:t>
      </w:r>
    </w:p>
    <w:p w14:paraId="5F17EEF8" w14:textId="7901976D" w:rsidR="00E81A9E" w:rsidRPr="005A4813" w:rsidRDefault="004E1C6F" w:rsidP="003A343C">
      <w:pPr>
        <w:jc w:val="center"/>
        <w:divId w:val="438111399"/>
      </w:pPr>
      <w:r w:rsidRPr="005A4813">
        <w:rPr>
          <w:noProof/>
        </w:rPr>
        <w:lastRenderedPageBreak/>
        <w:drawing>
          <wp:inline distT="0" distB="0" distL="0" distR="0" wp14:anchorId="4D1B1646" wp14:editId="23326801">
            <wp:extent cx="3654552" cy="2471928"/>
            <wp:effectExtent l="0" t="0" r="3175" b="5080"/>
            <wp:docPr id="125168796" name="Picture 11" descr="A close-up of several images of different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8796" name="Picture 11" descr="A close-up of several images of different shapes&#10;&#10;Description automatically generated"/>
                    <pic:cNvPicPr/>
                  </pic:nvPicPr>
                  <pic:blipFill>
                    <a:blip r:embed="rId31"/>
                    <a:stretch>
                      <a:fillRect/>
                    </a:stretch>
                  </pic:blipFill>
                  <pic:spPr>
                    <a:xfrm>
                      <a:off x="0" y="0"/>
                      <a:ext cx="3654552" cy="2471928"/>
                    </a:xfrm>
                    <a:prstGeom prst="rect">
                      <a:avLst/>
                    </a:prstGeom>
                  </pic:spPr>
                </pic:pic>
              </a:graphicData>
            </a:graphic>
          </wp:inline>
        </w:drawing>
      </w:r>
    </w:p>
    <w:p w14:paraId="34378579" w14:textId="57F2296B" w:rsidR="00E81A9E" w:rsidRPr="006B5145" w:rsidRDefault="00C33426" w:rsidP="006B5145">
      <w:pPr>
        <w:pStyle w:val="Caption"/>
        <w:divId w:val="438111399"/>
      </w:pPr>
      <w:bookmarkStart w:id="35" w:name="_Toc419362130"/>
      <w:r w:rsidRPr="006B5145">
        <w:t xml:space="preserve">Slika </w:t>
      </w:r>
      <w:bookmarkStart w:id="36" w:name="Delitev_membranskih_tehnologij"/>
      <w:bookmarkStart w:id="37" w:name="Primer_slike"/>
      <w:r w:rsidR="008B2F6B" w:rsidRPr="006B5145">
        <w:fldChar w:fldCharType="begin"/>
      </w:r>
      <w:r w:rsidR="008B2F6B" w:rsidRPr="006B5145">
        <w:instrText xml:space="preserve"> STYLEREF 1 \s </w:instrText>
      </w:r>
      <w:r w:rsidR="008B2F6B" w:rsidRPr="006B5145">
        <w:fldChar w:fldCharType="separate"/>
      </w:r>
      <w:r w:rsidR="00FE6926">
        <w:rPr>
          <w:noProof/>
        </w:rPr>
        <w:t>2</w:t>
      </w:r>
      <w:r w:rsidR="008B2F6B" w:rsidRPr="006B5145">
        <w:fldChar w:fldCharType="end"/>
      </w:r>
      <w:r w:rsidR="008B2F6B" w:rsidRPr="006B5145">
        <w:t>.</w:t>
      </w:r>
      <w:fldSimple w:instr=" SEQ Slika \* ARABIC \s 1 ">
        <w:r w:rsidR="00FE6926">
          <w:rPr>
            <w:noProof/>
          </w:rPr>
          <w:t>1</w:t>
        </w:r>
      </w:fldSimple>
      <w:bookmarkEnd w:id="36"/>
      <w:bookmarkEnd w:id="37"/>
      <w:r w:rsidRPr="006B5145">
        <w:t>:</w:t>
      </w:r>
      <w:r w:rsidR="00E81A9E" w:rsidRPr="006B5145">
        <w:t xml:space="preserve"> </w:t>
      </w:r>
      <w:r w:rsidR="001911B6" w:rsidRPr="006B5145">
        <w:t>L</w:t>
      </w:r>
      <w:r w:rsidR="0014560F" w:rsidRPr="006B5145">
        <w:t xml:space="preserve">asersko teksturiran </w:t>
      </w:r>
      <w:r w:rsidR="005A4813" w:rsidRPr="006B5145">
        <w:t xml:space="preserve">in kemično jedkan </w:t>
      </w:r>
      <w:r w:rsidR="0014560F" w:rsidRPr="006B5145">
        <w:t>alumin</w:t>
      </w:r>
      <w:r w:rsidR="005A4813" w:rsidRPr="006B5145">
        <w:t>ijev</w:t>
      </w:r>
      <w:r w:rsidR="001911B6" w:rsidRPr="006B5145">
        <w:t xml:space="preserve"> vzorec</w:t>
      </w:r>
      <w:r w:rsidR="00A00BDC" w:rsidRPr="006B5145">
        <w:t xml:space="preserve"> </w:t>
      </w:r>
      <w:r w:rsidR="003060A2" w:rsidRPr="006B5145">
        <w:t>posnet</w:t>
      </w:r>
      <w:r w:rsidR="00887069" w:rsidRPr="006B5145">
        <w:t xml:space="preserve"> z </w:t>
      </w:r>
      <w:r w:rsidR="00A00BDC" w:rsidRPr="006B5145">
        <w:t xml:space="preserve">vrstičnim </w:t>
      </w:r>
      <w:r w:rsidR="00887069" w:rsidRPr="006B5145">
        <w:t>elektronskim mikroskopom</w:t>
      </w:r>
      <w:bookmarkEnd w:id="35"/>
      <w:r w:rsidR="00D3311D">
        <w:t xml:space="preserve"> [1].</w:t>
      </w:r>
    </w:p>
    <w:p w14:paraId="072ACC8A" w14:textId="231F2979" w:rsidR="008B55D6" w:rsidRPr="005A4813" w:rsidRDefault="008B55D6" w:rsidP="008B55D6">
      <w:pPr>
        <w:pStyle w:val="Heading11"/>
        <w:numPr>
          <w:ilvl w:val="0"/>
          <w:numId w:val="0"/>
        </w:numPr>
        <w:divId w:val="438111399"/>
      </w:pPr>
      <w:r w:rsidRPr="005A4813">
        <w:t>Vsaka slika (npr. sliki </w:t>
      </w:r>
      <w:r w:rsidRPr="005A4813">
        <w:fldChar w:fldCharType="begin"/>
      </w:r>
      <w:r w:rsidRPr="005A4813">
        <w:instrText xml:space="preserve"> REF  Shematski_prikaz \h  \* MERGEFORMAT </w:instrText>
      </w:r>
      <w:r w:rsidRPr="005A4813">
        <w:fldChar w:fldCharType="separate"/>
      </w:r>
      <w:r w:rsidR="00FE6926">
        <w:t>2</w:t>
      </w:r>
      <w:r w:rsidR="00FE6926" w:rsidRPr="005A4813">
        <w:t>.</w:t>
      </w:r>
      <w:r w:rsidR="00FE6926">
        <w:t>2</w:t>
      </w:r>
      <w:r w:rsidRPr="005A4813">
        <w:fldChar w:fldCharType="end"/>
      </w:r>
      <w:r w:rsidRPr="005A4813">
        <w:t xml:space="preserve"> in </w:t>
      </w:r>
      <w:r w:rsidRPr="005A4813">
        <w:fldChar w:fldCharType="begin"/>
      </w:r>
      <w:r w:rsidRPr="005A4813">
        <w:instrText xml:space="preserve"> REF  Več_povezanih_diagramov \h  \* MERGEFORMAT </w:instrText>
      </w:r>
      <w:r w:rsidRPr="005A4813">
        <w:fldChar w:fldCharType="separate"/>
      </w:r>
      <w:r w:rsidR="00FE6926">
        <w:t>2</w:t>
      </w:r>
      <w:r w:rsidR="00FE6926" w:rsidRPr="005A4813">
        <w:t>.</w:t>
      </w:r>
      <w:r w:rsidR="00FE6926">
        <w:t>3</w:t>
      </w:r>
      <w:r w:rsidRPr="005A4813">
        <w:fldChar w:fldCharType="end"/>
      </w:r>
      <w:r w:rsidRPr="005A4813">
        <w:t xml:space="preserve">) naj bo </w:t>
      </w:r>
      <w:r w:rsidR="004F3C72">
        <w:t xml:space="preserve">pred pojavitvijo omenjena v </w:t>
      </w:r>
      <w:r w:rsidR="004A08BC">
        <w:t>besedilu</w:t>
      </w:r>
      <w:r w:rsidR="004F3C72">
        <w:t xml:space="preserve"> in tudi </w:t>
      </w:r>
      <w:r w:rsidR="00F37F41">
        <w:t>š</w:t>
      </w:r>
      <w:r w:rsidR="004A08BC">
        <w:t>i</w:t>
      </w:r>
      <w:r w:rsidR="00F37F41">
        <w:t xml:space="preserve">rše pojasnjena. </w:t>
      </w:r>
      <w:r w:rsidRPr="005A4813">
        <w:t>Običajno sliko umestimo pod odstavek, v katerem jo prvič omenimo. Če sliko zaradi bolj tekočega oblikovanja besedila umestimo drugače, naj bo umeščena v bližini prve omembe v besedilu</w:t>
      </w:r>
      <w:r w:rsidR="007453E8">
        <w:t>, vendar za prvo omembo</w:t>
      </w:r>
      <w:r w:rsidRPr="005A4813">
        <w:t>.</w:t>
      </w:r>
      <w:r w:rsidR="00CA3B49">
        <w:t xml:space="preserve"> Pri sklicevanju </w:t>
      </w:r>
      <w:r w:rsidR="007453E8">
        <w:t xml:space="preserve">na </w:t>
      </w:r>
      <w:r w:rsidR="00CA3B49">
        <w:t xml:space="preserve">slike in druge dele besedila sledite navodilom, ki so opisani v </w:t>
      </w:r>
      <w:hyperlink w:anchor="pA_sklicevanje" w:history="1">
        <w:r w:rsidR="00CA3B49" w:rsidRPr="00F324F9">
          <w:rPr>
            <w:b/>
            <w:bCs/>
          </w:rPr>
          <w:t>prilogi A</w:t>
        </w:r>
      </w:hyperlink>
      <w:r w:rsidR="00CA3B49">
        <w:t>.</w:t>
      </w:r>
    </w:p>
    <w:p w14:paraId="626A947E" w14:textId="77777777" w:rsidR="007619D1" w:rsidRPr="005A4813" w:rsidRDefault="005159D2" w:rsidP="007619D1">
      <w:pPr>
        <w:pStyle w:val="Heading11"/>
        <w:numPr>
          <w:ilvl w:val="0"/>
          <w:numId w:val="0"/>
        </w:numPr>
        <w:jc w:val="center"/>
        <w:divId w:val="438111399"/>
      </w:pPr>
      <w:r w:rsidRPr="005A4813">
        <w:rPr>
          <w:noProof/>
        </w:rPr>
        <mc:AlternateContent>
          <mc:Choice Requires="wpg">
            <w:drawing>
              <wp:inline distT="0" distB="0" distL="0" distR="0" wp14:anchorId="0AC41C65" wp14:editId="20821606">
                <wp:extent cx="1988406" cy="1854200"/>
                <wp:effectExtent l="0" t="0" r="0" b="0"/>
                <wp:docPr id="6" name="Group 5"/>
                <wp:cNvGraphicFramePr/>
                <a:graphic xmlns:a="http://schemas.openxmlformats.org/drawingml/2006/main">
                  <a:graphicData uri="http://schemas.microsoft.com/office/word/2010/wordprocessingGroup">
                    <wpg:wgp>
                      <wpg:cNvGrpSpPr/>
                      <wpg:grpSpPr>
                        <a:xfrm>
                          <a:off x="0" y="0"/>
                          <a:ext cx="1988406" cy="1854200"/>
                          <a:chOff x="0" y="0"/>
                          <a:chExt cx="1988406" cy="1854200"/>
                        </a:xfrm>
                      </wpg:grpSpPr>
                      <pic:pic xmlns:pic="http://schemas.openxmlformats.org/drawingml/2006/picture">
                        <pic:nvPicPr>
                          <pic:cNvPr id="2" name="Picture 2" descr="http://images.flatworldknowledge.com/averillfwk/averillfwk-fig12_031.jpg"/>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1988406" cy="1800000"/>
                          </a:xfrm>
                          <a:prstGeom prst="rect">
                            <a:avLst/>
                          </a:prstGeom>
                          <a:noFill/>
                          <a:extLst>
                            <a:ext uri="{909E8E84-426E-40DD-AFC4-6F175D3DCCD1}">
                              <a14:hiddenFill xmlns:a14="http://schemas.microsoft.com/office/drawing/2010/main">
                                <a:solidFill>
                                  <a:srgbClr val="FFFFFF"/>
                                </a:solidFill>
                              </a14:hiddenFill>
                            </a:ext>
                          </a:extLst>
                        </pic:spPr>
                      </pic:pic>
                      <wps:wsp>
                        <wps:cNvPr id="3" name="TextBox 4"/>
                        <wps:cNvSpPr txBox="1"/>
                        <wps:spPr>
                          <a:xfrm>
                            <a:off x="381925" y="580572"/>
                            <a:ext cx="1224525" cy="237295"/>
                          </a:xfrm>
                          <a:prstGeom prst="rect">
                            <a:avLst/>
                          </a:prstGeom>
                          <a:solidFill>
                            <a:schemeClr val="bg1"/>
                          </a:solidFill>
                        </wps:spPr>
                        <wps:txbx>
                          <w:txbxContent>
                            <w:p w14:paraId="08F3F714" w14:textId="77777777" w:rsidR="003933B2" w:rsidRDefault="003933B2" w:rsidP="005159D2">
                              <w:pPr>
                                <w:pStyle w:val="NormalWeb"/>
                                <w:spacing w:before="0" w:beforeAutospacing="0" w:after="0" w:afterAutospacing="0"/>
                                <w:jc w:val="center"/>
                              </w:pPr>
                              <w:r>
                                <w:rPr>
                                  <w:color w:val="000000" w:themeColor="text1"/>
                                  <w:kern w:val="24"/>
                                </w:rPr>
                                <w:t>monomeri</w:t>
                              </w:r>
                            </w:p>
                          </w:txbxContent>
                        </wps:txbx>
                        <wps:bodyPr wrap="square" lIns="36000" tIns="18000" rIns="36000" bIns="18000" rtlCol="0">
                          <a:spAutoFit/>
                        </wps:bodyPr>
                      </wps:wsp>
                      <wps:wsp>
                        <wps:cNvPr id="4" name="TextBox 8"/>
                        <wps:cNvSpPr txBox="1"/>
                        <wps:spPr>
                          <a:xfrm>
                            <a:off x="348613" y="1616905"/>
                            <a:ext cx="1223255" cy="237295"/>
                          </a:xfrm>
                          <a:prstGeom prst="rect">
                            <a:avLst/>
                          </a:prstGeom>
                          <a:solidFill>
                            <a:schemeClr val="bg1"/>
                          </a:solidFill>
                        </wps:spPr>
                        <wps:txbx>
                          <w:txbxContent>
                            <w:p w14:paraId="329B3EE9" w14:textId="77777777" w:rsidR="003933B2" w:rsidRDefault="003933B2" w:rsidP="005159D2">
                              <w:pPr>
                                <w:pStyle w:val="NormalWeb"/>
                                <w:spacing w:before="0" w:beforeAutospacing="0" w:after="0" w:afterAutospacing="0"/>
                                <w:jc w:val="center"/>
                              </w:pPr>
                              <w:r>
                                <w:rPr>
                                  <w:color w:val="000000" w:themeColor="text1"/>
                                  <w:kern w:val="24"/>
                                </w:rPr>
                                <w:t>polimer</w:t>
                              </w:r>
                            </w:p>
                          </w:txbxContent>
                        </wps:txbx>
                        <wps:bodyPr wrap="square" lIns="36000" tIns="18000" rIns="36000" bIns="18000" rtlCol="0">
                          <a:spAutoFit/>
                        </wps:bodyPr>
                      </wps:wsp>
                      <wps:wsp>
                        <wps:cNvPr id="5" name="TextBox 9"/>
                        <wps:cNvSpPr txBox="1"/>
                        <wps:spPr>
                          <a:xfrm>
                            <a:off x="1027794" y="957947"/>
                            <a:ext cx="899160" cy="237295"/>
                          </a:xfrm>
                          <a:prstGeom prst="rect">
                            <a:avLst/>
                          </a:prstGeom>
                          <a:solidFill>
                            <a:schemeClr val="bg1"/>
                          </a:solidFill>
                        </wps:spPr>
                        <wps:txbx>
                          <w:txbxContent>
                            <w:p w14:paraId="2D4F67D1" w14:textId="77777777" w:rsidR="003933B2" w:rsidRDefault="003933B2" w:rsidP="005159D2">
                              <w:pPr>
                                <w:pStyle w:val="NormalWeb"/>
                                <w:spacing w:before="0" w:beforeAutospacing="0" w:after="0" w:afterAutospacing="0"/>
                              </w:pPr>
                              <w:r>
                                <w:rPr>
                                  <w:color w:val="000000" w:themeColor="text1"/>
                                  <w:kern w:val="24"/>
                                </w:rPr>
                                <w:t>polimerizacija</w:t>
                              </w:r>
                            </w:p>
                          </w:txbxContent>
                        </wps:txbx>
                        <wps:bodyPr wrap="square" lIns="0" tIns="18000" rIns="0" bIns="18000" rtlCol="0">
                          <a:spAutoFit/>
                        </wps:bodyPr>
                      </wps:wsp>
                    </wpg:wgp>
                  </a:graphicData>
                </a:graphic>
              </wp:inline>
            </w:drawing>
          </mc:Choice>
          <mc:Fallback>
            <w:pict>
              <v:group w14:anchorId="0AC41C65" id="Group 5" o:spid="_x0000_s1026" style="width:156.55pt;height:146pt;mso-position-horizontal-relative:char;mso-position-vertical-relative:line" coordsize="19884,18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ttp://images.flatworldknowledge.com/averillfwk/averillfwk-fig12_031.jpg" style="position:absolute;width:19884;height:18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">
                  <v:imagedata r:id="rId33" o:title="averillfwk-fig12_031" grayscale="t"/>
                </v:shape>
                <v:shapetype id="_x0000_t202" coordsize="21600,21600" o:spt="202" path="m,l,21600r21600,l21600,xe">
                  <v:stroke joinstyle="miter"/>
                  <v:path gradientshapeok="t" o:connecttype="rect"/>
                </v:shapetype>
                <v:shape id="TextBox 4" o:spid="_x0000_s1028" type="#_x0000_t202" style="position:absolute;left:3819;top:5805;width:12245;height:2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" fillcolor="white [3212]" stroked="f">
                  <v:textbox style="mso-fit-shape-to-text:t" inset="1mm,.5mm,1mm,.5mm">
                    <w:txbxContent>
                      <w:p w14:paraId="08F3F714" w14:textId="77777777" w:rsidR="003933B2" w:rsidRDefault="003933B2" w:rsidP="005159D2">
                        <w:pPr>
                          <w:pStyle w:val="Navadensplet"/>
                          <w:spacing w:before="0" w:beforeAutospacing="0" w:after="0" w:afterAutospacing="0"/>
                          <w:jc w:val="center"/>
                        </w:pPr>
                        <w:r>
                          <w:rPr>
                            <w:color w:val="000000" w:themeColor="text1"/>
                            <w:kern w:val="24"/>
                          </w:rPr>
                          <w:t>monomeri</w:t>
                        </w:r>
                      </w:p>
                    </w:txbxContent>
                  </v:textbox>
                </v:shape>
                <v:shape id="TextBox 8" o:spid="_x0000_s1029" type="#_x0000_t202" style="position:absolute;left:3486;top:16169;width:12232;height:2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" fillcolor="white [3212]" stroked="f">
                  <v:textbox style="mso-fit-shape-to-text:t" inset="1mm,.5mm,1mm,.5mm">
                    <w:txbxContent>
                      <w:p w14:paraId="329B3EE9" w14:textId="77777777" w:rsidR="003933B2" w:rsidRDefault="003933B2" w:rsidP="005159D2">
                        <w:pPr>
                          <w:pStyle w:val="Navadensplet"/>
                          <w:spacing w:before="0" w:beforeAutospacing="0" w:after="0" w:afterAutospacing="0"/>
                          <w:jc w:val="center"/>
                        </w:pPr>
                        <w:r>
                          <w:rPr>
                            <w:color w:val="000000" w:themeColor="text1"/>
                            <w:kern w:val="24"/>
                          </w:rPr>
                          <w:t>polimer</w:t>
                        </w:r>
                      </w:p>
                    </w:txbxContent>
                  </v:textbox>
                </v:shape>
                <v:shape id="TextBox 9" o:spid="_x0000_s1030" type="#_x0000_t202" style="position:absolute;left:10277;top:9579;width:8992;height:2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" fillcolor="white [3212]" stroked="f">
                  <v:textbox style="mso-fit-shape-to-text:t" inset="0,.5mm,0,.5mm">
                    <w:txbxContent>
                      <w:p w14:paraId="2D4F67D1" w14:textId="77777777" w:rsidR="003933B2" w:rsidRDefault="003933B2" w:rsidP="005159D2">
                        <w:pPr>
                          <w:pStyle w:val="Navadensplet"/>
                          <w:spacing w:before="0" w:beforeAutospacing="0" w:after="0" w:afterAutospacing="0"/>
                        </w:pPr>
                        <w:r>
                          <w:rPr>
                            <w:color w:val="000000" w:themeColor="text1"/>
                            <w:kern w:val="24"/>
                          </w:rPr>
                          <w:t>polimerizacija</w:t>
                        </w:r>
                      </w:p>
                    </w:txbxContent>
                  </v:textbox>
                </v:shape>
                <w10:anchorlock/>
              </v:group>
            </w:pict>
          </mc:Fallback>
        </mc:AlternateContent>
      </w:r>
    </w:p>
    <w:p w14:paraId="2DCF92A5" w14:textId="3479B20E" w:rsidR="007619D1" w:rsidRPr="005A4813" w:rsidRDefault="00887069" w:rsidP="00612692">
      <w:pPr>
        <w:pStyle w:val="Caption"/>
        <w:divId w:val="438111399"/>
        <w:rPr>
          <w:b/>
          <w:i/>
        </w:rPr>
      </w:pPr>
      <w:bookmarkStart w:id="38" w:name="_Toc419362131"/>
      <w:r w:rsidRPr="005A4813">
        <w:t xml:space="preserve">Slika </w:t>
      </w:r>
      <w:bookmarkStart w:id="39" w:name="Shematski_prikaz"/>
      <w:r w:rsidR="008B2F6B" w:rsidRPr="005A4813">
        <w:fldChar w:fldCharType="begin"/>
      </w:r>
      <w:r w:rsidR="008B2F6B" w:rsidRPr="005A4813">
        <w:instrText xml:space="preserve"> STYLEREF 1 \s </w:instrText>
      </w:r>
      <w:r w:rsidR="008B2F6B" w:rsidRPr="005A4813">
        <w:fldChar w:fldCharType="separate"/>
      </w:r>
      <w:r w:rsidR="00FE6926">
        <w:rPr>
          <w:noProof/>
        </w:rPr>
        <w:t>2</w:t>
      </w:r>
      <w:r w:rsidR="008B2F6B" w:rsidRPr="005A4813">
        <w:fldChar w:fldCharType="end"/>
      </w:r>
      <w:r w:rsidR="008B2F6B" w:rsidRPr="005A4813">
        <w:t>.</w:t>
      </w:r>
      <w:fldSimple w:instr=" SEQ Slika \* ARABIC \s 1 ">
        <w:r w:rsidR="00FE6926">
          <w:rPr>
            <w:noProof/>
          </w:rPr>
          <w:t>2</w:t>
        </w:r>
      </w:fldSimple>
      <w:bookmarkEnd w:id="39"/>
      <w:r w:rsidRPr="005A4813">
        <w:t>:</w:t>
      </w:r>
      <w:r w:rsidRPr="005A4813">
        <w:rPr>
          <w:i/>
        </w:rPr>
        <w:t xml:space="preserve"> </w:t>
      </w:r>
      <w:r w:rsidRPr="005A4813">
        <w:t xml:space="preserve">Shematski prikaz </w:t>
      </w:r>
      <w:r w:rsidR="00CB1C5A" w:rsidRPr="005A4813">
        <w:t>postopka polimerizacije</w:t>
      </w:r>
      <w:r w:rsidR="007A1182">
        <w:t xml:space="preserve"> s </w:t>
      </w:r>
      <w:r w:rsidR="00030B5D">
        <w:t xml:space="preserve">primerom </w:t>
      </w:r>
      <w:r w:rsidR="007A1182">
        <w:t>prevod</w:t>
      </w:r>
      <w:r w:rsidR="00030B5D">
        <w:t>a</w:t>
      </w:r>
      <w:r w:rsidR="007A1182">
        <w:t xml:space="preserve"> tujih izrazov na </w:t>
      </w:r>
      <w:r w:rsidR="00FE4B06">
        <w:t>izvirni sliki v slovenščino</w:t>
      </w:r>
      <w:r w:rsidR="00CB1C5A" w:rsidRPr="005A4813">
        <w:t xml:space="preserve"> [2</w:t>
      </w:r>
      <w:r w:rsidR="00A24630" w:rsidRPr="005A4813">
        <w:t>, 3</w:t>
      </w:r>
      <w:r w:rsidR="00884D0E" w:rsidRPr="005A4813">
        <w:t>]</w:t>
      </w:r>
      <w:bookmarkEnd w:id="38"/>
      <w:r w:rsidR="007974D1">
        <w:t>.</w:t>
      </w:r>
    </w:p>
    <w:p w14:paraId="43EDB5CF" w14:textId="2224CD52" w:rsidR="00747172" w:rsidRPr="005A4813" w:rsidRDefault="009A7C50" w:rsidP="001B2B16">
      <w:pPr>
        <w:pStyle w:val="Heading11"/>
        <w:numPr>
          <w:ilvl w:val="0"/>
          <w:numId w:val="0"/>
        </w:numPr>
        <w:divId w:val="438111399"/>
      </w:pPr>
      <w:r w:rsidRPr="005A4813">
        <w:t xml:space="preserve">Če je </w:t>
      </w:r>
      <w:r>
        <w:t>slika</w:t>
      </w:r>
      <w:r w:rsidRPr="005A4813">
        <w:t xml:space="preserve"> ali del </w:t>
      </w:r>
      <w:r>
        <w:t>slike</w:t>
      </w:r>
      <w:r w:rsidRPr="005A4813">
        <w:t xml:space="preserve"> povzet iz drugega vira, ga je potrebno citirati, kot je to prikazano na primeru </w:t>
      </w:r>
      <w:r>
        <w:t>slik</w:t>
      </w:r>
      <w:r w:rsidR="00C6328E">
        <w:t xml:space="preserve"> </w:t>
      </w:r>
      <w:r w:rsidR="00C6328E">
        <w:fldChar w:fldCharType="begin"/>
      </w:r>
      <w:r w:rsidR="00C6328E">
        <w:instrText xml:space="preserve"> REF Primer_slike \h </w:instrText>
      </w:r>
      <w:r w:rsidR="00C6328E">
        <w:fldChar w:fldCharType="separate"/>
      </w:r>
      <w:r w:rsidR="00FE6926">
        <w:rPr>
          <w:noProof/>
        </w:rPr>
        <w:t>2</w:t>
      </w:r>
      <w:r w:rsidR="00FE6926" w:rsidRPr="006B5145">
        <w:t>.</w:t>
      </w:r>
      <w:r w:rsidR="00FE6926">
        <w:rPr>
          <w:noProof/>
        </w:rPr>
        <w:t>1</w:t>
      </w:r>
      <w:r w:rsidR="00C6328E">
        <w:fldChar w:fldCharType="end"/>
      </w:r>
      <w:r w:rsidR="00C6328E">
        <w:t xml:space="preserve"> in</w:t>
      </w:r>
      <w:r w:rsidRPr="005A4813">
        <w:t xml:space="preserve"> </w:t>
      </w:r>
      <w:r w:rsidRPr="005A4813">
        <w:fldChar w:fldCharType="begin"/>
      </w:r>
      <w:r w:rsidRPr="005A4813">
        <w:instrText xml:space="preserve"> REF Pregl_Kumulativne_vrednosti_porabe_vode \h </w:instrText>
      </w:r>
      <w:r w:rsidRPr="005A4813">
        <w:fldChar w:fldCharType="separate"/>
      </w:r>
      <w:r w:rsidR="00FE6926">
        <w:rPr>
          <w:noProof/>
        </w:rPr>
        <w:t>2</w:t>
      </w:r>
      <w:r w:rsidR="00FE6926" w:rsidRPr="005A4813">
        <w:t>.</w:t>
      </w:r>
      <w:r w:rsidR="00FE6926">
        <w:rPr>
          <w:noProof/>
        </w:rPr>
        <w:t>2</w:t>
      </w:r>
      <w:r w:rsidRPr="005A4813">
        <w:fldChar w:fldCharType="end"/>
      </w:r>
      <w:r w:rsidRPr="005A4813">
        <w:t>.</w:t>
      </w:r>
      <w:r w:rsidR="00136CA2">
        <w:t xml:space="preserve"> </w:t>
      </w:r>
      <w:r w:rsidR="00DB1036" w:rsidRPr="005A4813">
        <w:t>Če je na sliki diagram, morajo biti veličine in enote vseh osi jasno in dosledno označene.</w:t>
      </w:r>
      <w:r w:rsidR="00A97E81">
        <w:t xml:space="preserve"> Pri razmejevanju naslova osi in enot uporabite enoten stil v </w:t>
      </w:r>
      <w:r w:rsidR="00F05EDF">
        <w:t>celotnemu delu</w:t>
      </w:r>
      <w:r w:rsidR="007453E8">
        <w:t xml:space="preserve"> (tako na slikah, v enačbah in v besedilu </w:t>
      </w:r>
      <w:r w:rsidR="00F05EDF">
        <w:t>dela</w:t>
      </w:r>
      <w:r w:rsidR="007453E8">
        <w:t>)</w:t>
      </w:r>
      <w:r w:rsidR="00A97E81">
        <w:t xml:space="preserve">. </w:t>
      </w:r>
      <w:r w:rsidR="00040610">
        <w:t>Imenu osi n</w:t>
      </w:r>
      <w:r w:rsidR="00485E39">
        <w:t>a</w:t>
      </w:r>
      <w:r w:rsidR="00040610">
        <w:t xml:space="preserve"> diagramih naj sledi </w:t>
      </w:r>
      <w:r w:rsidR="00485E39">
        <w:t>oznaka veličine in enote, ki jih zapišite v o</w:t>
      </w:r>
      <w:r w:rsidR="00A97E81">
        <w:t>glatem</w:t>
      </w:r>
      <w:r w:rsidR="00BA068D">
        <w:t xml:space="preserve"> ali okroglem</w:t>
      </w:r>
      <w:r w:rsidR="00A97E81">
        <w:t xml:space="preserve"> o</w:t>
      </w:r>
      <w:r w:rsidR="00A87488">
        <w:t>klepaju</w:t>
      </w:r>
      <w:r w:rsidR="00BA068D">
        <w:t xml:space="preserve"> (vseskozi upora</w:t>
      </w:r>
      <w:r w:rsidR="0087709B">
        <w:t>bljaje zgolj en način</w:t>
      </w:r>
      <w:r w:rsidR="00BA068D">
        <w:t>)</w:t>
      </w:r>
      <w:r w:rsidR="00485E39">
        <w:t>. P</w:t>
      </w:r>
      <w:r w:rsidR="00A87488">
        <w:t xml:space="preserve">rimer </w:t>
      </w:r>
      <w:r w:rsidR="00485E39">
        <w:t>prikazuje</w:t>
      </w:r>
      <w:r w:rsidR="00A87488">
        <w:t xml:space="preserve"> slik</w:t>
      </w:r>
      <w:r w:rsidR="00485E39">
        <w:t>a</w:t>
      </w:r>
      <w:r w:rsidR="00A87488">
        <w:t xml:space="preserve"> </w:t>
      </w:r>
      <w:r w:rsidR="00813073">
        <w:fldChar w:fldCharType="begin"/>
      </w:r>
      <w:r w:rsidR="00813073">
        <w:instrText xml:space="preserve"> REF Več_povezanih_diagramov \h </w:instrText>
      </w:r>
      <w:r w:rsidR="00813073">
        <w:fldChar w:fldCharType="separate"/>
      </w:r>
      <w:r w:rsidR="00FE6926">
        <w:rPr>
          <w:noProof/>
        </w:rPr>
        <w:t>2</w:t>
      </w:r>
      <w:r w:rsidR="00FE6926" w:rsidRPr="005A4813">
        <w:t>.</w:t>
      </w:r>
      <w:r w:rsidR="00FE6926">
        <w:rPr>
          <w:noProof/>
        </w:rPr>
        <w:t>3</w:t>
      </w:r>
      <w:r w:rsidR="00813073">
        <w:fldChar w:fldCharType="end"/>
      </w:r>
      <w:r w:rsidR="00A87488">
        <w:t>.</w:t>
      </w:r>
    </w:p>
    <w:p w14:paraId="1164AAC2" w14:textId="77777777" w:rsidR="00E46A6F" w:rsidRPr="005A4813" w:rsidRDefault="00E46A6F" w:rsidP="002B37E2">
      <w:pPr>
        <w:jc w:val="center"/>
        <w:divId w:val="438111399"/>
      </w:pPr>
      <w:r w:rsidRPr="005A4813">
        <w:rPr>
          <w:noProof/>
        </w:rPr>
        <w:lastRenderedPageBreak/>
        <w:drawing>
          <wp:inline distT="0" distB="0" distL="0" distR="0" wp14:anchorId="3993BB06" wp14:editId="264764A5">
            <wp:extent cx="2772000" cy="2880000"/>
            <wp:effectExtent l="0" t="0" r="0" b="15875"/>
            <wp:docPr id="418" name="Chart 4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5A4813">
        <w:rPr>
          <w:noProof/>
        </w:rPr>
        <w:drawing>
          <wp:inline distT="0" distB="0" distL="0" distR="0" wp14:anchorId="41D8E42C" wp14:editId="7B68B4D9">
            <wp:extent cx="2772000" cy="2880000"/>
            <wp:effectExtent l="0" t="0" r="0" b="15875"/>
            <wp:docPr id="417" name="Chart 4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DF77ECF" w14:textId="4C6A3FC5" w:rsidR="00E46A6F" w:rsidRPr="005A4813" w:rsidRDefault="009E327E" w:rsidP="00E27E4F">
      <w:pPr>
        <w:pStyle w:val="Caption"/>
        <w:divId w:val="438111399"/>
        <w:rPr>
          <w:b/>
        </w:rPr>
      </w:pPr>
      <w:bookmarkStart w:id="40" w:name="_Toc419362132"/>
      <w:r w:rsidRPr="005A4813">
        <w:t xml:space="preserve">Slika </w:t>
      </w:r>
      <w:bookmarkStart w:id="41" w:name="Več_povezanih_diagramov"/>
      <w:r w:rsidR="008B2F6B" w:rsidRPr="005A4813">
        <w:fldChar w:fldCharType="begin"/>
      </w:r>
      <w:r w:rsidR="008B2F6B" w:rsidRPr="005A4813">
        <w:instrText xml:space="preserve"> STYLEREF 1 \s </w:instrText>
      </w:r>
      <w:r w:rsidR="008B2F6B" w:rsidRPr="005A4813">
        <w:fldChar w:fldCharType="separate"/>
      </w:r>
      <w:r w:rsidR="00FE6926">
        <w:rPr>
          <w:noProof/>
        </w:rPr>
        <w:t>2</w:t>
      </w:r>
      <w:r w:rsidR="008B2F6B" w:rsidRPr="005A4813">
        <w:fldChar w:fldCharType="end"/>
      </w:r>
      <w:r w:rsidR="008B2F6B" w:rsidRPr="005A4813">
        <w:t>.</w:t>
      </w:r>
      <w:fldSimple w:instr=" SEQ Slika \* ARABIC \s 1 ">
        <w:r w:rsidR="00FE6926">
          <w:rPr>
            <w:noProof/>
          </w:rPr>
          <w:t>3</w:t>
        </w:r>
      </w:fldSimple>
      <w:bookmarkEnd w:id="41"/>
      <w:r w:rsidRPr="005A4813">
        <w:t xml:space="preserve">: </w:t>
      </w:r>
      <w:r w:rsidR="003F6720" w:rsidRPr="005A4813">
        <w:t>(a)</w:t>
      </w:r>
      <w:r w:rsidR="007E48C1" w:rsidRPr="005A4813">
        <w:t xml:space="preserve"> O</w:t>
      </w:r>
      <w:r w:rsidR="003F6720" w:rsidRPr="005A4813">
        <w:t>dvisnost deleža zgrešenih strelov na tekmovanju v odvisn</w:t>
      </w:r>
      <w:r w:rsidR="007E48C1" w:rsidRPr="005A4813">
        <w:t>osti od časa treninga pred njim.</w:t>
      </w:r>
      <w:r w:rsidR="003F6720" w:rsidRPr="005A4813">
        <w:t xml:space="preserve"> </w:t>
      </w:r>
      <w:r w:rsidR="007E48C1" w:rsidRPr="005A4813">
        <w:t>(b) Deformacija</w:t>
      </w:r>
      <w:r w:rsidR="003F6720" w:rsidRPr="005A4813">
        <w:t xml:space="preserve"> v odvisnosti od časa obremenjevanja za dva različna vzorca</w:t>
      </w:r>
      <w:bookmarkEnd w:id="40"/>
      <w:r w:rsidR="00A34BB1">
        <w:t>.</w:t>
      </w:r>
    </w:p>
    <w:p w14:paraId="7AC8BD16" w14:textId="698B750A" w:rsidR="00884D0E" w:rsidRPr="005A4813" w:rsidRDefault="003E5369" w:rsidP="00B1417B">
      <w:pPr>
        <w:pStyle w:val="Heading11"/>
        <w:numPr>
          <w:ilvl w:val="0"/>
          <w:numId w:val="0"/>
        </w:numPr>
        <w:divId w:val="438111399"/>
      </w:pPr>
      <w:r w:rsidRPr="005A4813">
        <w:t>Na mikroskopskih posnetkih mora biti ustrezno označena dolžinska skala</w:t>
      </w:r>
      <w:r>
        <w:t xml:space="preserve">, kot to prikazuje slika </w:t>
      </w:r>
      <w:r>
        <w:fldChar w:fldCharType="begin"/>
      </w:r>
      <w:r>
        <w:instrText xml:space="preserve"> REF Primer_slike \h </w:instrText>
      </w:r>
      <w:r>
        <w:fldChar w:fldCharType="separate"/>
      </w:r>
      <w:r w:rsidR="00FE6926">
        <w:rPr>
          <w:noProof/>
        </w:rPr>
        <w:t>2</w:t>
      </w:r>
      <w:r w:rsidR="00FE6926" w:rsidRPr="006B5145">
        <w:t>.</w:t>
      </w:r>
      <w:r w:rsidR="00FE6926">
        <w:rPr>
          <w:noProof/>
        </w:rPr>
        <w:t>1</w:t>
      </w:r>
      <w:r>
        <w:fldChar w:fldCharType="end"/>
      </w:r>
      <w:r>
        <w:t xml:space="preserve">. Pri zaporedju časovno razmejenih slik naj bodo označeni relativni časi, kot to prikazuje slika </w:t>
      </w:r>
      <w:r w:rsidR="00813073">
        <w:fldChar w:fldCharType="begin"/>
      </w:r>
      <w:r w:rsidR="00813073">
        <w:instrText xml:space="preserve"> REF Časovno_sosledje \h </w:instrText>
      </w:r>
      <w:r w:rsidR="00813073">
        <w:fldChar w:fldCharType="separate"/>
      </w:r>
      <w:r w:rsidR="00FE6926">
        <w:rPr>
          <w:noProof/>
        </w:rPr>
        <w:t>2</w:t>
      </w:r>
      <w:r w:rsidR="00FE6926" w:rsidRPr="005A4813">
        <w:t>.</w:t>
      </w:r>
      <w:r w:rsidR="00FE6926">
        <w:rPr>
          <w:noProof/>
        </w:rPr>
        <w:t>4</w:t>
      </w:r>
      <w:r w:rsidR="00813073">
        <w:fldChar w:fldCharType="end"/>
      </w:r>
      <w:r>
        <w:t>.</w:t>
      </w:r>
    </w:p>
    <w:p w14:paraId="79F74AB3" w14:textId="77777777" w:rsidR="003F6720" w:rsidRPr="005A4813" w:rsidRDefault="00796C38" w:rsidP="00796C38">
      <w:pPr>
        <w:pStyle w:val="Heading11"/>
        <w:numPr>
          <w:ilvl w:val="0"/>
          <w:numId w:val="0"/>
        </w:numPr>
        <w:jc w:val="center"/>
        <w:divId w:val="438111399"/>
      </w:pPr>
      <w:r w:rsidRPr="005A4813">
        <w:rPr>
          <w:noProof/>
        </w:rPr>
        <w:drawing>
          <wp:inline distT="0" distB="0" distL="0" distR="0" wp14:anchorId="4567ACE4" wp14:editId="35608144">
            <wp:extent cx="4554220" cy="2974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54220" cy="2974975"/>
                    </a:xfrm>
                    <a:prstGeom prst="rect">
                      <a:avLst/>
                    </a:prstGeom>
                    <a:noFill/>
                  </pic:spPr>
                </pic:pic>
              </a:graphicData>
            </a:graphic>
          </wp:inline>
        </w:drawing>
      </w:r>
    </w:p>
    <w:p w14:paraId="1EF9B5C2" w14:textId="65BF1506" w:rsidR="00796C38" w:rsidRPr="005A4813" w:rsidRDefault="008B2F6B" w:rsidP="00E27E4F">
      <w:pPr>
        <w:pStyle w:val="Caption"/>
        <w:divId w:val="438111399"/>
      </w:pPr>
      <w:bookmarkStart w:id="42" w:name="_Toc419362133"/>
      <w:r w:rsidRPr="005A4813">
        <w:t xml:space="preserve">Slika </w:t>
      </w:r>
      <w:bookmarkStart w:id="43" w:name="Časovno_sosledje"/>
      <w:r w:rsidRPr="005A4813">
        <w:fldChar w:fldCharType="begin"/>
      </w:r>
      <w:r w:rsidRPr="005A4813">
        <w:instrText xml:space="preserve"> STYLEREF 1 \s </w:instrText>
      </w:r>
      <w:r w:rsidRPr="005A4813">
        <w:fldChar w:fldCharType="separate"/>
      </w:r>
      <w:r w:rsidR="00FE6926">
        <w:rPr>
          <w:noProof/>
        </w:rPr>
        <w:t>2</w:t>
      </w:r>
      <w:r w:rsidRPr="005A4813">
        <w:fldChar w:fldCharType="end"/>
      </w:r>
      <w:r w:rsidRPr="005A4813">
        <w:t>.</w:t>
      </w:r>
      <w:fldSimple w:instr=" SEQ Slika \* ARABIC \s 1 ">
        <w:r w:rsidR="00FE6926">
          <w:rPr>
            <w:noProof/>
          </w:rPr>
          <w:t>4</w:t>
        </w:r>
      </w:fldSimple>
      <w:bookmarkEnd w:id="43"/>
      <w:r w:rsidR="00796C38" w:rsidRPr="005A4813">
        <w:t xml:space="preserve">: </w:t>
      </w:r>
      <w:r w:rsidRPr="005A4813">
        <w:t>Časovno sosledje padca projektila v vodo z višine (a) 2,1 m; in (b) 4,1 m [</w:t>
      </w:r>
      <w:r w:rsidR="00CB1C5A" w:rsidRPr="005A4813">
        <w:t>4</w:t>
      </w:r>
      <w:r w:rsidRPr="005A4813">
        <w:t>]</w:t>
      </w:r>
      <w:bookmarkEnd w:id="42"/>
      <w:r w:rsidR="00A34BB1">
        <w:t>.</w:t>
      </w:r>
    </w:p>
    <w:p w14:paraId="6817A499" w14:textId="0A9403E8" w:rsidR="00796C38" w:rsidRPr="005A4813" w:rsidRDefault="00796C38" w:rsidP="00796C38">
      <w:pPr>
        <w:divId w:val="438111399"/>
      </w:pPr>
      <w:r w:rsidRPr="005A4813">
        <w:t xml:space="preserve">Kot je prikazano na </w:t>
      </w:r>
      <w:r w:rsidR="00C51B22" w:rsidRPr="005A4813">
        <w:t>s</w:t>
      </w:r>
      <w:r w:rsidR="008B2F6B" w:rsidRPr="005A4813">
        <w:t>likah</w:t>
      </w:r>
      <w:r w:rsidRPr="005A4813">
        <w:t> </w:t>
      </w:r>
      <w:r w:rsidRPr="005A4813">
        <w:fldChar w:fldCharType="begin"/>
      </w:r>
      <w:r w:rsidRPr="005A4813">
        <w:instrText xml:space="preserve"> REF  Več_povezanih_diagramov \h  \* MERGEFORMAT </w:instrText>
      </w:r>
      <w:r w:rsidRPr="005A4813">
        <w:fldChar w:fldCharType="separate"/>
      </w:r>
      <w:r w:rsidR="00FE6926">
        <w:t>2</w:t>
      </w:r>
      <w:r w:rsidR="00FE6926" w:rsidRPr="005A4813">
        <w:t>.</w:t>
      </w:r>
      <w:r w:rsidR="00FE6926">
        <w:t>3</w:t>
      </w:r>
      <w:r w:rsidRPr="005A4813">
        <w:fldChar w:fldCharType="end"/>
      </w:r>
      <w:r w:rsidR="008B2F6B" w:rsidRPr="005A4813">
        <w:t xml:space="preserve"> in </w:t>
      </w:r>
      <w:r w:rsidR="008B2F6B" w:rsidRPr="005A4813">
        <w:fldChar w:fldCharType="begin"/>
      </w:r>
      <w:r w:rsidR="008B2F6B" w:rsidRPr="005A4813">
        <w:instrText xml:space="preserve"> REF  Časovno_sosledje \h  \* MERGEFORMAT </w:instrText>
      </w:r>
      <w:r w:rsidR="008B2F6B" w:rsidRPr="005A4813">
        <w:fldChar w:fldCharType="separate"/>
      </w:r>
      <w:r w:rsidR="00FE6926">
        <w:t>2</w:t>
      </w:r>
      <w:r w:rsidR="00FE6926" w:rsidRPr="005A4813">
        <w:t>.</w:t>
      </w:r>
      <w:r w:rsidR="00FE6926">
        <w:t>4</w:t>
      </w:r>
      <w:r w:rsidR="008B2F6B" w:rsidRPr="005A4813">
        <w:fldChar w:fldCharType="end"/>
      </w:r>
      <w:r w:rsidRPr="005A4813">
        <w:t xml:space="preserve">, lahko več povezanih </w:t>
      </w:r>
      <w:r w:rsidR="00FA5BD1">
        <w:t>delov slike</w:t>
      </w:r>
      <w:r w:rsidRPr="005A4813">
        <w:t xml:space="preserve"> združite v eno sliko, pri čemer jih jasno ločite na podsklope, t.j. (a)</w:t>
      </w:r>
      <w:r w:rsidR="000B0D6C">
        <w:t xml:space="preserve">, </w:t>
      </w:r>
      <w:r w:rsidRPr="005A4813">
        <w:t>(b)</w:t>
      </w:r>
      <w:r w:rsidR="000B0D6C">
        <w:t>,…</w:t>
      </w:r>
      <w:r w:rsidR="00706375">
        <w:t xml:space="preserve"> Pri</w:t>
      </w:r>
      <w:r w:rsidRPr="005A4813">
        <w:t xml:space="preserve"> tem pazite na preglednost.</w:t>
      </w:r>
      <w:r w:rsidR="00643DED">
        <w:t xml:space="preserve"> Posamezni podsklopi morajo biti obrazloženi v napisu slik</w:t>
      </w:r>
      <w:r w:rsidR="00C9137D">
        <w:t>e</w:t>
      </w:r>
      <w:r w:rsidR="00643DED">
        <w:t>.</w:t>
      </w:r>
      <w:r w:rsidR="00367B99">
        <w:t xml:space="preserve"> Pri sklicevanju na posamezen </w:t>
      </w:r>
      <w:r w:rsidR="004669D3">
        <w:t>podsklop</w:t>
      </w:r>
      <w:r w:rsidR="00367B99">
        <w:t xml:space="preserve"> slike </w:t>
      </w:r>
      <w:r w:rsidR="00706375">
        <w:t xml:space="preserve">v besedilu </w:t>
      </w:r>
      <w:r w:rsidR="00F05EDF">
        <w:t>dela</w:t>
      </w:r>
      <w:r w:rsidR="00706375">
        <w:t xml:space="preserve"> </w:t>
      </w:r>
      <w:r w:rsidR="004669D3">
        <w:t>to storite z naved</w:t>
      </w:r>
      <w:r w:rsidR="00602BC5">
        <w:t>b</w:t>
      </w:r>
      <w:r w:rsidR="004669D3">
        <w:t>o</w:t>
      </w:r>
      <w:r w:rsidR="00602BC5">
        <w:t xml:space="preserve"> črke v oklepaju takoj za </w:t>
      </w:r>
      <w:r w:rsidR="009C0DC2">
        <w:t xml:space="preserve">številko slike, npr. slika </w:t>
      </w:r>
      <w:r w:rsidR="009C0DC2">
        <w:fldChar w:fldCharType="begin"/>
      </w:r>
      <w:r w:rsidR="009C0DC2">
        <w:instrText xml:space="preserve"> REF Časovno_sosledje \h </w:instrText>
      </w:r>
      <w:r w:rsidR="009C0DC2">
        <w:fldChar w:fldCharType="separate"/>
      </w:r>
      <w:r w:rsidR="00FE6926">
        <w:rPr>
          <w:noProof/>
        </w:rPr>
        <w:t>2</w:t>
      </w:r>
      <w:r w:rsidR="00FE6926" w:rsidRPr="005A4813">
        <w:t>.</w:t>
      </w:r>
      <w:r w:rsidR="00FE6926">
        <w:rPr>
          <w:noProof/>
        </w:rPr>
        <w:t>4</w:t>
      </w:r>
      <w:r w:rsidR="009C0DC2">
        <w:fldChar w:fldCharType="end"/>
      </w:r>
      <w:r w:rsidR="009C0DC2">
        <w:t>(b).</w:t>
      </w:r>
    </w:p>
    <w:p w14:paraId="39BC2B04" w14:textId="77777777" w:rsidR="00900615" w:rsidRPr="005A4813" w:rsidRDefault="00900615" w:rsidP="00E344BE">
      <w:pPr>
        <w:pStyle w:val="Heading2"/>
        <w:divId w:val="438111399"/>
      </w:pPr>
      <w:bookmarkStart w:id="44" w:name="_Ref412102955"/>
      <w:bookmarkStart w:id="45" w:name="_Ref412102960"/>
      <w:bookmarkStart w:id="46" w:name="_Toc239410725"/>
      <w:r w:rsidRPr="005A4813">
        <w:lastRenderedPageBreak/>
        <w:t>Enačbe</w:t>
      </w:r>
      <w:bookmarkEnd w:id="44"/>
      <w:bookmarkEnd w:id="45"/>
      <w:bookmarkEnd w:id="46"/>
    </w:p>
    <w:p w14:paraId="205D0ED8" w14:textId="77777777" w:rsidR="00C9137D" w:rsidRDefault="00C30B29" w:rsidP="0000378B">
      <w:pPr>
        <w:divId w:val="438111399"/>
      </w:pPr>
      <w:r>
        <w:t xml:space="preserve">Za vnos enačbe </w:t>
      </w:r>
      <w:r w:rsidR="003244A2">
        <w:t xml:space="preserve">se postavite v novo vrstico in </w:t>
      </w:r>
      <w:r w:rsidR="00A552D6">
        <w:t xml:space="preserve">izberite Vstavljanje (angl. </w:t>
      </w:r>
      <w:r w:rsidR="00A552D6" w:rsidRPr="003244A2">
        <w:rPr>
          <w:i/>
          <w:iCs/>
        </w:rPr>
        <w:t>Insert</w:t>
      </w:r>
      <w:r w:rsidR="00A552D6">
        <w:t xml:space="preserve">) </w:t>
      </w:r>
      <w:r w:rsidR="00A552D6">
        <w:rPr>
          <w:rFonts w:ascii="Arial" w:hAnsi="Arial" w:cs="Arial"/>
        </w:rPr>
        <w:t>→</w:t>
      </w:r>
      <w:r w:rsidR="00A552D6">
        <w:t xml:space="preserve"> Enačba (angl. </w:t>
      </w:r>
      <w:r w:rsidR="00A552D6" w:rsidRPr="003244A2">
        <w:rPr>
          <w:i/>
          <w:iCs/>
        </w:rPr>
        <w:t>Equation</w:t>
      </w:r>
      <w:r w:rsidR="00A552D6">
        <w:t>)</w:t>
      </w:r>
      <w:r w:rsidR="00C157F4">
        <w:t xml:space="preserve"> </w:t>
      </w:r>
      <w:r w:rsidR="00C157F4">
        <w:rPr>
          <w:rFonts w:ascii="Arial" w:hAnsi="Arial" w:cs="Arial"/>
        </w:rPr>
        <w:t>→</w:t>
      </w:r>
      <w:r w:rsidR="00C157F4">
        <w:t xml:space="preserve"> Oštevilčena enačba. To bo samodejno vstav</w:t>
      </w:r>
      <w:r w:rsidR="003244A2">
        <w:t>ilo</w:t>
      </w:r>
      <w:r w:rsidR="001438C9">
        <w:t xml:space="preserve"> novo 2-stolpčno preglednico s samodejnim oštevilčenjem enačbe v okroglem oklepaju.</w:t>
      </w:r>
    </w:p>
    <w:p w14:paraId="4F506AE6" w14:textId="3C944D0F" w:rsidR="00C30B29" w:rsidRPr="0003716E" w:rsidRDefault="00605CB5" w:rsidP="0000378B">
      <w:pPr>
        <w:divId w:val="438111399"/>
        <w:rPr>
          <w:caps/>
        </w:rPr>
      </w:pPr>
      <w:r>
        <w:t>Enačbo nato prilagodite</w:t>
      </w:r>
      <w:r w:rsidR="00FD1B0B">
        <w:t xml:space="preserve"> in po potrebi</w:t>
      </w:r>
      <w:r w:rsidR="00152B77">
        <w:t xml:space="preserve"> posodobite </w:t>
      </w:r>
      <w:r w:rsidR="00002AC8">
        <w:t xml:space="preserve">zaporedno številko enačbe v poglavju. </w:t>
      </w:r>
      <w:r w:rsidR="00441D02">
        <w:t>Podrobna navodila glede vstavljanja in oblikovnega izgleda enačb so</w:t>
      </w:r>
      <w:r w:rsidR="0003716E">
        <w:t xml:space="preserve"> navedena v </w:t>
      </w:r>
      <w:hyperlink w:anchor="pA_enačbe" w:history="1">
        <w:r w:rsidR="0003716E" w:rsidRPr="00F324F9">
          <w:rPr>
            <w:b/>
            <w:bCs/>
          </w:rPr>
          <w:t>prilogi A</w:t>
        </w:r>
      </w:hyperlink>
      <w:r w:rsidR="0003716E">
        <w:t>.</w:t>
      </w:r>
    </w:p>
    <w:p w14:paraId="02CAFE11" w14:textId="5D99B2AA" w:rsidR="00900615" w:rsidRDefault="001C1AFE" w:rsidP="00900615">
      <w:pPr>
        <w:divId w:val="438111399"/>
      </w:pPr>
      <w:r>
        <w:t>V nadaljevanju so prikazani</w:t>
      </w:r>
      <w:r w:rsidR="00C62EDC">
        <w:t xml:space="preserve"> primeri</w:t>
      </w:r>
      <w:r w:rsidR="00872103" w:rsidRPr="005A4813">
        <w:t xml:space="preserve"> </w:t>
      </w:r>
      <w:r w:rsidR="00C62EDC">
        <w:t>enačb</w:t>
      </w:r>
      <w:r w:rsidR="008C1D34">
        <w:t>.</w:t>
      </w:r>
      <w:r w:rsidR="00900615" w:rsidRPr="005A4813">
        <w:t xml:space="preserve"> </w:t>
      </w:r>
      <w:r w:rsidR="005C42B5" w:rsidRPr="005A4813">
        <w:t>Številčenje se začne s številko</w:t>
      </w:r>
      <w:r w:rsidR="0024181E">
        <w:t xml:space="preserve"> prve</w:t>
      </w:r>
      <w:r w:rsidR="005C42B5" w:rsidRPr="005A4813">
        <w:t xml:space="preserve"> </w:t>
      </w:r>
      <w:r w:rsidR="000323E8" w:rsidRPr="005A4813">
        <w:t>ravni</w:t>
      </w:r>
      <w:r w:rsidR="005C42B5" w:rsidRPr="005A4813">
        <w:t xml:space="preserve"> poglavja, v katerem se enačba nahaja, sledi zaporedna številka enačbe v tem poglavju. </w:t>
      </w:r>
      <w:r w:rsidR="00900615" w:rsidRPr="005A4813">
        <w:t>Pojasnilo enačbe</w:t>
      </w:r>
      <w:r w:rsidR="0001539C">
        <w:t xml:space="preserve"> in veličin, ki se v enačbi pojavijo prvič,</w:t>
      </w:r>
      <w:r w:rsidR="00900615" w:rsidRPr="005A4813">
        <w:t xml:space="preserve"> mora biti v </w:t>
      </w:r>
      <w:r w:rsidR="0001539C">
        <w:t>besedilu.</w:t>
      </w:r>
      <w:r w:rsidR="00BB0561">
        <w:t xml:space="preserve"> </w:t>
      </w:r>
    </w:p>
    <w:p w14:paraId="797F30C8" w14:textId="7A11CF6D" w:rsidR="0001539C" w:rsidRDefault="0001539C" w:rsidP="00900615">
      <w:pPr>
        <w:divId w:val="438111399"/>
      </w:pPr>
      <w:r>
        <w:t xml:space="preserve">To je primer </w:t>
      </w:r>
      <w:r w:rsidR="001F6601">
        <w:t>matematičnega zapisa drugega Newtonovega zakona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4"/>
        <w:gridCol w:w="853"/>
      </w:tblGrid>
      <w:tr w:rsidR="001F6601" w:rsidRPr="005A4813" w14:paraId="30E12880" w14:textId="77777777" w:rsidTr="001F6601">
        <w:trPr>
          <w:divId w:val="438111399"/>
          <w:trHeight w:val="850"/>
          <w:jc w:val="center"/>
        </w:trPr>
        <w:tc>
          <w:tcPr>
            <w:tcW w:w="7934" w:type="dxa"/>
            <w:vAlign w:val="center"/>
          </w:tcPr>
          <w:p w14:paraId="31D7D262" w14:textId="5C177C2A" w:rsidR="001F6601" w:rsidRPr="00C83AE5" w:rsidRDefault="001F6601" w:rsidP="00AC1A6E">
            <w:pPr>
              <w:pStyle w:val="Caption"/>
              <w:ind w:left="284" w:hanging="284"/>
              <w:rPr>
                <w:rFonts w:ascii="Cambria Math" w:hAnsi="Cambria Math"/>
                <w:i/>
              </w:rPr>
            </w:pPr>
            <m:oMathPara>
              <m:oMathParaPr>
                <m:jc m:val="left"/>
              </m:oMathParaPr>
              <m:oMath>
                <m:r>
                  <m:rPr>
                    <m:sty m:val="bi"/>
                  </m:rPr>
                  <w:rPr>
                    <w:rFonts w:ascii="Cambria Math" w:hAnsi="Cambria Math"/>
                  </w:rPr>
                  <m:t>F</m:t>
                </m:r>
                <m:r>
                  <m:rPr>
                    <m:sty m:val="p"/>
                  </m:rPr>
                  <w:rPr>
                    <w:rFonts w:ascii="Cambria Math" w:hAnsi="Cambria Math"/>
                  </w:rPr>
                  <m:t>=</m:t>
                </m:r>
                <m:r>
                  <w:rPr>
                    <w:rFonts w:ascii="Cambria Math" w:hAnsi="Cambria Math"/>
                  </w:rPr>
                  <m:t>m</m:t>
                </m:r>
                <m:r>
                  <m:rPr>
                    <m:sty m:val="bi"/>
                  </m:rPr>
                  <w:rPr>
                    <w:rFonts w:ascii="Cambria Math" w:hAnsi="Cambria Math"/>
                  </w:rPr>
                  <m:t>a,</m:t>
                </m:r>
              </m:oMath>
            </m:oMathPara>
          </w:p>
        </w:tc>
        <w:tc>
          <w:tcPr>
            <w:tcW w:w="853" w:type="dxa"/>
            <w:vAlign w:val="center"/>
          </w:tcPr>
          <w:p w14:paraId="3FAED2FE" w14:textId="099934DA" w:rsidR="001F6601" w:rsidRPr="005A4813" w:rsidRDefault="001F6601" w:rsidP="00AC1A6E">
            <w:pPr>
              <w:pStyle w:val="Caption"/>
            </w:pPr>
            <w:r w:rsidRPr="005A4813">
              <w:t>(</w:t>
            </w:r>
            <w:fldSimple w:instr=" STYLEREF  \s &quot;Naslov 1&quot; ">
              <w:r w:rsidR="00FE6926">
                <w:rPr>
                  <w:noProof/>
                </w:rPr>
                <w:t>2</w:t>
              </w:r>
            </w:fldSimple>
            <w:r w:rsidRPr="005A4813">
              <w:t>.</w:t>
            </w:r>
            <w:fldSimple w:instr=" SEQ Enačba \* ARABIC \s 1 ">
              <w:r w:rsidR="00FE6926">
                <w:rPr>
                  <w:noProof/>
                </w:rPr>
                <w:t>1</w:t>
              </w:r>
            </w:fldSimple>
            <w:r w:rsidRPr="005A4813">
              <w:t>)</w:t>
            </w:r>
          </w:p>
        </w:tc>
      </w:tr>
    </w:tbl>
    <w:p w14:paraId="0ECD2811" w14:textId="7F612D2D" w:rsidR="001F6601" w:rsidRDefault="00C83AE5" w:rsidP="00900615">
      <w:pPr>
        <w:divId w:val="438111399"/>
      </w:pPr>
      <w:r>
        <w:t xml:space="preserve">kjer so </w:t>
      </w:r>
      <w:r w:rsidRPr="00915478">
        <w:rPr>
          <w:b/>
          <w:bCs/>
          <w:i/>
          <w:iCs/>
        </w:rPr>
        <w:t>F</w:t>
      </w:r>
      <w:r w:rsidR="00915478">
        <w:t xml:space="preserve"> sila, </w:t>
      </w:r>
      <w:r w:rsidR="00915478" w:rsidRPr="00915478">
        <w:rPr>
          <w:i/>
          <w:iCs/>
        </w:rPr>
        <w:t>m</w:t>
      </w:r>
      <w:r w:rsidR="00915478">
        <w:t xml:space="preserve"> masa telesa in </w:t>
      </w:r>
      <w:r w:rsidR="00915478" w:rsidRPr="00915478">
        <w:rPr>
          <w:b/>
          <w:bCs/>
          <w:i/>
          <w:iCs/>
        </w:rPr>
        <w:t>a</w:t>
      </w:r>
      <w:r w:rsidR="00915478">
        <w:t xml:space="preserve"> pospešek telesa. </w:t>
      </w:r>
      <w:r w:rsidR="007E709D">
        <w:t>Enačba, ki je vstavljena v poved, se konča z ločilom, če je to potrebno.</w:t>
      </w:r>
      <w:r w:rsidR="00BC6982">
        <w:t xml:space="preserve"> Enačba, ki stoji samostojno, ločila ne potrebuje.</w:t>
      </w:r>
      <w:r w:rsidR="00AC5747">
        <w:t xml:space="preserve"> Dve zanimivi enačbi sta: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4"/>
        <w:gridCol w:w="853"/>
      </w:tblGrid>
      <w:tr w:rsidR="004E68DA" w:rsidRPr="005A4813" w14:paraId="0F2E9C9F" w14:textId="77777777" w:rsidTr="00030E4C">
        <w:trPr>
          <w:trHeight w:val="850"/>
          <w:jc w:val="center"/>
        </w:trPr>
        <w:tc>
          <w:tcPr>
            <w:tcW w:w="7934" w:type="dxa"/>
            <w:vAlign w:val="center"/>
          </w:tcPr>
          <w:p w14:paraId="2D6DA865" w14:textId="77777777" w:rsidR="004E68DA" w:rsidRPr="005A4813" w:rsidRDefault="004E68DA">
            <w:pPr>
              <w:pStyle w:val="Caption"/>
              <w:ind w:left="284" w:hanging="284"/>
            </w:pPr>
            <m:oMathPara>
              <m:oMathParaPr>
                <m:jc m:val="left"/>
              </m:oMathParaPr>
              <m:oMath>
                <m:r>
                  <w:rPr>
                    <w:rFonts w:ascii="Cambria Math" w:hAnsi="Cambria Math"/>
                  </w:rPr>
                  <m:t>e</m:t>
                </m:r>
                <m:r>
                  <m:rPr>
                    <m:sty m:val="p"/>
                  </m:rPr>
                  <w:rPr>
                    <w:rFonts w:ascii="Cambria Math" w:hAnsi="Cambria Math"/>
                  </w:rPr>
                  <m:t>=</m:t>
                </m:r>
                <m:r>
                  <w:rPr>
                    <w:rFonts w:ascii="Cambria Math" w:hAnsi="Cambria Math"/>
                  </w:rPr>
                  <m:t>m</m:t>
                </m:r>
                <m:sSup>
                  <m:sSupPr>
                    <m:ctrlPr>
                      <w:rPr>
                        <w:rFonts w:ascii="Cambria Math" w:hAnsi="Cambria Math"/>
                      </w:rPr>
                    </m:ctrlPr>
                  </m:sSupPr>
                  <m:e>
                    <m:r>
                      <w:rPr>
                        <w:rFonts w:ascii="Cambria Math" w:hAnsi="Cambria Math"/>
                      </w:rPr>
                      <m:t>c</m:t>
                    </m:r>
                  </m:e>
                  <m:sup>
                    <m:r>
                      <m:rPr>
                        <m:sty m:val="p"/>
                      </m:rPr>
                      <w:rPr>
                        <w:rFonts w:ascii="Cambria Math" w:hAnsi="Cambria Math"/>
                      </w:rPr>
                      <m:t>2</m:t>
                    </m:r>
                  </m:sup>
                </m:sSup>
              </m:oMath>
            </m:oMathPara>
          </w:p>
        </w:tc>
        <w:tc>
          <w:tcPr>
            <w:tcW w:w="853" w:type="dxa"/>
            <w:vAlign w:val="center"/>
          </w:tcPr>
          <w:p w14:paraId="62E1E582" w14:textId="57553AFB" w:rsidR="004E68DA" w:rsidRPr="005A4813" w:rsidRDefault="004E68DA">
            <w:pPr>
              <w:pStyle w:val="Caption"/>
            </w:pPr>
            <w:r w:rsidRPr="005A4813">
              <w:t>(</w:t>
            </w:r>
            <w:fldSimple w:instr=" STYLEREF 1 \s ">
              <w:r w:rsidR="00FE6926">
                <w:rPr>
                  <w:noProof/>
                </w:rPr>
                <w:t>2</w:t>
              </w:r>
            </w:fldSimple>
            <w:r w:rsidRPr="005A4813">
              <w:t>.</w:t>
            </w:r>
            <w:fldSimple w:instr=" SEQ Enačba \* ARABIC \s 1 ">
              <w:r w:rsidR="00FE6926">
                <w:rPr>
                  <w:noProof/>
                </w:rPr>
                <w:t>2</w:t>
              </w:r>
            </w:fldSimple>
            <w:r w:rsidRPr="005A4813">
              <w:t>)</w:t>
            </w:r>
          </w:p>
        </w:tc>
      </w:tr>
    </w:tbl>
    <w:p w14:paraId="38F6D6C5" w14:textId="03F8BEC7" w:rsidR="004E68DA" w:rsidRDefault="0008312A" w:rsidP="00900615">
      <w:pPr>
        <w:divId w:val="438111399"/>
      </w:pPr>
      <w:r>
        <w: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4"/>
        <w:gridCol w:w="853"/>
      </w:tblGrid>
      <w:tr w:rsidR="0008312A" w:rsidRPr="005A4813" w14:paraId="2DE5CCA3" w14:textId="77777777" w:rsidTr="00030E4C">
        <w:trPr>
          <w:trHeight w:val="850"/>
          <w:jc w:val="center"/>
        </w:trPr>
        <w:tc>
          <w:tcPr>
            <w:tcW w:w="7934" w:type="dxa"/>
            <w:vAlign w:val="center"/>
          </w:tcPr>
          <w:p w14:paraId="53204B92" w14:textId="37B54C3E" w:rsidR="0008312A" w:rsidRPr="005A4813" w:rsidRDefault="008A5438">
            <w:pPr>
              <w:pStyle w:val="Caption"/>
              <w:ind w:left="284" w:hanging="284"/>
            </w:pPr>
            <m:oMathPara>
              <m:oMathParaPr>
                <m:jc m:val="left"/>
              </m:oMathParaPr>
              <m:oMath>
                <m:sSub>
                  <m:sSubPr>
                    <m:ctrlPr>
                      <w:rPr>
                        <w:rFonts w:ascii="Cambria Math" w:hAnsi="Cambria Math"/>
                      </w:rPr>
                    </m:ctrlPr>
                  </m:sSubPr>
                  <m:e>
                    <m:r>
                      <w:rPr>
                        <w:rFonts w:ascii="Cambria Math" w:hAnsi="Cambria Math"/>
                      </w:rPr>
                      <m:t>e</m:t>
                    </m:r>
                  </m:e>
                  <m:sub>
                    <m:r>
                      <m:rPr>
                        <m:sty m:val="p"/>
                      </m:rPr>
                      <w:rPr>
                        <w:rFonts w:ascii="Cambria Math" w:hAnsi="Cambria Math"/>
                      </w:rPr>
                      <m:t>cel</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m</m:t>
                        </m:r>
                      </m:e>
                      <m:sub>
                        <m:r>
                          <w:rPr>
                            <w:rFonts w:ascii="Cambria Math" w:hAnsi="Cambria Math"/>
                          </w:rPr>
                          <m:t>i</m:t>
                        </m:r>
                      </m:sub>
                    </m:sSub>
                    <m:sSup>
                      <m:sSupPr>
                        <m:ctrlPr>
                          <w:rPr>
                            <w:rFonts w:ascii="Cambria Math" w:hAnsi="Cambria Math"/>
                          </w:rPr>
                        </m:ctrlPr>
                      </m:sSupPr>
                      <m:e>
                        <m:r>
                          <w:rPr>
                            <w:rFonts w:ascii="Cambria Math" w:hAnsi="Cambria Math"/>
                          </w:rPr>
                          <m:t>c</m:t>
                        </m:r>
                      </m:e>
                      <m:sup>
                        <m:r>
                          <m:rPr>
                            <m:sty m:val="p"/>
                          </m:rPr>
                          <w:rPr>
                            <w:rFonts w:ascii="Cambria Math" w:hAnsi="Cambria Math"/>
                          </w:rPr>
                          <m:t>2</m:t>
                        </m:r>
                      </m:sup>
                    </m:sSup>
                  </m:e>
                </m:nary>
                <m:r>
                  <w:rPr>
                    <w:rFonts w:ascii="Cambria Math" w:hAnsi="Cambria Math"/>
                  </w:rPr>
                  <m:t>.</m:t>
                </m:r>
              </m:oMath>
            </m:oMathPara>
          </w:p>
        </w:tc>
        <w:tc>
          <w:tcPr>
            <w:tcW w:w="853" w:type="dxa"/>
            <w:vAlign w:val="center"/>
          </w:tcPr>
          <w:p w14:paraId="18FFF1A4" w14:textId="360D19AE" w:rsidR="0008312A" w:rsidRPr="005A4813" w:rsidRDefault="0008312A">
            <w:pPr>
              <w:pStyle w:val="Caption"/>
            </w:pPr>
            <w:r w:rsidRPr="005A4813">
              <w:t>(</w:t>
            </w:r>
            <w:fldSimple w:instr=" STYLEREF 1 \s ">
              <w:r w:rsidR="00FE6926">
                <w:rPr>
                  <w:noProof/>
                </w:rPr>
                <w:t>2</w:t>
              </w:r>
            </w:fldSimple>
            <w:r w:rsidRPr="005A4813">
              <w:t>.</w:t>
            </w:r>
            <w:fldSimple w:instr=" SEQ Enačba \* ARABIC \s 1 ">
              <w:r w:rsidR="00FE6926">
                <w:rPr>
                  <w:noProof/>
                </w:rPr>
                <w:t>3</w:t>
              </w:r>
            </w:fldSimple>
            <w:r w:rsidRPr="005A4813">
              <w:t>)</w:t>
            </w:r>
          </w:p>
        </w:tc>
      </w:tr>
    </w:tbl>
    <w:p w14:paraId="5E829152" w14:textId="77777777" w:rsidR="00262F33" w:rsidRDefault="009B3859" w:rsidP="00F242F5">
      <w:pPr>
        <w:divId w:val="438111399"/>
      </w:pPr>
      <w:r>
        <w:t xml:space="preserve">Pri tem je </w:t>
      </w:r>
      <w:r w:rsidRPr="00693461">
        <w:rPr>
          <w:i/>
          <w:iCs/>
        </w:rPr>
        <w:t>e</w:t>
      </w:r>
      <w:r>
        <w:t xml:space="preserve"> energija </w:t>
      </w:r>
      <w:r w:rsidR="00693461">
        <w:t>delca</w:t>
      </w:r>
      <w:r>
        <w:t xml:space="preserve">, </w:t>
      </w:r>
      <w:r w:rsidRPr="00693461">
        <w:rPr>
          <w:i/>
          <w:iCs/>
        </w:rPr>
        <w:t>c</w:t>
      </w:r>
      <w:r>
        <w:t xml:space="preserve"> je svetlobna hitrost</w:t>
      </w:r>
      <w:r w:rsidR="00693461">
        <w:t xml:space="preserve"> in </w:t>
      </w:r>
      <w:r w:rsidR="00693461" w:rsidRPr="00693461">
        <w:rPr>
          <w:i/>
          <w:iCs/>
        </w:rPr>
        <w:t>e</w:t>
      </w:r>
      <w:r w:rsidR="00693461" w:rsidRPr="00693461">
        <w:rPr>
          <w:vertAlign w:val="subscript"/>
        </w:rPr>
        <w:t>cel</w:t>
      </w:r>
      <w:r w:rsidR="00693461">
        <w:t xml:space="preserve"> je energija celotnega sistema.</w:t>
      </w:r>
    </w:p>
    <w:p w14:paraId="641622AB" w14:textId="0030637F" w:rsidR="00F242F5" w:rsidRPr="005A4813" w:rsidRDefault="00F242F5" w:rsidP="00F242F5">
      <w:pPr>
        <w:divId w:val="438111399"/>
        <w:rPr>
          <w:spacing w:val="1"/>
        </w:rPr>
      </w:pPr>
      <w:r w:rsidRPr="005A4813">
        <w:rPr>
          <w:spacing w:val="7"/>
        </w:rPr>
        <w:t xml:space="preserve">V </w:t>
      </w:r>
      <w:r w:rsidR="00262F33">
        <w:t>besedilu</w:t>
      </w:r>
      <w:r w:rsidRPr="005A4813">
        <w:t>,</w:t>
      </w:r>
      <w:r w:rsidRPr="005A4813">
        <w:rPr>
          <w:spacing w:val="7"/>
        </w:rPr>
        <w:t xml:space="preserve"> </w:t>
      </w:r>
      <w:r w:rsidRPr="005A4813">
        <w:t>če</w:t>
      </w:r>
      <w:r w:rsidRPr="005A4813">
        <w:rPr>
          <w:spacing w:val="7"/>
        </w:rPr>
        <w:t xml:space="preserve"> </w:t>
      </w:r>
      <w:r w:rsidRPr="005A4813">
        <w:t>je</w:t>
      </w:r>
      <w:r w:rsidRPr="005A4813">
        <w:rPr>
          <w:spacing w:val="7"/>
        </w:rPr>
        <w:t xml:space="preserve"> </w:t>
      </w:r>
      <w:r w:rsidRPr="005A4813">
        <w:t>to</w:t>
      </w:r>
      <w:r w:rsidRPr="005A4813">
        <w:rPr>
          <w:spacing w:val="7"/>
        </w:rPr>
        <w:t xml:space="preserve"> </w:t>
      </w:r>
      <w:r w:rsidRPr="005A4813">
        <w:t>potrebno,</w:t>
      </w:r>
      <w:r w:rsidRPr="005A4813">
        <w:rPr>
          <w:spacing w:val="7"/>
        </w:rPr>
        <w:t xml:space="preserve"> se </w:t>
      </w:r>
      <w:r w:rsidRPr="005A4813">
        <w:t>sklicuje</w:t>
      </w:r>
      <w:r w:rsidRPr="005A4813">
        <w:rPr>
          <w:spacing w:val="6"/>
        </w:rPr>
        <w:t xml:space="preserve"> </w:t>
      </w:r>
      <w:r w:rsidRPr="005A4813">
        <w:t>na</w:t>
      </w:r>
      <w:r w:rsidRPr="005A4813">
        <w:rPr>
          <w:spacing w:val="7"/>
        </w:rPr>
        <w:t xml:space="preserve"> </w:t>
      </w:r>
      <w:r w:rsidRPr="005A4813">
        <w:t>ustrezno</w:t>
      </w:r>
      <w:r w:rsidRPr="005A4813">
        <w:rPr>
          <w:spacing w:val="7"/>
        </w:rPr>
        <w:t xml:space="preserve"> </w:t>
      </w:r>
      <w:r w:rsidRPr="005A4813">
        <w:t>številko</w:t>
      </w:r>
      <w:r w:rsidRPr="005A4813">
        <w:rPr>
          <w:spacing w:val="7"/>
        </w:rPr>
        <w:t xml:space="preserve"> </w:t>
      </w:r>
      <w:r w:rsidRPr="005A4813">
        <w:t>enač</w:t>
      </w:r>
      <w:r w:rsidRPr="005A4813">
        <w:rPr>
          <w:spacing w:val="-1"/>
        </w:rPr>
        <w:t>be</w:t>
      </w:r>
      <w:r w:rsidR="00262F33">
        <w:rPr>
          <w:spacing w:val="-1"/>
        </w:rPr>
        <w:t xml:space="preserve"> s celo besedo</w:t>
      </w:r>
      <w:r w:rsidRPr="005A4813">
        <w:rPr>
          <w:spacing w:val="-1"/>
        </w:rPr>
        <w:t>,</w:t>
      </w:r>
      <w:r w:rsidRPr="005A4813">
        <w:t xml:space="preserve"> npr. na</w:t>
      </w:r>
      <w:r w:rsidRPr="005A4813">
        <w:rPr>
          <w:spacing w:val="1"/>
        </w:rPr>
        <w:t xml:space="preserve"> </w:t>
      </w:r>
      <w:r w:rsidRPr="005A4813">
        <w:t>enačbo</w:t>
      </w:r>
      <w:r w:rsidRPr="005A4813">
        <w:rPr>
          <w:spacing w:val="1"/>
        </w:rPr>
        <w:t xml:space="preserve"> </w:t>
      </w:r>
      <w:r w:rsidR="00E37282">
        <w:rPr>
          <w:spacing w:val="1"/>
        </w:rPr>
        <w:t>(2.1)</w:t>
      </w:r>
      <w:r w:rsidRPr="005A4813">
        <w:t>.</w:t>
      </w:r>
      <w:r w:rsidR="0003716E">
        <w:t xml:space="preserve"> </w:t>
      </w:r>
      <w:r w:rsidR="004B2D33">
        <w:t xml:space="preserve">Navodila za dodajanje sklicev na določena dela besedil ali elementov so opisana v </w:t>
      </w:r>
      <w:hyperlink w:anchor="pA_sklicevanje" w:history="1">
        <w:r w:rsidR="001F72E7" w:rsidRPr="00F324F9">
          <w:rPr>
            <w:b/>
            <w:bCs/>
          </w:rPr>
          <w:t>prilogi A</w:t>
        </w:r>
      </w:hyperlink>
      <w:r w:rsidR="004B2D33">
        <w:t>.</w:t>
      </w:r>
    </w:p>
    <w:p w14:paraId="403CF48E" w14:textId="790D7A04" w:rsidR="00F242F5" w:rsidRPr="005A4813" w:rsidRDefault="00A037CD" w:rsidP="00AE75EF">
      <w:pPr>
        <w:pStyle w:val="Heading3"/>
        <w:divId w:val="438111399"/>
      </w:pPr>
      <w:bookmarkStart w:id="47" w:name="_Toc239410726"/>
      <w:r>
        <w:t>Oznake veličin</w:t>
      </w:r>
      <w:bookmarkEnd w:id="47"/>
    </w:p>
    <w:p w14:paraId="0FBF1F2F" w14:textId="6EBCE40D" w:rsidR="00B859B5" w:rsidRPr="005A4813" w:rsidRDefault="00F242F5" w:rsidP="00900615">
      <w:pPr>
        <w:divId w:val="438111399"/>
      </w:pPr>
      <w:r w:rsidRPr="005A4813">
        <w:rPr>
          <w:spacing w:val="1"/>
        </w:rPr>
        <w:t>Za oznake veličin in druge simbole</w:t>
      </w:r>
      <w:r w:rsidR="00BB0561">
        <w:rPr>
          <w:spacing w:val="1"/>
        </w:rPr>
        <w:t xml:space="preserve"> </w:t>
      </w:r>
      <w:r w:rsidR="00C7555F">
        <w:rPr>
          <w:spacing w:val="1"/>
        </w:rPr>
        <w:t>o</w:t>
      </w:r>
      <w:r w:rsidRPr="005A4813">
        <w:rPr>
          <w:spacing w:val="1"/>
        </w:rPr>
        <w:t xml:space="preserve">bičajno uporabljamo črke latinske in grške abecede, včasih z dodatki indeksov in drugih znakov. Kot je prikazano v enačbah </w:t>
      </w:r>
      <w:r w:rsidR="00E37282">
        <w:rPr>
          <w:spacing w:val="1"/>
        </w:rPr>
        <w:t>(2.1</w:t>
      </w:r>
      <w:r w:rsidR="00DC1BA1">
        <w:rPr>
          <w:spacing w:val="1"/>
        </w:rPr>
        <w:t>)–(2.3)</w:t>
      </w:r>
      <w:r w:rsidRPr="005A4813">
        <w:t xml:space="preserve">, morajo biti simboli, torej oznake </w:t>
      </w:r>
      <w:r w:rsidR="00C7555F">
        <w:t xml:space="preserve">skalarnih </w:t>
      </w:r>
      <w:r w:rsidRPr="005A4813">
        <w:t xml:space="preserve">veličin, npr. </w:t>
      </w:r>
      <w:r w:rsidRPr="005A4813">
        <w:rPr>
          <w:i/>
        </w:rPr>
        <w:t xml:space="preserve">e </w:t>
      </w:r>
      <w:r w:rsidRPr="005A4813">
        <w:t xml:space="preserve">ali </w:t>
      </w:r>
      <w:r w:rsidRPr="005A4813">
        <w:rPr>
          <w:i/>
        </w:rPr>
        <w:t>m</w:t>
      </w:r>
      <w:r w:rsidRPr="005A4813">
        <w:t xml:space="preserve">, pisane v </w:t>
      </w:r>
      <w:r w:rsidR="00C7555F">
        <w:t>poševnem</w:t>
      </w:r>
      <w:r w:rsidRPr="005A4813">
        <w:t xml:space="preserve"> tisku, vektorske </w:t>
      </w:r>
      <w:r w:rsidR="00C7555F">
        <w:t xml:space="preserve">in tenzorske (matrične) </w:t>
      </w:r>
      <w:r w:rsidRPr="005A4813">
        <w:t xml:space="preserve">veličine, npr. sila </w:t>
      </w:r>
      <m:oMath>
        <m:r>
          <m:rPr>
            <m:sty m:val="bi"/>
          </m:rPr>
          <w:rPr>
            <w:rFonts w:ascii="Cambria Math" w:hAnsi="Cambria Math"/>
          </w:rPr>
          <m:t>F</m:t>
        </m:r>
      </m:oMath>
      <w:r w:rsidRPr="005A4813">
        <w:t xml:space="preserve">, pa morajo biti pisane </w:t>
      </w:r>
      <w:r w:rsidR="00C7555F">
        <w:t>v poševnem in krepkem tisku</w:t>
      </w:r>
      <w:r w:rsidRPr="005A4813">
        <w:t>.</w:t>
      </w:r>
      <w:r w:rsidR="00CA499D">
        <w:t xml:space="preserve"> Pri tem oblikovanju </w:t>
      </w:r>
      <w:r w:rsidR="00CA499D">
        <w:rPr>
          <w:spacing w:val="1"/>
        </w:rPr>
        <w:t xml:space="preserve">sledite pravilom standarda </w:t>
      </w:r>
      <w:r w:rsidR="00CA499D" w:rsidRPr="00282EDF">
        <w:rPr>
          <w:spacing w:val="1"/>
        </w:rPr>
        <w:t>ISO 80000</w:t>
      </w:r>
      <w:r w:rsidR="00CA499D">
        <w:rPr>
          <w:spacing w:val="1"/>
        </w:rPr>
        <w:t>.</w:t>
      </w:r>
      <w:r w:rsidR="00404E26">
        <w:rPr>
          <w:spacing w:val="1"/>
        </w:rPr>
        <w:t xml:space="preserve"> </w:t>
      </w:r>
    </w:p>
    <w:p w14:paraId="09352C81" w14:textId="269EAF55" w:rsidR="00B418DB" w:rsidRDefault="00B859B5" w:rsidP="00900615">
      <w:pPr>
        <w:divId w:val="438111399"/>
      </w:pPr>
      <w:r w:rsidRPr="005A4813">
        <w:lastRenderedPageBreak/>
        <w:t xml:space="preserve">Indekse običajno uporabimo, kadar imata dve veličini enak simbol, ali pa če želimo veličino dodatno opredeliti (npr. </w:t>
      </w:r>
      <w:r w:rsidR="00B418DB">
        <w:rPr>
          <w:vertAlign w:val="subscript"/>
        </w:rPr>
        <w:t>dop</w:t>
      </w:r>
      <w:r w:rsidRPr="005A4813">
        <w:t xml:space="preserve"> kot </w:t>
      </w:r>
      <w:r w:rsidR="00B418DB">
        <w:t>dopustni</w:t>
      </w:r>
      <w:r w:rsidRPr="005A4813">
        <w:t xml:space="preserve">, </w:t>
      </w:r>
      <w:r w:rsidRPr="005A4813">
        <w:rPr>
          <w:vertAlign w:val="subscript"/>
        </w:rPr>
        <w:t>cel</w:t>
      </w:r>
      <w:r w:rsidRPr="005A4813">
        <w:t xml:space="preserve"> kot celoten, </w:t>
      </w:r>
      <w:r w:rsidRPr="005A4813">
        <w:rPr>
          <w:vertAlign w:val="subscript"/>
        </w:rPr>
        <w:t>z</w:t>
      </w:r>
      <w:r w:rsidRPr="005A4813">
        <w:t xml:space="preserve"> kot začetni i</w:t>
      </w:r>
      <w:r w:rsidR="00404E26">
        <w:t>tn</w:t>
      </w:r>
      <w:r w:rsidRPr="005A4813">
        <w:t>.)</w:t>
      </w:r>
      <w:r w:rsidR="00037233" w:rsidRPr="005A4813">
        <w:t>.</w:t>
      </w:r>
      <w:r w:rsidR="00B418DB">
        <w:t xml:space="preserve"> Če so ti indeksi opisni, se jih piše pokonci.</w:t>
      </w:r>
    </w:p>
    <w:p w14:paraId="73CBDD4C" w14:textId="142E2141" w:rsidR="00B418DB" w:rsidRDefault="00037233" w:rsidP="00900615">
      <w:pPr>
        <w:divId w:val="438111399"/>
      </w:pPr>
      <w:r w:rsidRPr="005A4813">
        <w:t>Indekse, ki označujejo fizikalne veličine, pišemo v poševnem tisku</w:t>
      </w:r>
      <w:r w:rsidR="00B418DB">
        <w:t xml:space="preserve">, npr. </w:t>
      </w:r>
      <w:r w:rsidR="00B418DB" w:rsidRPr="00B418DB">
        <w:rPr>
          <w:i/>
          <w:iCs/>
        </w:rPr>
        <w:t>c</w:t>
      </w:r>
      <w:r w:rsidR="00B418DB" w:rsidRPr="00B418DB">
        <w:rPr>
          <w:i/>
          <w:iCs/>
          <w:vertAlign w:val="subscript"/>
        </w:rPr>
        <w:t>p</w:t>
      </w:r>
      <w:r w:rsidR="00B418DB">
        <w:t>, ki predstavlja specifično toploto pri konstantnem tlaku.</w:t>
      </w:r>
    </w:p>
    <w:p w14:paraId="30BDEC6A" w14:textId="6ECE104C" w:rsidR="00B418DB" w:rsidRPr="006D09E1" w:rsidRDefault="00B418DB" w:rsidP="00900615">
      <w:pPr>
        <w:divId w:val="438111399"/>
        <w:rPr>
          <w:spacing w:val="1"/>
        </w:rPr>
      </w:pPr>
      <w:r>
        <w:rPr>
          <w:spacing w:val="1"/>
        </w:rPr>
        <w:t>I</w:t>
      </w:r>
      <w:r w:rsidR="00037233" w:rsidRPr="005A4813">
        <w:rPr>
          <w:spacing w:val="1"/>
        </w:rPr>
        <w:t>ndeks</w:t>
      </w:r>
      <w:r>
        <w:rPr>
          <w:spacing w:val="1"/>
        </w:rPr>
        <w:t>i, ki opisujejo mesta v zaporedju</w:t>
      </w:r>
      <w:r w:rsidR="006D09E1">
        <w:rPr>
          <w:spacing w:val="1"/>
        </w:rPr>
        <w:t>, v matriki itn.</w:t>
      </w:r>
      <w:r>
        <w:rPr>
          <w:spacing w:val="1"/>
        </w:rPr>
        <w:t xml:space="preserve"> </w:t>
      </w:r>
      <w:r w:rsidR="00316CE3">
        <w:rPr>
          <w:spacing w:val="1"/>
        </w:rPr>
        <w:t>se pišejo poševno</w:t>
      </w:r>
      <w:r w:rsidR="006D09E1">
        <w:rPr>
          <w:spacing w:val="1"/>
        </w:rPr>
        <w:t>. Tak primer je</w:t>
      </w:r>
      <w:r w:rsidR="00062388">
        <w:rPr>
          <w:spacing w:val="1"/>
        </w:rPr>
        <w:t xml:space="preserve"> </w:t>
      </w:r>
      <w:r w:rsidR="00062388" w:rsidRPr="00062388">
        <w:rPr>
          <w:b/>
          <w:bCs/>
          <w:i/>
          <w:iCs/>
          <w:spacing w:val="1"/>
        </w:rPr>
        <w:t>F</w:t>
      </w:r>
      <w:r w:rsidR="00062388" w:rsidRPr="00062388">
        <w:rPr>
          <w:i/>
          <w:iCs/>
          <w:spacing w:val="1"/>
          <w:vertAlign w:val="subscript"/>
        </w:rPr>
        <w:t>i</w:t>
      </w:r>
      <w:r w:rsidR="00062388">
        <w:rPr>
          <w:spacing w:val="1"/>
        </w:rPr>
        <w:t xml:space="preserve">, kjer to pomeni </w:t>
      </w:r>
      <w:r w:rsidR="00062388" w:rsidRPr="00062388">
        <w:rPr>
          <w:i/>
          <w:iCs/>
          <w:spacing w:val="1"/>
        </w:rPr>
        <w:t>i</w:t>
      </w:r>
      <w:r w:rsidR="00062388">
        <w:rPr>
          <w:spacing w:val="1"/>
        </w:rPr>
        <w:t>-to silo</w:t>
      </w:r>
      <w:r w:rsidR="006D09E1">
        <w:rPr>
          <w:spacing w:val="1"/>
        </w:rPr>
        <w:t xml:space="preserve"> ali </w:t>
      </w:r>
      <w:r w:rsidR="006D09E1" w:rsidRPr="00C83AE5">
        <w:rPr>
          <w:b/>
          <w:bCs/>
          <w:i/>
          <w:iCs/>
          <w:spacing w:val="1"/>
        </w:rPr>
        <w:t>A</w:t>
      </w:r>
      <w:r w:rsidR="006D09E1" w:rsidRPr="006D09E1">
        <w:rPr>
          <w:i/>
          <w:iCs/>
          <w:spacing w:val="1"/>
          <w:vertAlign w:val="subscript"/>
        </w:rPr>
        <w:t>ij</w:t>
      </w:r>
      <w:r w:rsidR="00C83AE5" w:rsidRPr="00C83AE5">
        <w:rPr>
          <w:i/>
          <w:iCs/>
          <w:spacing w:val="1"/>
        </w:rPr>
        <w:t>,</w:t>
      </w:r>
      <w:r w:rsidR="006D09E1">
        <w:rPr>
          <w:i/>
          <w:iCs/>
          <w:spacing w:val="1"/>
        </w:rPr>
        <w:t xml:space="preserve"> </w:t>
      </w:r>
      <w:r w:rsidR="005F7F5B">
        <w:rPr>
          <w:spacing w:val="1"/>
        </w:rPr>
        <w:t xml:space="preserve">kjer to pomeni element </w:t>
      </w:r>
      <w:r w:rsidR="005F7F5B" w:rsidRPr="00C83AE5">
        <w:rPr>
          <w:i/>
          <w:iCs/>
          <w:spacing w:val="1"/>
        </w:rPr>
        <w:t>i</w:t>
      </w:r>
      <w:r w:rsidR="005F7F5B">
        <w:rPr>
          <w:spacing w:val="1"/>
        </w:rPr>
        <w:t xml:space="preserve">-te vrstice in </w:t>
      </w:r>
      <w:r w:rsidR="005F7F5B" w:rsidRPr="00C83AE5">
        <w:rPr>
          <w:i/>
          <w:iCs/>
          <w:spacing w:val="1"/>
        </w:rPr>
        <w:t>j</w:t>
      </w:r>
      <w:r w:rsidR="005F7F5B">
        <w:rPr>
          <w:spacing w:val="1"/>
        </w:rPr>
        <w:t xml:space="preserve">-tega stolpca v matriki </w:t>
      </w:r>
      <w:r w:rsidR="005F7F5B" w:rsidRPr="00C83AE5">
        <w:rPr>
          <w:b/>
          <w:bCs/>
          <w:i/>
          <w:iCs/>
          <w:spacing w:val="1"/>
        </w:rPr>
        <w:t>A</w:t>
      </w:r>
      <w:r w:rsidR="005F7F5B">
        <w:rPr>
          <w:spacing w:val="1"/>
        </w:rPr>
        <w:t>.</w:t>
      </w:r>
    </w:p>
    <w:p w14:paraId="7E13309A" w14:textId="77777777" w:rsidR="00C7582C" w:rsidRPr="005A4813" w:rsidRDefault="00C7582C" w:rsidP="00E344BE">
      <w:pPr>
        <w:pStyle w:val="Heading2"/>
        <w:divId w:val="438111399"/>
      </w:pPr>
      <w:bookmarkStart w:id="48" w:name="_Toc239410727"/>
      <w:r w:rsidRPr="005A4813">
        <w:t>Citiranje</w:t>
      </w:r>
      <w:r w:rsidR="00C25313" w:rsidRPr="005A4813">
        <w:t xml:space="preserve"> in navajanje virov</w:t>
      </w:r>
      <w:bookmarkEnd w:id="48"/>
    </w:p>
    <w:p w14:paraId="413C7024" w14:textId="77777777" w:rsidR="00C7582C" w:rsidRPr="005A4813" w:rsidRDefault="00C7582C" w:rsidP="00237D22">
      <w:pPr>
        <w:divId w:val="438111399"/>
      </w:pPr>
      <w:r w:rsidRPr="005A4813">
        <w:t>Pri citiranju upoštevajte pravila citiranja</w:t>
      </w:r>
      <w:r w:rsidR="001071FA" w:rsidRPr="005A4813">
        <w:t>, ki ne veljajo le</w:t>
      </w:r>
      <w:r w:rsidRPr="005A4813">
        <w:t xml:space="preserve"> za zaključna dela, </w:t>
      </w:r>
      <w:r w:rsidR="001071FA" w:rsidRPr="005A4813">
        <w:t>temveč tudi v splošnem za vsako predstavitev, v kateri sta uporabljeni intelektualna ali materialna lastnina drugih avtorjev.</w:t>
      </w:r>
      <w:r w:rsidR="00A8276B" w:rsidRPr="005A4813">
        <w:t xml:space="preserve"> Kot vire v čim večji meri uporabljajte </w:t>
      </w:r>
      <w:r w:rsidR="00A8276B" w:rsidRPr="0001007D">
        <w:rPr>
          <w:bCs/>
        </w:rPr>
        <w:t>novejšo relevantno mednarodno strokovno</w:t>
      </w:r>
      <w:r w:rsidR="00A8276B" w:rsidRPr="005A4813">
        <w:t xml:space="preserve"> literaturo. Spletni viri lahko predstavljajo </w:t>
      </w:r>
      <w:r w:rsidR="00A8276B" w:rsidRPr="005A4813">
        <w:rPr>
          <w:b/>
        </w:rPr>
        <w:t>največ 25 %</w:t>
      </w:r>
      <w:r w:rsidR="00A8276B" w:rsidRPr="005A4813">
        <w:t xml:space="preserve"> vseh virov, uporabljenih v zaključnem delu.</w:t>
      </w:r>
    </w:p>
    <w:p w14:paraId="0ED1EBE8" w14:textId="0C8C886C" w:rsidR="00CB1C5A" w:rsidRDefault="001207B5" w:rsidP="000D3409">
      <w:pPr>
        <w:divId w:val="438111399"/>
      </w:pPr>
      <w:r w:rsidRPr="005A4813">
        <w:t>Vs</w:t>
      </w:r>
      <w:r w:rsidR="0001007D">
        <w:t>o uporabljeno literaturo</w:t>
      </w:r>
      <w:r w:rsidR="00C25313" w:rsidRPr="005A4813">
        <w:t xml:space="preserve"> v </w:t>
      </w:r>
      <w:r w:rsidR="00884D0E" w:rsidRPr="005A4813">
        <w:t>besedilu</w:t>
      </w:r>
      <w:r w:rsidR="0001007D">
        <w:t xml:space="preserve"> morate navajati s</w:t>
      </w:r>
      <w:r w:rsidR="00C25313" w:rsidRPr="005A4813">
        <w:t xml:space="preserve">proti po zaporednih številkah v </w:t>
      </w:r>
      <w:r w:rsidR="00C25313" w:rsidRPr="003B7280">
        <w:rPr>
          <w:b/>
        </w:rPr>
        <w:t>oglatem oklepaju</w:t>
      </w:r>
      <w:r w:rsidR="000D3409" w:rsidRPr="005A4813">
        <w:t>, zato naj bo tudi popis bibliografije oštevilčen v skladu z zaporedjem pojavljanja citatov v dokumentu</w:t>
      </w:r>
      <w:r w:rsidR="00C25313" w:rsidRPr="005A4813">
        <w:t xml:space="preserve">. </w:t>
      </w:r>
      <w:r w:rsidR="00A639A6">
        <w:t>Različni p</w:t>
      </w:r>
      <w:r w:rsidR="00C25313" w:rsidRPr="005A4813">
        <w:t>rimer</w:t>
      </w:r>
      <w:r w:rsidR="00CB1C5A" w:rsidRPr="005A4813">
        <w:t>i</w:t>
      </w:r>
      <w:r w:rsidR="00A639A6">
        <w:t xml:space="preserve"> ustreznega navajanja literature</w:t>
      </w:r>
      <w:r w:rsidR="000D3409" w:rsidRPr="005A4813">
        <w:t xml:space="preserve"> </w:t>
      </w:r>
      <w:r w:rsidR="00CB1C5A" w:rsidRPr="005A4813">
        <w:t>so</w:t>
      </w:r>
      <w:r w:rsidR="000D3409" w:rsidRPr="005A4813">
        <w:t xml:space="preserve"> prikazan</w:t>
      </w:r>
      <w:r w:rsidR="00CB1C5A" w:rsidRPr="005A4813">
        <w:t>i</w:t>
      </w:r>
      <w:r w:rsidR="000D3409" w:rsidRPr="005A4813">
        <w:t xml:space="preserve"> v nasledn</w:t>
      </w:r>
      <w:r w:rsidR="007E6758">
        <w:t>jem odstavku.</w:t>
      </w:r>
    </w:p>
    <w:p w14:paraId="79E6DC32" w14:textId="77CC23FD" w:rsidR="008A0519" w:rsidRDefault="0051396E" w:rsidP="007E6758">
      <w:pPr>
        <w:divId w:val="438111399"/>
      </w:pPr>
      <w:r w:rsidRPr="005A4813">
        <w:t xml:space="preserve">V delu </w:t>
      </w:r>
      <w:r w:rsidR="003057FC">
        <w:t xml:space="preserve">Zhang </w:t>
      </w:r>
      <w:r w:rsidR="008A0519" w:rsidRPr="005A4813">
        <w:t>et al.</w:t>
      </w:r>
      <w:r w:rsidR="00CB1C5A" w:rsidRPr="005A4813">
        <w:t xml:space="preserve"> [</w:t>
      </w:r>
      <w:r w:rsidR="003057FC">
        <w:t>5</w:t>
      </w:r>
      <w:r w:rsidR="00CB1C5A" w:rsidRPr="005A4813">
        <w:t>] je podan pregled vplivov</w:t>
      </w:r>
      <w:r w:rsidR="003057FC">
        <w:t xml:space="preserve"> površinske obdelave na delovanje zobniške dvojice.</w:t>
      </w:r>
      <w:r w:rsidR="00A639A6">
        <w:t xml:space="preserve"> V </w:t>
      </w:r>
      <w:r w:rsidR="000F2DD4">
        <w:t>prispevku</w:t>
      </w:r>
      <w:r w:rsidR="00A639A6">
        <w:t xml:space="preserve"> </w:t>
      </w:r>
      <w:r w:rsidR="00A639A6" w:rsidRPr="005A4813">
        <w:t>[</w:t>
      </w:r>
      <w:r w:rsidR="003057FC">
        <w:t>5</w:t>
      </w:r>
      <w:r w:rsidR="00A639A6" w:rsidRPr="005A4813">
        <w:t xml:space="preserve">] </w:t>
      </w:r>
      <w:r w:rsidR="003057FC" w:rsidRPr="005A4813">
        <w:t>je podan pregled vplivov</w:t>
      </w:r>
      <w:r w:rsidR="003057FC">
        <w:t xml:space="preserve"> površinske obdelave na delovanje zobniške dvojice.</w:t>
      </w:r>
    </w:p>
    <w:p w14:paraId="6453AE2A" w14:textId="24515073" w:rsidR="00A639A6" w:rsidRPr="005A4813" w:rsidRDefault="00A639A6" w:rsidP="007E6758">
      <w:pPr>
        <w:divId w:val="438111399"/>
      </w:pPr>
      <w:r>
        <w:t xml:space="preserve">V kolikor </w:t>
      </w:r>
      <w:r w:rsidR="00E44706">
        <w:t>se trditev ali informacija</w:t>
      </w:r>
      <w:r w:rsidR="00604DFD">
        <w:t>, ki jo navajate,</w:t>
      </w:r>
      <w:r w:rsidR="00E44706">
        <w:t xml:space="preserve"> nanaša na več virov, je potrebno te navesti znotraj enega</w:t>
      </w:r>
      <w:r w:rsidR="001171A3">
        <w:t xml:space="preserve"> oglatega</w:t>
      </w:r>
      <w:r w:rsidR="00E44706">
        <w:t xml:space="preserve"> oklepaja. Na primer [1,2], [1-4] ali [1,3</w:t>
      </w:r>
      <w:r w:rsidR="000F2DD4">
        <w:t xml:space="preserve">, </w:t>
      </w:r>
      <w:r w:rsidR="00E44706">
        <w:t>5</w:t>
      </w:r>
      <w:r w:rsidR="000F2DD4">
        <w:t>–14</w:t>
      </w:r>
      <w:r w:rsidR="00E44706">
        <w:t>]</w:t>
      </w:r>
      <w:r w:rsidR="00604DFD">
        <w:t>.</w:t>
      </w:r>
    </w:p>
    <w:p w14:paraId="478DBB8D" w14:textId="2B43AB5C" w:rsidR="00E961F8" w:rsidRPr="005A4813" w:rsidRDefault="00884D0E" w:rsidP="00E961F8">
      <w:pPr>
        <w:divId w:val="438111399"/>
      </w:pPr>
      <w:r w:rsidRPr="005A4813">
        <w:t>Zaporedna š</w:t>
      </w:r>
      <w:r w:rsidR="00C25313" w:rsidRPr="005A4813">
        <w:t xml:space="preserve">tevilka </w:t>
      </w:r>
      <w:r w:rsidRPr="005A4813">
        <w:t xml:space="preserve">vira, na katerega se sklicujemo </w:t>
      </w:r>
      <w:r w:rsidR="00C25313" w:rsidRPr="005A4813">
        <w:t>v oglatem oklepaju</w:t>
      </w:r>
      <w:r w:rsidRPr="005A4813">
        <w:t>,</w:t>
      </w:r>
      <w:r w:rsidR="00C25313" w:rsidRPr="005A4813">
        <w:t xml:space="preserve"> se ponovi v popisu literature</w:t>
      </w:r>
      <w:r w:rsidR="00B4044B">
        <w:t xml:space="preserve">. </w:t>
      </w:r>
      <w:r w:rsidR="00AD75E7">
        <w:t xml:space="preserve">Vzorci popisa literature so navedeni v </w:t>
      </w:r>
      <w:hyperlink w:anchor="pA_literatura" w:history="1">
        <w:r w:rsidR="00AD75E7" w:rsidRPr="00F324F9">
          <w:rPr>
            <w:b/>
            <w:bCs/>
          </w:rPr>
          <w:t>prilogi A</w:t>
        </w:r>
      </w:hyperlink>
      <w:r w:rsidR="00AD75E7">
        <w:t>.</w:t>
      </w:r>
      <w:r w:rsidR="00E961F8">
        <w:t xml:space="preserve"> P</w:t>
      </w:r>
      <w:r w:rsidR="00E961F8" w:rsidRPr="005A4813">
        <w:t>ri kasnejšem ponovnem sklicevanju na isto referenco uporabimo enako številko kot pri prvem sklicu.</w:t>
      </w:r>
    </w:p>
    <w:p w14:paraId="0F8CD04E" w14:textId="7CC1B580" w:rsidR="00C21796" w:rsidRPr="005A4813" w:rsidRDefault="00C21796">
      <w:pPr>
        <w:spacing w:before="0" w:after="200"/>
        <w:jc w:val="left"/>
      </w:pPr>
    </w:p>
    <w:p w14:paraId="308E3B12" w14:textId="77777777" w:rsidR="00F433C5" w:rsidRPr="005A4813" w:rsidRDefault="00F433C5" w:rsidP="001B2B16">
      <w:pPr>
        <w:pStyle w:val="Heading11"/>
        <w:numPr>
          <w:ilvl w:val="0"/>
          <w:numId w:val="0"/>
        </w:numPr>
        <w:divId w:val="438111399"/>
      </w:pPr>
    </w:p>
    <w:p w14:paraId="28200C64" w14:textId="77777777" w:rsidR="00F433C5" w:rsidRPr="005A4813" w:rsidRDefault="00F433C5" w:rsidP="001B2B16">
      <w:pPr>
        <w:pStyle w:val="Heading11"/>
        <w:numPr>
          <w:ilvl w:val="0"/>
          <w:numId w:val="0"/>
        </w:numPr>
        <w:divId w:val="438111399"/>
      </w:pPr>
    </w:p>
    <w:p w14:paraId="708819D0" w14:textId="77777777" w:rsidR="00032DFA" w:rsidRPr="005A4813" w:rsidRDefault="00032DFA" w:rsidP="001B2B16">
      <w:pPr>
        <w:pStyle w:val="Heading11"/>
        <w:numPr>
          <w:ilvl w:val="0"/>
          <w:numId w:val="0"/>
        </w:numPr>
        <w:divId w:val="438111399"/>
      </w:pPr>
    </w:p>
    <w:p w14:paraId="30533753" w14:textId="77777777" w:rsidR="006B6D0C" w:rsidRPr="005A4813" w:rsidRDefault="006B6D0C" w:rsidP="001B2B16">
      <w:pPr>
        <w:pStyle w:val="Heading11"/>
        <w:numPr>
          <w:ilvl w:val="0"/>
          <w:numId w:val="0"/>
        </w:numPr>
        <w:divId w:val="438111399"/>
      </w:pPr>
    </w:p>
    <w:p w14:paraId="037E4140" w14:textId="77777777" w:rsidR="006B6D0C" w:rsidRPr="005A4813" w:rsidRDefault="006B6D0C" w:rsidP="005402B2">
      <w:pPr>
        <w:pStyle w:val="Title"/>
        <w:divId w:val="438111399"/>
        <w:sectPr w:rsidR="006B6D0C" w:rsidRPr="005A4813" w:rsidSect="000E7127">
          <w:headerReference w:type="even" r:id="rId37"/>
          <w:headerReference w:type="default" r:id="rId38"/>
          <w:pgSz w:w="11906" w:h="16838" w:code="9"/>
          <w:pgMar w:top="1701" w:right="1418" w:bottom="1418" w:left="1701" w:header="1134" w:footer="709" w:gutter="0"/>
          <w:cols w:space="1134"/>
          <w:titlePg/>
          <w:docGrid w:linePitch="360"/>
        </w:sectPr>
      </w:pPr>
      <w:bookmarkStart w:id="49" w:name="_Toc397007873"/>
    </w:p>
    <w:p w14:paraId="0459FE47" w14:textId="34AA6C92" w:rsidR="007169A2" w:rsidRDefault="00F27210" w:rsidP="000D0FBF">
      <w:pPr>
        <w:pStyle w:val="Heading1"/>
        <w:divId w:val="438111399"/>
      </w:pPr>
      <w:bookmarkStart w:id="50" w:name="_Toc239410728"/>
      <w:bookmarkStart w:id="51" w:name="_Ref239410756"/>
      <w:bookmarkStart w:id="52" w:name="_Ref239410774"/>
      <w:bookmarkStart w:id="53" w:name="_Ref411708218"/>
      <w:bookmarkEnd w:id="49"/>
      <w:r>
        <w:lastRenderedPageBreak/>
        <w:t>Raziskovalne hipoteze / cilji</w:t>
      </w:r>
      <w:bookmarkEnd w:id="50"/>
      <w:bookmarkEnd w:id="51"/>
      <w:bookmarkEnd w:id="52"/>
    </w:p>
    <w:p w14:paraId="009FC59D" w14:textId="6FB8DEF1" w:rsidR="008E5BF1" w:rsidRPr="00384DBA" w:rsidRDefault="008E5BF1" w:rsidP="008E5BF1">
      <w:pPr>
        <w:divId w:val="438111399"/>
      </w:pPr>
      <w:r>
        <w:t xml:space="preserve">Na tem mestu na podlagi predstavljenega </w:t>
      </w:r>
      <w:r w:rsidRPr="0031650A">
        <w:rPr>
          <w:i/>
          <w:iCs/>
        </w:rPr>
        <w:t>Pregleda s</w:t>
      </w:r>
      <w:r>
        <w:rPr>
          <w:i/>
        </w:rPr>
        <w:t>tanja razvoja</w:t>
      </w:r>
      <w:r>
        <w:t xml:space="preserve"> povzemite dosedanje ključne izsledke in ugotovitve. Na podlagi tega </w:t>
      </w:r>
      <w:r w:rsidR="007F42B7">
        <w:t>navedite</w:t>
      </w:r>
      <w:r>
        <w:t xml:space="preserve"> odprta vprašanja in problematiko, ki do tega trenutka še niso bili razrešeni.</w:t>
      </w:r>
    </w:p>
    <w:p w14:paraId="62704BA0" w14:textId="357C8B11" w:rsidR="00A81C60" w:rsidRDefault="00A81C60" w:rsidP="00A81C60">
      <w:pPr>
        <w:divId w:val="438111399"/>
      </w:pPr>
      <w:r>
        <w:t xml:space="preserve">V tem poglavju </w:t>
      </w:r>
      <w:r w:rsidR="007F42B7">
        <w:t>definirajte</w:t>
      </w:r>
      <w:r>
        <w:t xml:space="preserve"> raziskovalne hipoteze, ki ste jih postavili ob </w:t>
      </w:r>
      <w:r w:rsidRPr="0031650A">
        <w:rPr>
          <w:i/>
          <w:iCs/>
        </w:rPr>
        <w:t xml:space="preserve">Pregledu </w:t>
      </w:r>
      <w:r>
        <w:rPr>
          <w:i/>
        </w:rPr>
        <w:t>stanja razvoja</w:t>
      </w:r>
      <w:r>
        <w:t xml:space="preserve"> in so vam služile kot izhodišče za zasnovo doktorskega dela. </w:t>
      </w:r>
    </w:p>
    <w:p w14:paraId="09123416" w14:textId="2FFB7A19" w:rsidR="00A81C60" w:rsidRDefault="00A81C60" w:rsidP="00A81C60">
      <w:pPr>
        <w:divId w:val="438111399"/>
      </w:pPr>
      <w:r>
        <w:t xml:space="preserve">Namesto raziskovalnih hipotez lahko opredelite raziskovalne cilje. Skladno s tem ustrezno </w:t>
      </w:r>
      <w:r w:rsidR="008E5BF1">
        <w:t>izberite naslov tega poglavja.</w:t>
      </w:r>
    </w:p>
    <w:p w14:paraId="2283008F" w14:textId="057AC6DD" w:rsidR="00384DBA" w:rsidRPr="00384DBA" w:rsidRDefault="00384DBA" w:rsidP="00384DBA">
      <w:pPr>
        <w:pStyle w:val="Heading2"/>
        <w:divId w:val="438111399"/>
      </w:pPr>
      <w:bookmarkStart w:id="54" w:name="_Toc239410729"/>
      <w:r>
        <w:t>Publikacije</w:t>
      </w:r>
      <w:bookmarkEnd w:id="54"/>
    </w:p>
    <w:p w14:paraId="3ABC3B6E" w14:textId="77777777" w:rsidR="00171051" w:rsidRDefault="00171051" w:rsidP="00171051">
      <w:pPr>
        <w:divId w:val="438111399"/>
      </w:pPr>
      <w:r>
        <w:t>V primeru, da so bili rezultati doktorskega dela objavljeni ali pripravljeni kot celovite znanstvene publikacije, lahko v tem podpoglavju navedete seznam objavljenih publikacij. Predstavitev publikacij (seznam) je prostovoljna rubrika.</w:t>
      </w:r>
    </w:p>
    <w:p w14:paraId="61E9A9DA" w14:textId="77777777" w:rsidR="007169A2" w:rsidRDefault="007169A2" w:rsidP="007169A2">
      <w:pPr>
        <w:divId w:val="438111399"/>
      </w:pPr>
    </w:p>
    <w:p w14:paraId="7360728F" w14:textId="77777777" w:rsidR="00171051" w:rsidRDefault="00171051" w:rsidP="007169A2">
      <w:pPr>
        <w:divId w:val="438111399"/>
      </w:pPr>
    </w:p>
    <w:p w14:paraId="6A2E3489" w14:textId="77777777" w:rsidR="00171051" w:rsidRDefault="00171051" w:rsidP="007169A2">
      <w:pPr>
        <w:divId w:val="438111399"/>
      </w:pPr>
    </w:p>
    <w:p w14:paraId="3501390E" w14:textId="77777777" w:rsidR="00171051" w:rsidRDefault="00171051" w:rsidP="007169A2">
      <w:pPr>
        <w:divId w:val="438111399"/>
      </w:pPr>
    </w:p>
    <w:p w14:paraId="32C8E9F4" w14:textId="77777777" w:rsidR="00171051" w:rsidRDefault="00171051" w:rsidP="007169A2">
      <w:pPr>
        <w:divId w:val="438111399"/>
      </w:pPr>
    </w:p>
    <w:p w14:paraId="5A5C6CD5" w14:textId="77777777" w:rsidR="00171051" w:rsidRDefault="00171051" w:rsidP="007169A2">
      <w:pPr>
        <w:divId w:val="438111399"/>
      </w:pPr>
    </w:p>
    <w:p w14:paraId="62C0E90E" w14:textId="77777777" w:rsidR="00171051" w:rsidRDefault="00171051" w:rsidP="007169A2">
      <w:pPr>
        <w:divId w:val="438111399"/>
      </w:pPr>
    </w:p>
    <w:p w14:paraId="7825214E" w14:textId="77777777" w:rsidR="00171051" w:rsidRDefault="00171051" w:rsidP="007169A2">
      <w:pPr>
        <w:divId w:val="438111399"/>
      </w:pPr>
    </w:p>
    <w:p w14:paraId="0565BD5B" w14:textId="77777777" w:rsidR="004A46FB" w:rsidRDefault="004A46FB" w:rsidP="007169A2">
      <w:pPr>
        <w:divId w:val="438111399"/>
      </w:pPr>
    </w:p>
    <w:p w14:paraId="36741860" w14:textId="77777777" w:rsidR="004A46FB" w:rsidRDefault="004A46FB" w:rsidP="007169A2">
      <w:pPr>
        <w:divId w:val="438111399"/>
      </w:pPr>
    </w:p>
    <w:p w14:paraId="79DB237A" w14:textId="77777777" w:rsidR="004A46FB" w:rsidRDefault="004A46FB" w:rsidP="007169A2">
      <w:pPr>
        <w:divId w:val="438111399"/>
      </w:pPr>
    </w:p>
    <w:p w14:paraId="4660D534" w14:textId="77777777" w:rsidR="00FD4FC8" w:rsidRDefault="00FD4FC8" w:rsidP="007169A2">
      <w:pPr>
        <w:divId w:val="438111399"/>
      </w:pPr>
    </w:p>
    <w:p w14:paraId="29ADC69C" w14:textId="77777777" w:rsidR="00FD4FC8" w:rsidRDefault="00FD4FC8" w:rsidP="007169A2">
      <w:pPr>
        <w:divId w:val="438111399"/>
      </w:pPr>
    </w:p>
    <w:p w14:paraId="15FFC137" w14:textId="77777777" w:rsidR="00FD4FC8" w:rsidRDefault="00FD4FC8" w:rsidP="007169A2">
      <w:pPr>
        <w:divId w:val="438111399"/>
      </w:pPr>
    </w:p>
    <w:p w14:paraId="2363F4D5" w14:textId="77777777" w:rsidR="00FD4FC8" w:rsidRDefault="00FD4FC8" w:rsidP="007169A2">
      <w:pPr>
        <w:divId w:val="438111399"/>
      </w:pPr>
    </w:p>
    <w:p w14:paraId="3F60A496" w14:textId="77777777" w:rsidR="00FD4FC8" w:rsidRDefault="00FD4FC8" w:rsidP="007169A2">
      <w:pPr>
        <w:divId w:val="438111399"/>
      </w:pPr>
    </w:p>
    <w:p w14:paraId="5786F763" w14:textId="77777777" w:rsidR="007169A2" w:rsidRDefault="007169A2" w:rsidP="007169A2">
      <w:pPr>
        <w:divId w:val="438111399"/>
        <w:sectPr w:rsidR="007169A2" w:rsidSect="000E7127">
          <w:headerReference w:type="even" r:id="rId39"/>
          <w:headerReference w:type="default" r:id="rId40"/>
          <w:headerReference w:type="first" r:id="rId41"/>
          <w:pgSz w:w="11906" w:h="16838" w:code="9"/>
          <w:pgMar w:top="1701" w:right="1418" w:bottom="1418" w:left="1701" w:header="1134" w:footer="709" w:gutter="0"/>
          <w:cols w:space="1134"/>
          <w:titlePg/>
          <w:docGrid w:linePitch="360"/>
        </w:sectPr>
      </w:pPr>
    </w:p>
    <w:p w14:paraId="60487A41" w14:textId="77777777" w:rsidR="007169A2" w:rsidRPr="007169A2" w:rsidRDefault="007169A2" w:rsidP="007169A2">
      <w:pPr>
        <w:divId w:val="438111399"/>
      </w:pPr>
    </w:p>
    <w:p w14:paraId="1D99DC6A" w14:textId="6C475461" w:rsidR="00B86CA9" w:rsidRPr="005A4813" w:rsidRDefault="00B77BCE" w:rsidP="000D0FBF">
      <w:pPr>
        <w:pStyle w:val="Heading1"/>
        <w:divId w:val="438111399"/>
      </w:pPr>
      <w:bookmarkStart w:id="55" w:name="_Ref226636035"/>
      <w:bookmarkStart w:id="56" w:name="_Toc239410730"/>
      <w:r w:rsidRPr="005A4813">
        <w:t>Metodologija raziskav</w:t>
      </w:r>
      <w:bookmarkEnd w:id="53"/>
      <w:bookmarkEnd w:id="55"/>
      <w:bookmarkEnd w:id="56"/>
    </w:p>
    <w:p w14:paraId="25D40158" w14:textId="61DB8E02" w:rsidR="00D7361D" w:rsidRDefault="00FC7F29" w:rsidP="00A941A3">
      <w:pPr>
        <w:divId w:val="438111399"/>
      </w:pPr>
      <w:bookmarkStart w:id="57" w:name="OLE_LINK8"/>
      <w:r w:rsidRPr="005A4813">
        <w:t xml:space="preserve">V tem poglavju glede na tip </w:t>
      </w:r>
      <w:r w:rsidR="00850B56">
        <w:t>doktorskega dela</w:t>
      </w:r>
      <w:r w:rsidRPr="005A4813">
        <w:t xml:space="preserve"> </w:t>
      </w:r>
      <w:r w:rsidR="00850B56">
        <w:t>(npr. teoretični ali eksperimentalni</w:t>
      </w:r>
      <w:r w:rsidRPr="005A4813">
        <w:t xml:space="preserve">) </w:t>
      </w:r>
      <w:r w:rsidR="009E2DD3">
        <w:t xml:space="preserve">sistematično </w:t>
      </w:r>
      <w:r w:rsidRPr="005A4813">
        <w:t xml:space="preserve">predstavite, razložite in utemeljite </w:t>
      </w:r>
      <w:r w:rsidRPr="00540343">
        <w:t>uporabljene metode oz. postopke</w:t>
      </w:r>
      <w:r w:rsidRPr="005A4813">
        <w:t xml:space="preserve"> </w:t>
      </w:r>
      <w:r w:rsidR="00540343">
        <w:t xml:space="preserve">(npr. </w:t>
      </w:r>
      <w:r w:rsidRPr="005A4813">
        <w:t>meritev, izračunov, modelirnih postopkov</w:t>
      </w:r>
      <w:r w:rsidR="00540343">
        <w:t>, predpostavk</w:t>
      </w:r>
      <w:r w:rsidRPr="005A4813">
        <w:t xml:space="preserve"> itn.</w:t>
      </w:r>
      <w:r w:rsidR="00875A22">
        <w:t>).</w:t>
      </w:r>
      <w:r w:rsidRPr="005A4813">
        <w:t xml:space="preserve"> </w:t>
      </w:r>
      <w:bookmarkEnd w:id="57"/>
      <w:r w:rsidR="007F6AC5" w:rsidRPr="007F6AC5">
        <w:t>Metodologija mora biti opisana dovolj natančno, da je delo ponovljivo.</w:t>
      </w:r>
    </w:p>
    <w:p w14:paraId="2537116B" w14:textId="77777777" w:rsidR="002B70FF" w:rsidRDefault="002B70FF" w:rsidP="00A941A3">
      <w:pPr>
        <w:divId w:val="438111399"/>
      </w:pPr>
    </w:p>
    <w:p w14:paraId="74D5CBEF" w14:textId="77777777" w:rsidR="00E733E6" w:rsidRDefault="00E733E6" w:rsidP="00A941A3">
      <w:pPr>
        <w:divId w:val="438111399"/>
      </w:pPr>
    </w:p>
    <w:p w14:paraId="129F2999" w14:textId="77777777" w:rsidR="00E733E6" w:rsidRDefault="00E733E6" w:rsidP="00A941A3">
      <w:pPr>
        <w:divId w:val="438111399"/>
      </w:pPr>
    </w:p>
    <w:p w14:paraId="783C9DF4" w14:textId="77777777" w:rsidR="00E733E6" w:rsidRDefault="00E733E6" w:rsidP="00A941A3">
      <w:pPr>
        <w:divId w:val="438111399"/>
      </w:pPr>
    </w:p>
    <w:p w14:paraId="223143AA" w14:textId="77777777" w:rsidR="00E733E6" w:rsidRDefault="00E733E6" w:rsidP="00A941A3">
      <w:pPr>
        <w:divId w:val="438111399"/>
      </w:pPr>
    </w:p>
    <w:p w14:paraId="5BD72924" w14:textId="77777777" w:rsidR="00E733E6" w:rsidRDefault="00E733E6" w:rsidP="00A941A3">
      <w:pPr>
        <w:divId w:val="438111399"/>
      </w:pPr>
    </w:p>
    <w:p w14:paraId="3554FC38" w14:textId="77777777" w:rsidR="00E733E6" w:rsidRDefault="00E733E6" w:rsidP="00A941A3">
      <w:pPr>
        <w:divId w:val="438111399"/>
      </w:pPr>
    </w:p>
    <w:p w14:paraId="3C1B4F5B" w14:textId="77777777" w:rsidR="00E733E6" w:rsidRDefault="00E733E6" w:rsidP="00A941A3">
      <w:pPr>
        <w:divId w:val="438111399"/>
      </w:pPr>
    </w:p>
    <w:p w14:paraId="2F282EA6" w14:textId="77777777" w:rsidR="00E733E6" w:rsidRDefault="00E733E6" w:rsidP="00A941A3">
      <w:pPr>
        <w:divId w:val="438111399"/>
      </w:pPr>
    </w:p>
    <w:p w14:paraId="123BA042" w14:textId="77777777" w:rsidR="00E733E6" w:rsidRDefault="00E733E6" w:rsidP="00A941A3">
      <w:pPr>
        <w:divId w:val="438111399"/>
      </w:pPr>
    </w:p>
    <w:p w14:paraId="0206F651" w14:textId="77777777" w:rsidR="00E733E6" w:rsidRDefault="00E733E6" w:rsidP="00A941A3">
      <w:pPr>
        <w:divId w:val="438111399"/>
      </w:pPr>
    </w:p>
    <w:p w14:paraId="6950451B" w14:textId="77777777" w:rsidR="00E733E6" w:rsidRDefault="00E733E6" w:rsidP="00A941A3">
      <w:pPr>
        <w:divId w:val="438111399"/>
      </w:pPr>
    </w:p>
    <w:p w14:paraId="63714B1E" w14:textId="77777777" w:rsidR="00E733E6" w:rsidRDefault="00E733E6" w:rsidP="00A941A3">
      <w:pPr>
        <w:divId w:val="438111399"/>
      </w:pPr>
    </w:p>
    <w:p w14:paraId="32FE06A2" w14:textId="77777777" w:rsidR="00E733E6" w:rsidRDefault="00E733E6" w:rsidP="00A941A3">
      <w:pPr>
        <w:divId w:val="438111399"/>
      </w:pPr>
    </w:p>
    <w:p w14:paraId="0539B106" w14:textId="77777777" w:rsidR="00E733E6" w:rsidRDefault="00E733E6" w:rsidP="00A941A3">
      <w:pPr>
        <w:divId w:val="438111399"/>
      </w:pPr>
    </w:p>
    <w:p w14:paraId="3558261C" w14:textId="77777777" w:rsidR="00E733E6" w:rsidRDefault="00E733E6" w:rsidP="00A941A3">
      <w:pPr>
        <w:divId w:val="438111399"/>
      </w:pPr>
    </w:p>
    <w:p w14:paraId="4199B927" w14:textId="77777777" w:rsidR="00E733E6" w:rsidRDefault="00E733E6" w:rsidP="00A941A3">
      <w:pPr>
        <w:divId w:val="438111399"/>
      </w:pPr>
    </w:p>
    <w:p w14:paraId="106E9ED9" w14:textId="77777777" w:rsidR="00E733E6" w:rsidRDefault="00E733E6" w:rsidP="00A941A3">
      <w:pPr>
        <w:divId w:val="438111399"/>
      </w:pPr>
    </w:p>
    <w:p w14:paraId="4D48C8AA" w14:textId="77777777" w:rsidR="00E733E6" w:rsidRDefault="00E733E6" w:rsidP="00A941A3">
      <w:pPr>
        <w:divId w:val="438111399"/>
      </w:pPr>
    </w:p>
    <w:p w14:paraId="4A06B010" w14:textId="77777777" w:rsidR="00E733E6" w:rsidRDefault="00E733E6" w:rsidP="00A941A3">
      <w:pPr>
        <w:divId w:val="438111399"/>
      </w:pPr>
    </w:p>
    <w:p w14:paraId="16B452B7" w14:textId="77777777" w:rsidR="00E733E6" w:rsidRPr="005A4813" w:rsidRDefault="00E733E6" w:rsidP="00A941A3">
      <w:pPr>
        <w:divId w:val="438111399"/>
      </w:pPr>
    </w:p>
    <w:p w14:paraId="37A3FF17" w14:textId="77777777" w:rsidR="00502E88" w:rsidRPr="005A4813" w:rsidRDefault="00502E88" w:rsidP="00A941A3">
      <w:pPr>
        <w:divId w:val="438111399"/>
        <w:sectPr w:rsidR="00502E88" w:rsidRPr="005A4813" w:rsidSect="000E7127">
          <w:headerReference w:type="even" r:id="rId42"/>
          <w:headerReference w:type="default" r:id="rId43"/>
          <w:headerReference w:type="first" r:id="rId44"/>
          <w:pgSz w:w="11906" w:h="16838" w:code="9"/>
          <w:pgMar w:top="1701" w:right="1418" w:bottom="1418" w:left="1701" w:header="1134" w:footer="709" w:gutter="0"/>
          <w:cols w:space="1134"/>
          <w:titlePg/>
          <w:docGrid w:linePitch="360"/>
        </w:sectPr>
      </w:pPr>
    </w:p>
    <w:p w14:paraId="25E760F6" w14:textId="23D54252" w:rsidR="006059D2" w:rsidRPr="005A4813" w:rsidRDefault="00A941A3" w:rsidP="000D0FBF">
      <w:pPr>
        <w:pStyle w:val="Heading1"/>
      </w:pPr>
      <w:bookmarkStart w:id="58" w:name="_Toc397007874"/>
      <w:bookmarkStart w:id="59" w:name="_Ref411435739"/>
      <w:bookmarkStart w:id="60" w:name="_Ref226400861"/>
      <w:bookmarkStart w:id="61" w:name="_Ref226401772"/>
      <w:bookmarkStart w:id="62" w:name="_Toc239410731"/>
      <w:r w:rsidRPr="005A4813">
        <w:lastRenderedPageBreak/>
        <w:t>Rezultati</w:t>
      </w:r>
      <w:bookmarkEnd w:id="58"/>
      <w:bookmarkEnd w:id="59"/>
      <w:bookmarkEnd w:id="60"/>
      <w:bookmarkEnd w:id="61"/>
      <w:bookmarkEnd w:id="62"/>
    </w:p>
    <w:p w14:paraId="373C41FD" w14:textId="77777777" w:rsidR="00EC7AF3" w:rsidRDefault="00EC7AF3" w:rsidP="00EC7AF3">
      <w:bookmarkStart w:id="63" w:name="OLE_LINK9"/>
      <w:bookmarkStart w:id="64" w:name="OLE_LINK10"/>
      <w:r>
        <w:t xml:space="preserve">V tem poglavju študent predstavi rezultate meritev, analiz, preračunov in drugih obdelav podatkov, pridobljenih v okviru raziskave. Rezultati naj bodo predstavljeni objektivno. </w:t>
      </w:r>
    </w:p>
    <w:p w14:paraId="26ED9B49" w14:textId="77777777" w:rsidR="000E1DAD" w:rsidRDefault="000E1DAD" w:rsidP="000E1DAD">
      <w:r>
        <w:t>Običajno je delo obsežneje in sestavljeno iz več ločenih sklopov, zato najpogosteje rezultate iz posameznega sklopa predstavljate v ločenih (pod)poglavjih. Končna oblika mora biti takšna, da je karseda pregledna, jasna in razumljiva.</w:t>
      </w:r>
    </w:p>
    <w:p w14:paraId="64A5EE99" w14:textId="1FBC9841" w:rsidR="00C745AE" w:rsidRDefault="00C745AE" w:rsidP="00C745AE">
      <w:r>
        <w:t xml:space="preserve">Poglavji </w:t>
      </w:r>
      <w:r w:rsidR="00C73228">
        <w:t>5</w:t>
      </w:r>
      <w:r>
        <w:t xml:space="preserve"> in </w:t>
      </w:r>
      <w:r w:rsidR="00C73228">
        <w:t>6</w:t>
      </w:r>
      <w:r>
        <w:t xml:space="preserve"> lahko združite v enotno poglavje </w:t>
      </w:r>
      <w:r w:rsidR="00C73228">
        <w:t>5</w:t>
      </w:r>
      <w:r>
        <w:t xml:space="preserve"> Rezultati in diskusija, v kolikor je za izboljšanje jasnosti in utemeljevanja raziskovalnih hipotez/ciljev to bolj primerno.</w:t>
      </w:r>
    </w:p>
    <w:bookmarkEnd w:id="63"/>
    <w:bookmarkEnd w:id="64"/>
    <w:p w14:paraId="2C8F7618" w14:textId="77777777" w:rsidR="00D74978" w:rsidRDefault="00D74978">
      <w:pPr>
        <w:spacing w:after="200"/>
        <w:jc w:val="left"/>
      </w:pPr>
    </w:p>
    <w:p w14:paraId="5205ACE8" w14:textId="77777777" w:rsidR="00D74978" w:rsidRDefault="00D74978">
      <w:pPr>
        <w:spacing w:after="200"/>
        <w:jc w:val="left"/>
      </w:pPr>
    </w:p>
    <w:p w14:paraId="75B81AA6" w14:textId="77777777" w:rsidR="00D74978" w:rsidRDefault="00D74978">
      <w:pPr>
        <w:spacing w:after="200"/>
        <w:jc w:val="left"/>
      </w:pPr>
    </w:p>
    <w:p w14:paraId="65F648C8" w14:textId="3EC70FDB" w:rsidR="006B6D0C" w:rsidRPr="005A4813" w:rsidRDefault="006B6D0C">
      <w:pPr>
        <w:spacing w:after="200"/>
        <w:jc w:val="left"/>
      </w:pPr>
      <w:r w:rsidRPr="005A4813">
        <w:br w:type="page"/>
      </w:r>
    </w:p>
    <w:p w14:paraId="527875C3" w14:textId="77777777" w:rsidR="00F471A8" w:rsidRPr="005A4813" w:rsidRDefault="00F471A8" w:rsidP="00A941A3"/>
    <w:p w14:paraId="47D2E35C" w14:textId="77777777" w:rsidR="00F471A8" w:rsidRDefault="00F471A8" w:rsidP="00A941A3"/>
    <w:p w14:paraId="54A81D7F" w14:textId="77777777" w:rsidR="001B16ED" w:rsidRDefault="001B16ED" w:rsidP="00A941A3"/>
    <w:p w14:paraId="6184CE9D" w14:textId="77777777" w:rsidR="00923318" w:rsidRPr="005A4813" w:rsidRDefault="00923318" w:rsidP="00A941A3"/>
    <w:p w14:paraId="67566135" w14:textId="77777777" w:rsidR="00F471A8" w:rsidRPr="005A4813" w:rsidRDefault="00F471A8" w:rsidP="00A941A3"/>
    <w:p w14:paraId="573D0F30" w14:textId="77777777" w:rsidR="008E02DA" w:rsidRPr="005A4813" w:rsidRDefault="008E02DA" w:rsidP="00A941A3">
      <w:pPr>
        <w:sectPr w:rsidR="008E02DA" w:rsidRPr="005A4813" w:rsidSect="000E7127">
          <w:headerReference w:type="even" r:id="rId45"/>
          <w:headerReference w:type="default" r:id="rId46"/>
          <w:pgSz w:w="11906" w:h="16838" w:code="9"/>
          <w:pgMar w:top="1701" w:right="1418" w:bottom="1418" w:left="1701" w:header="1134" w:footer="709" w:gutter="0"/>
          <w:cols w:space="1134"/>
          <w:titlePg/>
          <w:docGrid w:linePitch="360"/>
        </w:sectPr>
      </w:pPr>
    </w:p>
    <w:p w14:paraId="7C1A2F68" w14:textId="14FC7B51" w:rsidR="00371B7A" w:rsidRDefault="00371B7A" w:rsidP="000D0FBF">
      <w:pPr>
        <w:pStyle w:val="Heading1"/>
      </w:pPr>
      <w:bookmarkStart w:id="65" w:name="_Ref239411128"/>
      <w:bookmarkStart w:id="66" w:name="_Toc397007875"/>
      <w:bookmarkStart w:id="67" w:name="_Ref411435971"/>
      <w:bookmarkStart w:id="68" w:name="_Ref226400973"/>
      <w:bookmarkStart w:id="69" w:name="_Ref226401829"/>
      <w:bookmarkStart w:id="70" w:name="_Toc239410732"/>
      <w:r>
        <w:lastRenderedPageBreak/>
        <w:t>Diskusija</w:t>
      </w:r>
      <w:bookmarkEnd w:id="65"/>
    </w:p>
    <w:p w14:paraId="5145472A" w14:textId="62156DBE" w:rsidR="002372FE" w:rsidRDefault="002372FE" w:rsidP="002372FE">
      <w:r>
        <w:t xml:space="preserve">V tem delu predstavite vaše razumevanje rezultatov, njihovo </w:t>
      </w:r>
      <w:r>
        <w:rPr>
          <w:bCs/>
        </w:rPr>
        <w:t>interpretacijo</w:t>
      </w:r>
      <w:r>
        <w:t xml:space="preserve"> in morebitne komentarje. </w:t>
      </w:r>
      <w:r w:rsidR="00B6300D">
        <w:t>Diskusija naj se vseskozi karseda neposredno navezuje na poglavja, ki predstavljajo odprta vprašanja in obravnavano problematiko identificirana v poglavju 2 in predstavljene hipoteze/cilje v poglavju 3.</w:t>
      </w:r>
    </w:p>
    <w:p w14:paraId="449AEE79" w14:textId="790A28F3" w:rsidR="002372FE" w:rsidRDefault="002372FE" w:rsidP="002372FE">
      <w:r>
        <w:t xml:space="preserve">Poglavji </w:t>
      </w:r>
      <w:r w:rsidR="00135D71">
        <w:t>5</w:t>
      </w:r>
      <w:r>
        <w:t xml:space="preserve"> in </w:t>
      </w:r>
      <w:r w:rsidR="00135D71">
        <w:t>6</w:t>
      </w:r>
      <w:r>
        <w:t xml:space="preserve"> lahko združite v enotno poglavje </w:t>
      </w:r>
      <w:r w:rsidR="00135D71">
        <w:t>5</w:t>
      </w:r>
      <w:r>
        <w:t xml:space="preserve"> Rezultati in diskusija, v kolikor je za izboljšanje jasnosti in utemeljevanja raziskovalnih hipotez/ciljev to bolj primerno.</w:t>
      </w:r>
    </w:p>
    <w:p w14:paraId="03926C7B" w14:textId="77777777" w:rsidR="00BC1C14" w:rsidRDefault="00BC1C14" w:rsidP="00371B7A"/>
    <w:p w14:paraId="18B38D19" w14:textId="77777777" w:rsidR="00371B7A" w:rsidRDefault="00371B7A" w:rsidP="00371B7A"/>
    <w:p w14:paraId="07E6A0F4" w14:textId="35B9611F" w:rsidR="00371B7A" w:rsidRDefault="00371B7A">
      <w:pPr>
        <w:spacing w:before="0" w:after="200"/>
        <w:jc w:val="left"/>
      </w:pPr>
      <w:r>
        <w:br w:type="page"/>
      </w:r>
    </w:p>
    <w:p w14:paraId="23CFA9BF" w14:textId="77777777" w:rsidR="00371B7A" w:rsidRDefault="00371B7A" w:rsidP="00371B7A"/>
    <w:p w14:paraId="11B482E5" w14:textId="77777777" w:rsidR="00371B7A" w:rsidRDefault="00371B7A" w:rsidP="00371B7A"/>
    <w:p w14:paraId="1EFCD27E" w14:textId="77777777" w:rsidR="00371B7A" w:rsidRDefault="00371B7A" w:rsidP="00371B7A"/>
    <w:p w14:paraId="5293E541" w14:textId="77777777" w:rsidR="00371B7A" w:rsidRDefault="00371B7A" w:rsidP="00371B7A"/>
    <w:p w14:paraId="2D2C447B" w14:textId="77777777" w:rsidR="00371B7A" w:rsidRDefault="00371B7A" w:rsidP="00371B7A"/>
    <w:p w14:paraId="7774C847" w14:textId="77777777" w:rsidR="00371B7A" w:rsidRDefault="00371B7A" w:rsidP="00371B7A"/>
    <w:p w14:paraId="6D95766D" w14:textId="77777777" w:rsidR="00371B7A" w:rsidRDefault="00371B7A" w:rsidP="00371B7A">
      <w:pPr>
        <w:sectPr w:rsidR="00371B7A" w:rsidSect="000E7127">
          <w:headerReference w:type="even" r:id="rId47"/>
          <w:headerReference w:type="default" r:id="rId48"/>
          <w:pgSz w:w="11906" w:h="16838" w:code="9"/>
          <w:pgMar w:top="1701" w:right="1418" w:bottom="1418" w:left="1701" w:header="1134" w:footer="709" w:gutter="0"/>
          <w:cols w:space="1134"/>
          <w:titlePg/>
          <w:docGrid w:linePitch="360"/>
        </w:sectPr>
      </w:pPr>
    </w:p>
    <w:p w14:paraId="2A9DDB8E" w14:textId="475DFF5B" w:rsidR="00B77BCE" w:rsidRPr="005A4813" w:rsidRDefault="00B70630" w:rsidP="000D0FBF">
      <w:pPr>
        <w:pStyle w:val="Heading1"/>
      </w:pPr>
      <w:bookmarkStart w:id="71" w:name="_Ref239411171"/>
      <w:r w:rsidRPr="005A4813">
        <w:lastRenderedPageBreak/>
        <w:t>Zaključki</w:t>
      </w:r>
      <w:bookmarkEnd w:id="66"/>
      <w:bookmarkEnd w:id="67"/>
      <w:bookmarkEnd w:id="68"/>
      <w:bookmarkEnd w:id="69"/>
      <w:bookmarkEnd w:id="70"/>
      <w:bookmarkEnd w:id="71"/>
    </w:p>
    <w:p w14:paraId="155F9CB0" w14:textId="1064D3FB" w:rsidR="005C27C1" w:rsidRDefault="005C27C1" w:rsidP="00B77BCE">
      <w:r>
        <w:t xml:space="preserve">V tem poglavju najprej </w:t>
      </w:r>
      <w:r w:rsidR="008F42ED">
        <w:t xml:space="preserve">koncizno </w:t>
      </w:r>
      <w:r>
        <w:t xml:space="preserve">opišite </w:t>
      </w:r>
      <w:r w:rsidR="008F42ED">
        <w:t>vsebino narejenega dela v okviru raziskav.</w:t>
      </w:r>
      <w:r w:rsidR="00A35E62">
        <w:t xml:space="preserve"> Zatem po odstavkih ali alinejah napišete bistvene doprinose k znanosti</w:t>
      </w:r>
      <w:r w:rsidR="00B64883">
        <w:t xml:space="preserve"> in se jasno opredelite glede dokaza hipotez oz. izpolnitve zastavljenih ciljev.</w:t>
      </w:r>
    </w:p>
    <w:p w14:paraId="5321C85C" w14:textId="77777777" w:rsidR="00C41FA7" w:rsidRPr="005A4813" w:rsidRDefault="00C41FA7" w:rsidP="00C50B94">
      <w:pPr>
        <w:pStyle w:val="Heading2"/>
      </w:pPr>
      <w:bookmarkStart w:id="72" w:name="_Toc239410733"/>
      <w:r w:rsidRPr="005A4813">
        <w:t>Predlogi za nadaljnje delo</w:t>
      </w:r>
      <w:bookmarkEnd w:id="72"/>
    </w:p>
    <w:p w14:paraId="55DC3E3E" w14:textId="388100DC" w:rsidR="009B4291" w:rsidRPr="005A4813" w:rsidRDefault="00C41FA7" w:rsidP="00591FBF">
      <w:r w:rsidRPr="005A4813">
        <w:t xml:space="preserve">V posebnem </w:t>
      </w:r>
      <w:r w:rsidR="00C50B94">
        <w:t xml:space="preserve">podpoglavju </w:t>
      </w:r>
      <w:r w:rsidRPr="005A4813">
        <w:t xml:space="preserve">napišite </w:t>
      </w:r>
      <w:r w:rsidR="005127BA">
        <w:t xml:space="preserve">svoje </w:t>
      </w:r>
      <w:r w:rsidRPr="005A4813">
        <w:t xml:space="preserve">predloge za nadaljnje delo </w:t>
      </w:r>
      <w:r w:rsidR="00166B4A">
        <w:t>in ostala odprta vprašanja na obravnavanem področju ali morebitnem novo odkritem področju.</w:t>
      </w:r>
    </w:p>
    <w:p w14:paraId="051036D8" w14:textId="2596630E" w:rsidR="00502E88" w:rsidRPr="005A4813" w:rsidRDefault="00502E88" w:rsidP="00591FBF">
      <w:r w:rsidRPr="005A4813">
        <w:br w:type="page"/>
      </w:r>
    </w:p>
    <w:p w14:paraId="1562D2DA" w14:textId="77777777" w:rsidR="006B6D0C" w:rsidRPr="005A4813" w:rsidRDefault="006B6D0C" w:rsidP="00591FBF"/>
    <w:p w14:paraId="38B6C482" w14:textId="77777777" w:rsidR="00013F60" w:rsidRDefault="00013F60" w:rsidP="00591FBF"/>
    <w:p w14:paraId="3D962571" w14:textId="77777777" w:rsidR="00AE299A" w:rsidRDefault="00AE299A" w:rsidP="00591FBF"/>
    <w:p w14:paraId="3891F468" w14:textId="77777777" w:rsidR="007150FC" w:rsidRPr="005A4813" w:rsidRDefault="007150FC" w:rsidP="00591FBF"/>
    <w:p w14:paraId="151DBFC7" w14:textId="77777777" w:rsidR="007150FC" w:rsidRPr="005A4813" w:rsidRDefault="007150FC" w:rsidP="00591FBF"/>
    <w:p w14:paraId="4536848F" w14:textId="77777777" w:rsidR="00891793" w:rsidRPr="005A4813" w:rsidRDefault="00891793">
      <w:pPr>
        <w:spacing w:after="200"/>
        <w:jc w:val="left"/>
        <w:sectPr w:rsidR="00891793" w:rsidRPr="005A4813" w:rsidSect="000E7127">
          <w:headerReference w:type="even" r:id="rId49"/>
          <w:headerReference w:type="default" r:id="rId50"/>
          <w:pgSz w:w="11906" w:h="16838" w:code="9"/>
          <w:pgMar w:top="1701" w:right="1418" w:bottom="1418" w:left="1701" w:header="1134" w:footer="709" w:gutter="0"/>
          <w:cols w:space="1134"/>
          <w:titlePg/>
          <w:docGrid w:linePitch="360"/>
        </w:sectPr>
      </w:pPr>
    </w:p>
    <w:p w14:paraId="389BD152" w14:textId="59502BE6" w:rsidR="005159D2" w:rsidRPr="005A4813" w:rsidRDefault="005159D2" w:rsidP="00ED7C55">
      <w:pPr>
        <w:pStyle w:val="Naslov1neotevilen"/>
      </w:pPr>
      <w:bookmarkStart w:id="73" w:name="_Toc239410734"/>
      <w:bookmarkStart w:id="74" w:name="Literatura"/>
      <w:r w:rsidRPr="005A4813">
        <w:lastRenderedPageBreak/>
        <w:t>Literatura</w:t>
      </w:r>
      <w:bookmarkEnd w:id="73"/>
    </w:p>
    <w:bookmarkEnd w:id="74"/>
    <w:p w14:paraId="070504E5" w14:textId="77777777" w:rsidR="00FC0CC4" w:rsidRDefault="00FC0CC4" w:rsidP="00DC1BA1">
      <w:pPr>
        <w:pStyle w:val="Vzorecreferenc"/>
        <w:ind w:left="567" w:hanging="567"/>
        <w:jc w:val="both"/>
      </w:pPr>
      <w:r>
        <w:t>K. H. Grote, H. Hefazi (ur.)</w:t>
      </w:r>
      <w:r w:rsidRPr="005A4813">
        <w:rPr>
          <w:rStyle w:val="ReferenceChar"/>
        </w:rPr>
        <w:t xml:space="preserve">: </w:t>
      </w:r>
      <w:r w:rsidRPr="007C52CF">
        <w:rPr>
          <w:rStyle w:val="ReferenceChar"/>
          <w:i/>
        </w:rPr>
        <w:t>Springer Handbook of Mechanical Engineering</w:t>
      </w:r>
      <w:r w:rsidRPr="005A4813">
        <w:rPr>
          <w:rStyle w:val="ReferenceChar"/>
        </w:rPr>
        <w:t>.</w:t>
      </w:r>
      <w:r w:rsidRPr="005A4813">
        <w:t xml:space="preserve"> </w:t>
      </w:r>
      <w:r w:rsidRPr="002B3FD0">
        <w:t>Springer</w:t>
      </w:r>
      <w:r>
        <w:t>,</w:t>
      </w:r>
      <w:r w:rsidRPr="002B3FD0">
        <w:t xml:space="preserve"> Cham</w:t>
      </w:r>
      <w:r w:rsidRPr="005A4813">
        <w:t xml:space="preserve">, </w:t>
      </w:r>
      <w:r>
        <w:t>2021</w:t>
      </w:r>
      <w:r w:rsidRPr="005A4813">
        <w:t>.</w:t>
      </w:r>
      <w:r>
        <w:t xml:space="preserve"> </w:t>
      </w:r>
      <w:r w:rsidRPr="00402797">
        <w:t xml:space="preserve">DOI: </w:t>
      </w:r>
      <w:r w:rsidRPr="009F6AB0">
        <w:t>10.1007/978-3-030-47035-7</w:t>
      </w:r>
    </w:p>
    <w:p w14:paraId="669987A7" w14:textId="77777777" w:rsidR="00FC0CC4" w:rsidRPr="005A4813" w:rsidRDefault="00FC0CC4" w:rsidP="00DC1BA1">
      <w:pPr>
        <w:pStyle w:val="Vzorecreferenc"/>
        <w:ind w:left="567" w:hanging="567"/>
        <w:jc w:val="both"/>
      </w:pPr>
      <w:r>
        <w:t xml:space="preserve">A. F. Bower: </w:t>
      </w:r>
      <w:r w:rsidRPr="001262D3">
        <w:rPr>
          <w:i/>
          <w:iCs/>
        </w:rPr>
        <w:t>Applied Mechanics of Solids</w:t>
      </w:r>
      <w:r>
        <w:t xml:space="preserve">. 2. izdaja. CRC Press, Boca Raton, 2025. DOI: </w:t>
      </w:r>
      <w:r w:rsidRPr="009F6AB0">
        <w:t>10.1201/9781003617280</w:t>
      </w:r>
    </w:p>
    <w:p w14:paraId="4A01D77E" w14:textId="77777777" w:rsidR="00FC0CC4" w:rsidRDefault="00FC0CC4" w:rsidP="00DC1BA1">
      <w:pPr>
        <w:pStyle w:val="Vzorecreferenc"/>
        <w:ind w:left="567" w:hanging="567"/>
        <w:jc w:val="both"/>
      </w:pPr>
      <w:r>
        <w:t>P. Stephan, F. Dammel, J. M. Ochterbeck</w:t>
      </w:r>
      <w:r w:rsidRPr="006305AD">
        <w:t>: Thermodynamics</w:t>
      </w:r>
      <w:r w:rsidRPr="00C84E8D">
        <w:rPr>
          <w:i/>
          <w:iCs/>
        </w:rPr>
        <w:t>.</w:t>
      </w:r>
      <w:r>
        <w:t xml:space="preserve"> V: K.H. Grote, H. Hefazi (ur.)</w:t>
      </w:r>
      <w:r w:rsidRPr="005A4813">
        <w:rPr>
          <w:rStyle w:val="ReferenceChar"/>
        </w:rPr>
        <w:t xml:space="preserve">: </w:t>
      </w:r>
      <w:r w:rsidRPr="00276149">
        <w:rPr>
          <w:rStyle w:val="ReferenceChar"/>
          <w:i/>
        </w:rPr>
        <w:t>Springer Handbook of Mechanical Engineering</w:t>
      </w:r>
      <w:r w:rsidRPr="005A4813">
        <w:rPr>
          <w:rStyle w:val="ReferenceChar"/>
        </w:rPr>
        <w:t>.</w:t>
      </w:r>
      <w:r w:rsidRPr="005A4813">
        <w:t xml:space="preserve"> </w:t>
      </w:r>
      <w:r w:rsidRPr="002B3FD0">
        <w:t>Springer</w:t>
      </w:r>
      <w:r>
        <w:t>,</w:t>
      </w:r>
      <w:r w:rsidRPr="002B3FD0">
        <w:t xml:space="preserve"> Cham</w:t>
      </w:r>
      <w:r w:rsidRPr="005A4813">
        <w:t xml:space="preserve">, </w:t>
      </w:r>
      <w:r>
        <w:t>2021, str. 61</w:t>
      </w:r>
      <w:r w:rsidRPr="005A4813">
        <w:t>–</w:t>
      </w:r>
      <w:r>
        <w:t xml:space="preserve">128. DOI: </w:t>
      </w:r>
      <w:r w:rsidRPr="009F6AB0">
        <w:t>10.1007/978-3-030-47035-7_3</w:t>
      </w:r>
    </w:p>
    <w:p w14:paraId="7FE7DFD5" w14:textId="77777777" w:rsidR="00FC0CC4" w:rsidRPr="006305AD" w:rsidRDefault="00FC0CC4" w:rsidP="00DC1BA1">
      <w:pPr>
        <w:pStyle w:val="Vzorecreferenc"/>
        <w:ind w:left="567" w:hanging="567"/>
        <w:jc w:val="both"/>
        <w:rPr>
          <w:spacing w:val="8"/>
        </w:rPr>
      </w:pPr>
      <w:r>
        <w:t xml:space="preserve">Y. H. Tsao, D. F. Evans </w:t>
      </w:r>
      <w:r w:rsidRPr="006D5D87">
        <w:rPr>
          <w:i/>
          <w:iCs/>
        </w:rPr>
        <w:t>et al.</w:t>
      </w:r>
      <w:r>
        <w:t xml:space="preserve">: </w:t>
      </w:r>
      <w:r w:rsidRPr="006D5D87">
        <w:t>Long-Range Attractive Force Between Hydrophobic Surfaces Observed by Atomic Force Microscopy</w:t>
      </w:r>
      <w:r>
        <w:t xml:space="preserve">. </w:t>
      </w:r>
      <w:r w:rsidRPr="006544B0">
        <w:rPr>
          <w:i/>
          <w:iCs/>
        </w:rPr>
        <w:t>Science</w:t>
      </w:r>
      <w:r>
        <w:t xml:space="preserve"> 262 (1993). DOI: </w:t>
      </w:r>
      <w:r w:rsidRPr="009D2B99">
        <w:t>10.1126/science.8211182</w:t>
      </w:r>
    </w:p>
    <w:p w14:paraId="7D82F10D" w14:textId="77777777" w:rsidR="00FC0CC4" w:rsidRPr="009D2B99" w:rsidRDefault="00FC0CC4" w:rsidP="00DC1BA1">
      <w:pPr>
        <w:pStyle w:val="Vzorecreferenc"/>
        <w:ind w:left="567" w:hanging="567"/>
        <w:jc w:val="both"/>
        <w:rPr>
          <w:spacing w:val="8"/>
        </w:rPr>
      </w:pPr>
      <w:r>
        <w:t xml:space="preserve">Y. Zhang, C. Duan </w:t>
      </w:r>
      <w:r w:rsidRPr="00BF7A78">
        <w:rPr>
          <w:i/>
          <w:iCs/>
        </w:rPr>
        <w:t>et al.</w:t>
      </w:r>
      <w:r>
        <w:t xml:space="preserve">: </w:t>
      </w:r>
      <w:r w:rsidRPr="00BF7A78">
        <w:t>Differential Tooth Surface Modification Method for Reducing Vibration in Spiral Bevel and Hypoid Gears</w:t>
      </w:r>
      <w:r>
        <w:t>. Strojniški vestnik – Journal of Mechanical Engineering 71 (2025). DOI: 10</w:t>
      </w:r>
      <w:r w:rsidRPr="005B2C51">
        <w:t>.5545/sv-jme.2024.1249</w:t>
      </w:r>
    </w:p>
    <w:p w14:paraId="21C88313" w14:textId="77777777" w:rsidR="00FC0CC4" w:rsidRDefault="00FC0CC4" w:rsidP="00DC1BA1">
      <w:pPr>
        <w:pStyle w:val="Vzorecreferenc"/>
        <w:numPr>
          <w:ilvl w:val="0"/>
          <w:numId w:val="20"/>
        </w:numPr>
        <w:ind w:left="567" w:hanging="567"/>
        <w:jc w:val="both"/>
      </w:pPr>
      <w:r>
        <w:t xml:space="preserve">K. Žibert, G. Turk </w:t>
      </w:r>
      <w:r w:rsidRPr="00551468">
        <w:rPr>
          <w:i/>
          <w:iCs/>
        </w:rPr>
        <w:t>et al.</w:t>
      </w:r>
      <w:r>
        <w:t xml:space="preserve">: </w:t>
      </w:r>
      <w:r w:rsidRPr="00BB2FF8">
        <w:t>Eksperimentalna študija tokovnih razmer v modelu človeškega srca s pomožno srčno črpalko</w:t>
      </w:r>
      <w:r>
        <w:t xml:space="preserve">. V: B. Harl, N. Gubeljak (ur.): </w:t>
      </w:r>
      <w:r w:rsidRPr="0028015F">
        <w:rPr>
          <w:i/>
          <w:iCs/>
        </w:rPr>
        <w:t>Kuhljevi dnevi 2025</w:t>
      </w:r>
      <w:r>
        <w:t>. Ankaran, 2025, str. 142</w:t>
      </w:r>
      <w:r w:rsidRPr="005A4813">
        <w:t>–</w:t>
      </w:r>
      <w:r>
        <w:t>151.</w:t>
      </w:r>
    </w:p>
    <w:p w14:paraId="24593669" w14:textId="77777777" w:rsidR="00FC0CC4" w:rsidRPr="005A4813" w:rsidRDefault="00FC0CC4" w:rsidP="00DC1BA1">
      <w:pPr>
        <w:pStyle w:val="Vzorecreferenc"/>
        <w:ind w:left="567" w:hanging="567"/>
        <w:jc w:val="both"/>
      </w:pPr>
      <w:r>
        <w:t xml:space="preserve">M. C. </w:t>
      </w:r>
      <w:r w:rsidRPr="00422F06">
        <w:t>Niculuţǎ</w:t>
      </w:r>
      <w:r>
        <w:t>,</w:t>
      </w:r>
      <w:r w:rsidRPr="00422F06">
        <w:t xml:space="preserve"> C</w:t>
      </w:r>
      <w:r>
        <w:t>.</w:t>
      </w:r>
      <w:r w:rsidRPr="00422F06">
        <w:t xml:space="preserve"> Veje</w:t>
      </w:r>
      <w:r>
        <w:t xml:space="preserve">: </w:t>
      </w:r>
      <w:r w:rsidRPr="00422F06">
        <w:t>Analysis of the thermal behavior of a LiFePO</w:t>
      </w:r>
      <w:r w:rsidRPr="00422F06">
        <w:rPr>
          <w:vertAlign w:val="subscript"/>
        </w:rPr>
        <w:t>4</w:t>
      </w:r>
      <w:r w:rsidRPr="00422F06">
        <w:t xml:space="preserve"> battery cell</w:t>
      </w:r>
      <w:r>
        <w:t xml:space="preserve">. V: D. Petit, C. L. Nilliot (ur.): </w:t>
      </w:r>
      <w:r w:rsidRPr="00B23B19">
        <w:rPr>
          <w:i/>
          <w:iCs/>
        </w:rPr>
        <w:t>6th European Thermal Sciences Conference (Eurotherm 2012)</w:t>
      </w:r>
      <w:r>
        <w:t xml:space="preserve">. Poitiers, 2012. DOI: </w:t>
      </w:r>
      <w:r w:rsidRPr="00B23B19">
        <w:t>10.1088/1742-6596/395/1/012013</w:t>
      </w:r>
      <w:r>
        <w:t>.</w:t>
      </w:r>
    </w:p>
    <w:p w14:paraId="2A394800" w14:textId="77777777" w:rsidR="00FC0CC4" w:rsidRDefault="00FC0CC4" w:rsidP="00DC1BA1">
      <w:pPr>
        <w:pStyle w:val="Vzorecreferenc"/>
        <w:ind w:left="567" w:hanging="567"/>
        <w:jc w:val="both"/>
      </w:pPr>
      <w:r>
        <w:t xml:space="preserve">Gyroid. URL: </w:t>
      </w:r>
      <w:r w:rsidRPr="00BD1365">
        <w:t>https://mathworld.wolfram.com/Gyroid.html</w:t>
      </w:r>
      <w:r>
        <w:t>, ogled: 23. 12. 2025.</w:t>
      </w:r>
    </w:p>
    <w:p w14:paraId="728BE79D" w14:textId="77777777" w:rsidR="00FC0CC4" w:rsidRPr="005A4813" w:rsidRDefault="00FC0CC4" w:rsidP="00DC1BA1">
      <w:pPr>
        <w:pStyle w:val="Vzorecreferenc"/>
        <w:ind w:left="567" w:hanging="567"/>
        <w:jc w:val="both"/>
      </w:pPr>
      <w:r>
        <w:t xml:space="preserve">P. Dawkins: </w:t>
      </w:r>
      <w:r w:rsidRPr="004C4B1E">
        <w:t>Conjugate and Modulus</w:t>
      </w:r>
      <w:r>
        <w:t xml:space="preserve">. URL: </w:t>
      </w:r>
      <w:hyperlink r:id="rId51" w:history="1">
        <w:r w:rsidRPr="006D0A4D">
          <w:rPr>
            <w:rStyle w:val="Hyperlink"/>
          </w:rPr>
          <w:t>https://tutorial.math.lamar.edu/Extras/ComplexPrimer/ConjugateModulus.aspx</w:t>
        </w:r>
      </w:hyperlink>
      <w:r>
        <w:t>, ogled: 23. 12. 2025.</w:t>
      </w:r>
    </w:p>
    <w:p w14:paraId="0A3895E9" w14:textId="77777777" w:rsidR="00FC0CC4" w:rsidRPr="005A4813" w:rsidRDefault="00FC0CC4" w:rsidP="00DC1BA1">
      <w:pPr>
        <w:pStyle w:val="Vzorecreferenc"/>
        <w:ind w:left="567" w:hanging="567"/>
        <w:jc w:val="both"/>
      </w:pPr>
      <w:r w:rsidRPr="005A4813">
        <w:t xml:space="preserve">A. </w:t>
      </w:r>
      <w:r>
        <w:t>Žnidaršič</w:t>
      </w:r>
      <w:r w:rsidRPr="005A4813">
        <w:t xml:space="preserve">: </w:t>
      </w:r>
      <w:r w:rsidRPr="005A4813">
        <w:rPr>
          <w:i/>
        </w:rPr>
        <w:t>Izdelava avtomatiziranega stroja za lupljenje krompirja</w:t>
      </w:r>
      <w:r>
        <w:rPr>
          <w:i/>
        </w:rPr>
        <w:t>.</w:t>
      </w:r>
      <w:r w:rsidRPr="005A4813">
        <w:rPr>
          <w:i/>
        </w:rPr>
        <w:t xml:space="preserve"> </w:t>
      </w:r>
      <w:r w:rsidRPr="00B14C08">
        <w:rPr>
          <w:iCs/>
        </w:rPr>
        <w:t>Doktorska disertacija</w:t>
      </w:r>
      <w:r w:rsidRPr="005A4813">
        <w:t>.</w:t>
      </w:r>
      <w:r>
        <w:t xml:space="preserve"> Fakulteta za strojništvo,</w:t>
      </w:r>
      <w:r w:rsidRPr="005A4813">
        <w:t xml:space="preserve"> Ljubljana, 20</w:t>
      </w:r>
      <w:r>
        <w:t>25</w:t>
      </w:r>
      <w:r w:rsidRPr="005A4813">
        <w:t>.</w:t>
      </w:r>
    </w:p>
    <w:p w14:paraId="37DBBD06" w14:textId="77777777" w:rsidR="00FC0CC4" w:rsidRPr="005A4813" w:rsidRDefault="00FC0CC4" w:rsidP="00DC1BA1">
      <w:pPr>
        <w:pStyle w:val="Heading11"/>
        <w:numPr>
          <w:ilvl w:val="0"/>
          <w:numId w:val="0"/>
        </w:numPr>
      </w:pPr>
    </w:p>
    <w:p w14:paraId="10E4EA47" w14:textId="77777777" w:rsidR="00FC0CC4" w:rsidRPr="005A4813" w:rsidRDefault="00FC0CC4" w:rsidP="00DC1BA1">
      <w:pPr>
        <w:pStyle w:val="Vzorecreferenc"/>
        <w:ind w:left="567" w:hanging="567"/>
        <w:jc w:val="both"/>
      </w:pPr>
      <w:r w:rsidRPr="001A588E">
        <w:lastRenderedPageBreak/>
        <w:t xml:space="preserve">Letno poročilo podjetja Merkur d.d. Kranj. </w:t>
      </w:r>
      <w:r w:rsidRPr="005A4813">
        <w:t>Merkur d.d., Kranj, 2005.</w:t>
      </w:r>
    </w:p>
    <w:p w14:paraId="38FC6987" w14:textId="77777777" w:rsidR="00FC0CC4" w:rsidRPr="005A4813" w:rsidRDefault="00FC0CC4" w:rsidP="00DC1BA1">
      <w:pPr>
        <w:pStyle w:val="Vzorecreferenc"/>
        <w:ind w:left="567" w:hanging="567"/>
        <w:jc w:val="both"/>
      </w:pPr>
      <w:r w:rsidRPr="001A588E">
        <w:rPr>
          <w:iCs/>
        </w:rPr>
        <w:t>Statistični letopis Republike Slovenije 2009.</w:t>
      </w:r>
      <w:r w:rsidRPr="005A4813">
        <w:t xml:space="preserve"> Statistični urad Republike Slovenije, Ljubljana, 2009.</w:t>
      </w:r>
    </w:p>
    <w:p w14:paraId="3467DDF3" w14:textId="77777777" w:rsidR="00FC0CC4" w:rsidRPr="004B7C88" w:rsidRDefault="00FC0CC4" w:rsidP="00DC1BA1">
      <w:pPr>
        <w:pStyle w:val="Vzorecreferenc"/>
        <w:ind w:left="567" w:hanging="567"/>
        <w:jc w:val="both"/>
        <w:rPr>
          <w:iCs/>
        </w:rPr>
      </w:pPr>
      <w:r w:rsidRPr="004B7C88">
        <w:rPr>
          <w:iCs/>
        </w:rPr>
        <w:t>Zakon o gospodarskih družbah (ZGD-1).</w:t>
      </w:r>
      <w:r>
        <w:rPr>
          <w:iCs/>
        </w:rPr>
        <w:t xml:space="preserve"> Uradni list RS št. 65/09.</w:t>
      </w:r>
    </w:p>
    <w:p w14:paraId="0FBA821B" w14:textId="77777777" w:rsidR="00FC0CC4" w:rsidRDefault="00FC0CC4" w:rsidP="00DC1BA1">
      <w:pPr>
        <w:pStyle w:val="Vzorecreferenc"/>
        <w:ind w:left="567" w:hanging="567"/>
        <w:jc w:val="both"/>
      </w:pPr>
      <w:r w:rsidRPr="005A4813">
        <w:t xml:space="preserve">ISO </w:t>
      </w:r>
      <w:r>
        <w:t xml:space="preserve">690:2021. </w:t>
      </w:r>
      <w:r w:rsidRPr="00FE556D">
        <w:t xml:space="preserve">Information and documentation </w:t>
      </w:r>
      <w:r w:rsidRPr="006E545A">
        <w:t>—</w:t>
      </w:r>
      <w:r w:rsidRPr="00FE556D">
        <w:t xml:space="preserve"> Guidelines for bibliographic references and citations to information resources</w:t>
      </w:r>
      <w:r>
        <w:t>. Iternational Organisation for Standardisation, 2021.</w:t>
      </w:r>
    </w:p>
    <w:p w14:paraId="4073967D" w14:textId="77777777" w:rsidR="00890615" w:rsidRDefault="00890615" w:rsidP="00591FBF"/>
    <w:p w14:paraId="230006D3" w14:textId="77777777" w:rsidR="001B16ED" w:rsidRPr="005A4813" w:rsidRDefault="001B16ED" w:rsidP="00591FBF"/>
    <w:p w14:paraId="763F639E" w14:textId="77777777" w:rsidR="005159D2" w:rsidRDefault="005159D2" w:rsidP="00591FBF"/>
    <w:p w14:paraId="3672CA0B" w14:textId="384C9C9A" w:rsidR="001B16ED" w:rsidRPr="005A4813" w:rsidRDefault="001B16ED" w:rsidP="00591FBF">
      <w:pPr>
        <w:sectPr w:rsidR="001B16ED" w:rsidRPr="005A4813" w:rsidSect="001D5F2B">
          <w:headerReference w:type="even" r:id="rId52"/>
          <w:headerReference w:type="default" r:id="rId53"/>
          <w:pgSz w:w="11906" w:h="16838" w:code="9"/>
          <w:pgMar w:top="1701" w:right="1418" w:bottom="1418" w:left="1701" w:header="1134" w:footer="709" w:gutter="0"/>
          <w:cols w:space="1134"/>
          <w:titlePg/>
          <w:docGrid w:linePitch="360"/>
        </w:sectPr>
      </w:pPr>
    </w:p>
    <w:p w14:paraId="561E6C51" w14:textId="3DDBC8C2" w:rsidR="005842D4" w:rsidRDefault="00AB3A44" w:rsidP="0021799A">
      <w:pPr>
        <w:pStyle w:val="Poglavjevkazalu"/>
      </w:pPr>
      <w:bookmarkStart w:id="75" w:name="_Namen_in_cilj"/>
      <w:bookmarkStart w:id="76" w:name="_Seznam_virov_in"/>
      <w:bookmarkStart w:id="77" w:name="_Toc239410737"/>
      <w:bookmarkStart w:id="78" w:name="pA"/>
      <w:bookmarkEnd w:id="75"/>
      <w:bookmarkEnd w:id="76"/>
      <w:r>
        <w:lastRenderedPageBreak/>
        <w:t xml:space="preserve">Načrt ravnanja </w:t>
      </w:r>
      <w:r w:rsidR="00F96F3D">
        <w:t>z raziskovalnimi podatki (NRRP</w:t>
      </w:r>
      <w:r w:rsidR="00CC4261">
        <w:t>)</w:t>
      </w:r>
      <w:bookmarkEnd w:id="77"/>
    </w:p>
    <w:p w14:paraId="4CB195B8" w14:textId="385E521B" w:rsidR="0091087D" w:rsidRDefault="002B2303" w:rsidP="0091087D">
      <w:r>
        <w:t>Ta priloga je obve</w:t>
      </w:r>
      <w:r w:rsidR="00B17135">
        <w:t xml:space="preserve">zna in jo mora kandidat </w:t>
      </w:r>
      <w:r w:rsidR="00DC77AD">
        <w:t xml:space="preserve">izpolniti </w:t>
      </w:r>
      <w:r w:rsidR="00594A78" w:rsidRPr="007E0111">
        <w:rPr>
          <w:rFonts w:ascii="Garamond" w:hAnsi="Garamond"/>
        </w:rPr>
        <w:t>ob predstavitvi rezultatov raziskovalnega dela oziroma ob oddaji doktorske disertacije</w:t>
      </w:r>
      <w:r w:rsidR="00594A78">
        <w:rPr>
          <w:rFonts w:ascii="Garamond" w:hAnsi="Garamond"/>
        </w:rPr>
        <w:t xml:space="preserve"> (ta stavek pred oddajo izbrišite).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91087D" w:rsidRPr="007E0111" w14:paraId="124186FC" w14:textId="77777777" w:rsidTr="00B32CBC">
        <w:tc>
          <w:tcPr>
            <w:tcW w:w="9209" w:type="dxa"/>
          </w:tcPr>
          <w:p w14:paraId="5A85D647" w14:textId="77777777" w:rsidR="0091087D" w:rsidRPr="00BD2E66" w:rsidRDefault="0091087D" w:rsidP="00B32CBC">
            <w:pPr>
              <w:rPr>
                <w:rFonts w:ascii="Garamond" w:hAnsi="Garamond" w:cs="Aptos"/>
                <w:bCs/>
              </w:rPr>
            </w:pPr>
            <w:r w:rsidRPr="00BD2E66">
              <w:rPr>
                <w:rFonts w:ascii="Garamond" w:hAnsi="Garamond" w:cs="Aptos"/>
                <w:b/>
              </w:rPr>
              <w:t>Ime in priimek doktoranda/doktorandke:</w:t>
            </w:r>
            <w:r w:rsidRPr="00BD2E66">
              <w:rPr>
                <w:rFonts w:ascii="Garamond" w:hAnsi="Garamond" w:cs="Aptos"/>
                <w:bCs/>
              </w:rPr>
              <w:br/>
            </w:r>
            <w:r w:rsidRPr="00BD2E66">
              <w:rPr>
                <w:rFonts w:ascii="Garamond" w:hAnsi="Garamond" w:cs="Aptos"/>
                <w:bCs/>
              </w:rPr>
              <w:br/>
            </w:r>
            <w:r w:rsidRPr="00BD2E66">
              <w:rPr>
                <w:rFonts w:ascii="Garamond" w:hAnsi="Garamond" w:cs="Aptos"/>
                <w:b/>
              </w:rPr>
              <w:t>Doktorski program in področje:</w:t>
            </w:r>
          </w:p>
          <w:p w14:paraId="5B7A4AC4" w14:textId="77777777" w:rsidR="0091087D" w:rsidRPr="00BD2E66" w:rsidRDefault="0091087D" w:rsidP="00B32CBC">
            <w:pPr>
              <w:rPr>
                <w:rFonts w:ascii="Garamond" w:hAnsi="Garamond" w:cs="Aptos"/>
                <w:b/>
              </w:rPr>
            </w:pPr>
            <w:r w:rsidRPr="00BD2E66">
              <w:rPr>
                <w:rFonts w:ascii="Garamond" w:hAnsi="Garamond" w:cs="Aptos"/>
                <w:bCs/>
              </w:rPr>
              <w:br/>
            </w:r>
            <w:r w:rsidRPr="00BD2E66">
              <w:rPr>
                <w:rFonts w:ascii="Garamond" w:hAnsi="Garamond" w:cs="Aptos"/>
                <w:b/>
              </w:rPr>
              <w:t xml:space="preserve">Naslov doktorske disertacije: </w:t>
            </w:r>
          </w:p>
          <w:p w14:paraId="7D932D65" w14:textId="77777777" w:rsidR="0091087D" w:rsidRPr="00BD2E66" w:rsidRDefault="0091087D" w:rsidP="00B32CBC">
            <w:pPr>
              <w:spacing w:after="120"/>
              <w:rPr>
                <w:rFonts w:ascii="Garamond" w:hAnsi="Garamond" w:cs="Aptos"/>
                <w:bCs/>
              </w:rPr>
            </w:pPr>
          </w:p>
        </w:tc>
      </w:tr>
      <w:tr w:rsidR="0091087D" w:rsidRPr="007E0111" w14:paraId="68F0F455" w14:textId="77777777" w:rsidTr="00B32CBC">
        <w:tc>
          <w:tcPr>
            <w:tcW w:w="9209" w:type="dxa"/>
          </w:tcPr>
          <w:p w14:paraId="76E43ECB" w14:textId="77777777" w:rsidR="0091087D" w:rsidRPr="00BD2E66" w:rsidRDefault="0091087D" w:rsidP="00B32CBC">
            <w:pPr>
              <w:spacing w:after="120"/>
              <w:rPr>
                <w:rFonts w:ascii="Garamond" w:hAnsi="Garamond" w:cs="Aptos"/>
                <w:b/>
                <w:lang w:eastAsia="en-GB"/>
              </w:rPr>
            </w:pPr>
            <w:r w:rsidRPr="00BD2E66">
              <w:rPr>
                <w:rFonts w:ascii="Garamond" w:hAnsi="Garamond" w:cs="Aptos"/>
                <w:b/>
                <w:lang w:eastAsia="en-GB"/>
              </w:rPr>
              <w:t>Tip podatkov in metode njihovega zbiranja in/ali ustvarjanja</w:t>
            </w:r>
          </w:p>
          <w:p w14:paraId="2D49FC5D" w14:textId="77777777" w:rsidR="0091087D" w:rsidRPr="00BD2E66" w:rsidRDefault="0091087D" w:rsidP="0091087D">
            <w:pPr>
              <w:pStyle w:val="ListParagraph"/>
              <w:numPr>
                <w:ilvl w:val="0"/>
                <w:numId w:val="23"/>
              </w:numPr>
              <w:spacing w:before="0" w:after="120" w:line="240" w:lineRule="auto"/>
              <w:contextualSpacing/>
              <w:rPr>
                <w:rFonts w:ascii="Garamond" w:hAnsi="Garamond" w:cs="Aptos"/>
                <w:bCs/>
                <w:lang w:eastAsia="en-GB"/>
              </w:rPr>
            </w:pPr>
            <w:r w:rsidRPr="00BD2E66">
              <w:rPr>
                <w:rFonts w:ascii="Garamond" w:hAnsi="Garamond" w:cs="Aptos"/>
                <w:bCs/>
                <w:lang w:eastAsia="en-GB"/>
              </w:rPr>
              <w:t xml:space="preserve">Katere podatke ste zbirali oziroma pridobivali in/ali ustvarjali? </w:t>
            </w:r>
          </w:p>
          <w:p w14:paraId="0A635720" w14:textId="77777777" w:rsidR="0091087D" w:rsidRPr="00BD2E66" w:rsidRDefault="0091087D" w:rsidP="0091087D">
            <w:pPr>
              <w:pStyle w:val="ListParagraph"/>
              <w:spacing w:before="0" w:after="120" w:line="240" w:lineRule="auto"/>
              <w:ind w:left="284" w:hanging="284"/>
              <w:contextualSpacing/>
              <w:rPr>
                <w:rFonts w:ascii="Garamond" w:hAnsi="Garamond" w:cs="Aptos"/>
                <w:bCs/>
                <w:lang w:eastAsia="en-GB"/>
              </w:rPr>
            </w:pPr>
          </w:p>
          <w:p w14:paraId="20122A36" w14:textId="77777777" w:rsidR="0091087D" w:rsidRPr="00BD2E66" w:rsidRDefault="0091087D" w:rsidP="0091087D">
            <w:pPr>
              <w:pStyle w:val="ListParagraph"/>
              <w:numPr>
                <w:ilvl w:val="0"/>
                <w:numId w:val="23"/>
              </w:numPr>
              <w:spacing w:before="0" w:after="120" w:line="240" w:lineRule="auto"/>
              <w:contextualSpacing/>
              <w:rPr>
                <w:rFonts w:ascii="Garamond" w:hAnsi="Garamond" w:cs="Aptos"/>
                <w:bCs/>
                <w:lang w:eastAsia="en-GB"/>
              </w:rPr>
            </w:pPr>
            <w:r w:rsidRPr="00BD2E66">
              <w:rPr>
                <w:rFonts w:ascii="Garamond" w:hAnsi="Garamond" w:cs="Aptos"/>
                <w:bCs/>
                <w:lang w:eastAsia="en-GB"/>
              </w:rPr>
              <w:t>Na kakšen način ste zbirali oziroma pridobivali in/ali ustvarjali nove podatke in kako ste uporabljali že obstoječe za potrebe vaše doktorske disertacije?</w:t>
            </w:r>
          </w:p>
          <w:p w14:paraId="73EA2D4F" w14:textId="77777777" w:rsidR="0091087D" w:rsidRPr="00BD2E66" w:rsidRDefault="0091087D" w:rsidP="0091087D">
            <w:pPr>
              <w:pStyle w:val="ListParagraph"/>
              <w:spacing w:before="0" w:after="0" w:line="240" w:lineRule="auto"/>
              <w:ind w:left="284" w:hanging="284"/>
              <w:contextualSpacing/>
              <w:rPr>
                <w:rFonts w:ascii="Garamond" w:hAnsi="Garamond" w:cs="Aptos"/>
                <w:bCs/>
                <w:lang w:eastAsia="en-GB"/>
              </w:rPr>
            </w:pPr>
          </w:p>
          <w:p w14:paraId="79D92BC7" w14:textId="77777777" w:rsidR="0091087D" w:rsidRPr="00BD2E66" w:rsidRDefault="0091087D" w:rsidP="0091087D">
            <w:pPr>
              <w:pStyle w:val="ListParagraph"/>
              <w:numPr>
                <w:ilvl w:val="0"/>
                <w:numId w:val="23"/>
              </w:numPr>
              <w:spacing w:before="0" w:after="120" w:line="240" w:lineRule="auto"/>
              <w:contextualSpacing/>
              <w:rPr>
                <w:rFonts w:ascii="Garamond" w:hAnsi="Garamond" w:cs="Aptos"/>
                <w:bCs/>
                <w:lang w:eastAsia="en-GB"/>
              </w:rPr>
            </w:pPr>
            <w:r w:rsidRPr="00BD2E66">
              <w:rPr>
                <w:rFonts w:ascii="Garamond" w:hAnsi="Garamond" w:cs="Aptos"/>
                <w:bCs/>
                <w:lang w:eastAsia="en-GB"/>
              </w:rPr>
              <w:t>Ali ste delali z občutljivimi podatki? Če da, kako ste poskrbeli za etično pridobivanje in/ali ustvarjanje podatkov?</w:t>
            </w:r>
          </w:p>
          <w:p w14:paraId="1B7169B5" w14:textId="77777777" w:rsidR="0091087D" w:rsidRPr="00BD2E66" w:rsidRDefault="0091087D" w:rsidP="00B32CBC">
            <w:pPr>
              <w:spacing w:after="120"/>
              <w:rPr>
                <w:rFonts w:ascii="Garamond" w:hAnsi="Garamond" w:cs="Aptos"/>
                <w:bCs/>
                <w:lang w:eastAsia="en-GB"/>
              </w:rPr>
            </w:pPr>
          </w:p>
        </w:tc>
      </w:tr>
      <w:tr w:rsidR="0091087D" w:rsidRPr="007E0111" w14:paraId="2A40769D" w14:textId="77777777" w:rsidTr="00B32CBC">
        <w:tc>
          <w:tcPr>
            <w:tcW w:w="9209" w:type="dxa"/>
          </w:tcPr>
          <w:p w14:paraId="7EDA47D4" w14:textId="77777777" w:rsidR="0091087D" w:rsidRPr="00BD2E66" w:rsidRDefault="0091087D" w:rsidP="00B32CBC">
            <w:pPr>
              <w:spacing w:after="120"/>
              <w:rPr>
                <w:rFonts w:ascii="Garamond" w:hAnsi="Garamond" w:cs="Aptos"/>
                <w:b/>
                <w:lang w:eastAsia="en-GB"/>
              </w:rPr>
            </w:pPr>
            <w:r w:rsidRPr="00BD2E66">
              <w:rPr>
                <w:rFonts w:ascii="Garamond" w:hAnsi="Garamond" w:cs="Aptos"/>
                <w:b/>
                <w:lang w:eastAsia="en-GB"/>
              </w:rPr>
              <w:t>Način hranjenja in zaščita podatkov med raziskovalnim delom za doktorsko disertacijo</w:t>
            </w:r>
          </w:p>
          <w:p w14:paraId="17027FE3" w14:textId="77777777" w:rsidR="0091087D" w:rsidRPr="00BD2E66" w:rsidRDefault="0091087D" w:rsidP="0091087D">
            <w:pPr>
              <w:pStyle w:val="ListParagraph"/>
              <w:numPr>
                <w:ilvl w:val="0"/>
                <w:numId w:val="24"/>
              </w:numPr>
              <w:spacing w:before="0" w:after="120" w:line="240" w:lineRule="auto"/>
              <w:contextualSpacing/>
              <w:rPr>
                <w:rFonts w:ascii="Garamond" w:hAnsi="Garamond" w:cs="Aptos"/>
                <w:bCs/>
                <w:lang w:eastAsia="en-GB"/>
              </w:rPr>
            </w:pPr>
            <w:r w:rsidRPr="00BD2E66">
              <w:rPr>
                <w:rFonts w:ascii="Garamond" w:hAnsi="Garamond" w:cs="Aptos"/>
                <w:bCs/>
                <w:lang w:eastAsia="en-GB"/>
              </w:rPr>
              <w:t xml:space="preserve">Na kakšen način ste hranili podatke? </w:t>
            </w:r>
          </w:p>
          <w:p w14:paraId="55F0E248" w14:textId="77777777" w:rsidR="0091087D" w:rsidRPr="00BD2E66" w:rsidRDefault="0091087D" w:rsidP="0091087D">
            <w:pPr>
              <w:pStyle w:val="ListParagraph"/>
              <w:spacing w:before="0" w:after="120" w:line="240" w:lineRule="auto"/>
              <w:ind w:left="284" w:hanging="284"/>
              <w:contextualSpacing/>
              <w:rPr>
                <w:rFonts w:ascii="Garamond" w:hAnsi="Garamond" w:cs="Aptos"/>
                <w:bCs/>
                <w:lang w:eastAsia="en-GB"/>
              </w:rPr>
            </w:pPr>
          </w:p>
          <w:p w14:paraId="1525D48D" w14:textId="77777777" w:rsidR="0091087D" w:rsidRPr="00BD2E66" w:rsidRDefault="0091087D" w:rsidP="0091087D">
            <w:pPr>
              <w:pStyle w:val="ListParagraph"/>
              <w:numPr>
                <w:ilvl w:val="0"/>
                <w:numId w:val="22"/>
              </w:numPr>
              <w:spacing w:before="0" w:after="120" w:line="240" w:lineRule="auto"/>
              <w:contextualSpacing/>
              <w:jc w:val="left"/>
              <w:rPr>
                <w:rFonts w:ascii="Garamond" w:hAnsi="Garamond" w:cs="Aptos"/>
                <w:bCs/>
                <w:lang w:eastAsia="en-GB"/>
              </w:rPr>
            </w:pPr>
            <w:r w:rsidRPr="00BD2E66">
              <w:rPr>
                <w:rFonts w:ascii="Garamond" w:hAnsi="Garamond" w:cs="Aptos"/>
                <w:bCs/>
                <w:lang w:eastAsia="en-GB"/>
              </w:rPr>
              <w:t xml:space="preserve">Če ste delali z občutljivimi podatki, kako ste skrbeli za njihovo varovanje in zaščito? </w:t>
            </w:r>
          </w:p>
          <w:p w14:paraId="6757EA61" w14:textId="77777777" w:rsidR="0091087D" w:rsidRPr="00BD2E66" w:rsidRDefault="0091087D" w:rsidP="0091087D">
            <w:pPr>
              <w:pStyle w:val="ListParagraph"/>
              <w:spacing w:before="0" w:after="120" w:line="240" w:lineRule="auto"/>
              <w:ind w:left="284" w:hanging="284"/>
              <w:contextualSpacing/>
              <w:rPr>
                <w:rFonts w:ascii="Garamond" w:hAnsi="Garamond" w:cs="Aptos"/>
                <w:bCs/>
                <w:lang w:eastAsia="en-GB"/>
              </w:rPr>
            </w:pPr>
            <w:r w:rsidRPr="00BD2E66">
              <w:rPr>
                <w:rFonts w:ascii="Garamond" w:hAnsi="Garamond" w:cs="Aptos"/>
                <w:bCs/>
                <w:lang w:eastAsia="en-GB"/>
              </w:rPr>
              <w:t>(v nasprotnem primeru to vprašanje preskočite)</w:t>
            </w:r>
          </w:p>
          <w:p w14:paraId="32C77E2E" w14:textId="77777777" w:rsidR="0091087D" w:rsidRPr="00BD2E66" w:rsidRDefault="0091087D" w:rsidP="00B32CBC">
            <w:pPr>
              <w:spacing w:after="120"/>
              <w:rPr>
                <w:rFonts w:ascii="Garamond" w:hAnsi="Garamond" w:cs="Aptos"/>
                <w:bCs/>
                <w:lang w:eastAsia="en-GB"/>
              </w:rPr>
            </w:pPr>
          </w:p>
        </w:tc>
      </w:tr>
      <w:tr w:rsidR="0091087D" w:rsidRPr="007E0111" w14:paraId="26F79AF2" w14:textId="77777777" w:rsidTr="00B32CBC">
        <w:tc>
          <w:tcPr>
            <w:tcW w:w="9209" w:type="dxa"/>
          </w:tcPr>
          <w:p w14:paraId="06133EF4" w14:textId="77777777" w:rsidR="0091087D" w:rsidRPr="00BD2E66" w:rsidRDefault="0091087D" w:rsidP="00B32CBC">
            <w:pPr>
              <w:spacing w:after="120"/>
              <w:rPr>
                <w:rFonts w:ascii="Garamond" w:hAnsi="Garamond" w:cs="Aptos"/>
                <w:b/>
                <w:lang w:eastAsia="en-GB"/>
              </w:rPr>
            </w:pPr>
            <w:r w:rsidRPr="00BD2E66">
              <w:rPr>
                <w:rFonts w:ascii="Garamond" w:hAnsi="Garamond" w:cs="Aptos"/>
                <w:b/>
                <w:lang w:eastAsia="en-GB"/>
              </w:rPr>
              <w:t>Dolgotrajna dostopnost in hranjenje podatkov</w:t>
            </w:r>
          </w:p>
          <w:p w14:paraId="2B62C8EB" w14:textId="77777777" w:rsidR="0091087D" w:rsidRPr="00BD2E66" w:rsidRDefault="0091087D" w:rsidP="0091087D">
            <w:pPr>
              <w:pStyle w:val="ListParagraph"/>
              <w:numPr>
                <w:ilvl w:val="0"/>
                <w:numId w:val="25"/>
              </w:numPr>
              <w:spacing w:before="0" w:after="120" w:line="240" w:lineRule="auto"/>
              <w:contextualSpacing/>
              <w:jc w:val="left"/>
              <w:rPr>
                <w:rFonts w:ascii="Garamond" w:hAnsi="Garamond" w:cs="Aptos"/>
                <w:bCs/>
                <w:lang w:eastAsia="en-GB"/>
              </w:rPr>
            </w:pPr>
            <w:r w:rsidRPr="00BD2E66">
              <w:rPr>
                <w:rFonts w:ascii="Garamond" w:hAnsi="Garamond" w:cs="Aptos"/>
                <w:bCs/>
                <w:lang w:eastAsia="en-GB"/>
              </w:rPr>
              <w:t>Kje oziroma v katerem podatkovnem repozitoriju boste hranili podatke na dolgi rok po zaključku raziskovalnega dela in omogočili njihovo dostopnost v skladu z zahtevo 50. člena Pravilnika o doktorskem študiju UL?</w:t>
            </w:r>
            <w:r w:rsidRPr="00BD2E66">
              <w:rPr>
                <w:rFonts w:ascii="Garamond" w:hAnsi="Garamond" w:cs="Aptos"/>
                <w:bCs/>
                <w:lang w:eastAsia="en-GB"/>
              </w:rPr>
              <w:br/>
            </w:r>
          </w:p>
          <w:p w14:paraId="07C2B4A5" w14:textId="77777777" w:rsidR="0091087D" w:rsidRPr="00BD2E66" w:rsidRDefault="0091087D" w:rsidP="0091087D">
            <w:pPr>
              <w:pStyle w:val="ListParagraph"/>
              <w:numPr>
                <w:ilvl w:val="0"/>
                <w:numId w:val="25"/>
              </w:numPr>
              <w:spacing w:before="0" w:after="120" w:line="240" w:lineRule="auto"/>
              <w:contextualSpacing/>
              <w:jc w:val="left"/>
              <w:rPr>
                <w:rFonts w:ascii="Garamond" w:hAnsi="Garamond" w:cs="Aptos"/>
                <w:bCs/>
                <w:lang w:eastAsia="en-GB"/>
              </w:rPr>
            </w:pPr>
            <w:r w:rsidRPr="00BD2E66">
              <w:rPr>
                <w:rFonts w:ascii="Garamond" w:hAnsi="Garamond" w:cs="Aptos"/>
                <w:bCs/>
                <w:lang w:eastAsia="en-GB"/>
              </w:rPr>
              <w:t>Ali načrtujete za določen čas omejiti dostop do podatkov? Če da, pojasnite razloge (npr. zaradi zaščite intelektualne lastnine ali patenta, ali navedite drug razlog).</w:t>
            </w:r>
          </w:p>
          <w:p w14:paraId="5398C62D" w14:textId="77777777" w:rsidR="0091087D" w:rsidRPr="007E0111" w:rsidRDefault="0091087D" w:rsidP="00B32CBC">
            <w:pPr>
              <w:spacing w:after="120"/>
              <w:ind w:left="360"/>
              <w:rPr>
                <w:lang w:eastAsia="en-GB"/>
              </w:rPr>
            </w:pPr>
          </w:p>
        </w:tc>
      </w:tr>
    </w:tbl>
    <w:p w14:paraId="30FC74C3" w14:textId="6ED00D01" w:rsidR="0013311A" w:rsidRDefault="0013311A" w:rsidP="00C119AF"/>
    <w:p w14:paraId="707B0D82" w14:textId="77777777" w:rsidR="0013311A" w:rsidRDefault="0013311A" w:rsidP="00C119AF"/>
    <w:p w14:paraId="22EC8286" w14:textId="77777777" w:rsidR="0013311A" w:rsidRDefault="0013311A" w:rsidP="00C119AF"/>
    <w:p w14:paraId="5A1DE147" w14:textId="77777777" w:rsidR="0013311A" w:rsidRDefault="0013311A" w:rsidP="00C119AF"/>
    <w:p w14:paraId="3E8FE197" w14:textId="77777777" w:rsidR="0013311A" w:rsidRDefault="0013311A">
      <w:pPr>
        <w:spacing w:before="0" w:after="200"/>
        <w:jc w:val="left"/>
      </w:pPr>
      <w:r>
        <w:br w:type="page"/>
      </w:r>
    </w:p>
    <w:p w14:paraId="6CBDDC5D" w14:textId="02A6DAA4" w:rsidR="00033B18" w:rsidRPr="005A4813" w:rsidRDefault="00CB1C5A" w:rsidP="008260E1">
      <w:pPr>
        <w:pStyle w:val="Poglavjevkazalu"/>
      </w:pPr>
      <w:bookmarkStart w:id="79" w:name="_Toc239410738"/>
      <w:r w:rsidRPr="005A4813">
        <w:lastRenderedPageBreak/>
        <w:t>Priloga</w:t>
      </w:r>
      <w:r w:rsidR="00033B18" w:rsidRPr="005A4813">
        <w:t xml:space="preserve"> A</w:t>
      </w:r>
      <w:r w:rsidR="00BF2F4D">
        <w:t xml:space="preserve"> </w:t>
      </w:r>
      <w:bookmarkEnd w:id="78"/>
      <w:r w:rsidR="00195480">
        <w:t>–</w:t>
      </w:r>
      <w:r w:rsidR="00BF2F4D">
        <w:t xml:space="preserve"> </w:t>
      </w:r>
      <w:r w:rsidR="00195480">
        <w:t>Podrobna n</w:t>
      </w:r>
      <w:r w:rsidR="00504D81" w:rsidRPr="00504D81">
        <w:t xml:space="preserve">avodila za oblikovni izgled zaključnih </w:t>
      </w:r>
      <w:r w:rsidR="00195480">
        <w:t>del na FS</w:t>
      </w:r>
      <w:bookmarkEnd w:id="79"/>
    </w:p>
    <w:p w14:paraId="4ABBC9DB" w14:textId="383100FB" w:rsidR="00330838" w:rsidRPr="005A4813" w:rsidRDefault="00CB1C5A" w:rsidP="00033B18">
      <w:r w:rsidRPr="005A4813">
        <w:t>Prilog</w:t>
      </w:r>
      <w:r w:rsidR="006C5ACF" w:rsidRPr="005A4813">
        <w:t>a</w:t>
      </w:r>
      <w:r w:rsidRPr="005A4813">
        <w:t xml:space="preserve"> </w:t>
      </w:r>
      <w:r w:rsidR="00AA6BC7" w:rsidRPr="005A4813">
        <w:t>ali priloge so</w:t>
      </w:r>
      <w:r w:rsidRPr="005A4813">
        <w:t xml:space="preserve"> lahko dodan</w:t>
      </w:r>
      <w:r w:rsidR="00AA6BC7" w:rsidRPr="005A4813">
        <w:t>e</w:t>
      </w:r>
      <w:r w:rsidRPr="005A4813">
        <w:t xml:space="preserve"> le </w:t>
      </w:r>
      <w:r w:rsidRPr="005A4813">
        <w:rPr>
          <w:b/>
        </w:rPr>
        <w:t>izjemoma</w:t>
      </w:r>
      <w:r w:rsidRPr="005A4813">
        <w:t>. V</w:t>
      </w:r>
      <w:r w:rsidR="00033B18" w:rsidRPr="005A4813">
        <w:t>sebuje</w:t>
      </w:r>
      <w:r w:rsidR="00AA6BC7" w:rsidRPr="005A4813">
        <w:t>jo</w:t>
      </w:r>
      <w:r w:rsidR="00033B18" w:rsidRPr="005A4813">
        <w:t xml:space="preserve"> </w:t>
      </w:r>
      <w:r w:rsidRPr="005A4813">
        <w:t xml:space="preserve">naj </w:t>
      </w:r>
      <w:r w:rsidR="00033B18" w:rsidRPr="005A4813">
        <w:t>informacije, ki so sicer potrebne za prikaz celovitosti, bi pa motile osnovno poročilo, ker bi bralcu odvračale pozornost od osnovne teme. Sem spadajo npr. daljša izvajanja enačb, numerični izračuni, ponavljajoči se diagra</w:t>
      </w:r>
      <w:r w:rsidR="00033B18" w:rsidRPr="005A4813">
        <w:rPr>
          <w:spacing w:val="-2"/>
        </w:rPr>
        <w:t>m</w:t>
      </w:r>
      <w:r w:rsidR="00033B18" w:rsidRPr="005A4813">
        <w:rPr>
          <w:spacing w:val="1"/>
        </w:rPr>
        <w:t>i</w:t>
      </w:r>
      <w:r w:rsidR="00033B18" w:rsidRPr="005A4813">
        <w:t>, iztiski progra</w:t>
      </w:r>
      <w:r w:rsidR="00033B18" w:rsidRPr="005A4813">
        <w:rPr>
          <w:spacing w:val="-2"/>
        </w:rPr>
        <w:t>m</w:t>
      </w:r>
      <w:r w:rsidR="00033B18" w:rsidRPr="005A4813">
        <w:t>ov in drugo.</w:t>
      </w:r>
      <w:r w:rsidR="00A92F25">
        <w:t xml:space="preserve"> Ta dokument vsebuje prilogo, v kateri so predstavljene podrobnosti glede ustrezne uporabe predloge za zaključna dela in </w:t>
      </w:r>
      <w:r w:rsidR="00245CA6">
        <w:t>navodil</w:t>
      </w:r>
      <w:r w:rsidR="00E10366">
        <w:t xml:space="preserve"> za oblikovanje dokumenta</w:t>
      </w:r>
      <w:r w:rsidR="00245CA6">
        <w:t>, ki se jih je potrebno držati pri izdelavi zaključne naloge.</w:t>
      </w:r>
    </w:p>
    <w:p w14:paraId="3130290C" w14:textId="780DC673" w:rsidR="00F325E4" w:rsidRDefault="00330838" w:rsidP="00033B18">
      <w:r w:rsidRPr="005A4813">
        <w:t xml:space="preserve">Kot je razvidno iz te predloge, tako naslov poglavja </w:t>
      </w:r>
      <w:r w:rsidRPr="005A4813">
        <w:rPr>
          <w:b/>
          <w:bCs/>
          <w:iCs/>
        </w:rPr>
        <w:t>Literatura</w:t>
      </w:r>
      <w:r w:rsidRPr="005A4813">
        <w:t xml:space="preserve"> kot tudi naslovi morebitnih prilog (npr. </w:t>
      </w:r>
      <w:r w:rsidRPr="005A4813">
        <w:rPr>
          <w:b/>
          <w:bCs/>
          <w:iCs/>
        </w:rPr>
        <w:t>Priloga A</w:t>
      </w:r>
      <w:r w:rsidRPr="005A4813">
        <w:t>) ne smejo biti oštevilčeni</w:t>
      </w:r>
      <w:r w:rsidR="00024445">
        <w:t xml:space="preserve">, </w:t>
      </w:r>
      <w:r w:rsidRPr="005A4813">
        <w:t>morajo pa biti vključeni v kazalu.</w:t>
      </w:r>
      <w:r w:rsidR="001D009A">
        <w:t xml:space="preserve"> Morebitni naslovi na nižjih neoštevilčenih nivojih</w:t>
      </w:r>
      <w:r w:rsidR="00F325E4">
        <w:t xml:space="preserve"> (npr. podnaslovi v prilogah) ne smejo biti vključeni v kazalo.</w:t>
      </w:r>
    </w:p>
    <w:p w14:paraId="765A1EEF" w14:textId="05DAAD1F" w:rsidR="00450A5A" w:rsidRDefault="00450A5A" w:rsidP="00033B18">
      <w:r w:rsidRPr="005A4813">
        <w:t xml:space="preserve">Na koncu dokumenta sta vstavljeni dve popolnoma prazni in neoštevilčeni strani, kar predstavlja prazen </w:t>
      </w:r>
      <w:r w:rsidR="009C2FC2" w:rsidRPr="005A4813">
        <w:t>vstavljen list</w:t>
      </w:r>
      <w:r w:rsidR="00B84D6D" w:rsidRPr="005A4813">
        <w:t>, podobno kot na začetku naloge takoj za</w:t>
      </w:r>
      <w:r w:rsidR="00502FF4" w:rsidRPr="005A4813">
        <w:t xml:space="preserve"> </w:t>
      </w:r>
      <w:r w:rsidR="0084243C" w:rsidRPr="005A4813">
        <w:t>glavno naslovnico</w:t>
      </w:r>
      <w:r w:rsidR="00B84D6D" w:rsidRPr="005A4813">
        <w:t xml:space="preserve">. Gre za list, ki ga vstavijo v </w:t>
      </w:r>
      <w:r w:rsidR="00502FF4" w:rsidRPr="005A4813">
        <w:t>tiskarni in je namenjen ustrezni vezavi naloge.</w:t>
      </w:r>
    </w:p>
    <w:p w14:paraId="77F137A4" w14:textId="77777777" w:rsidR="00245CA6" w:rsidRPr="005A4813" w:rsidRDefault="00245CA6" w:rsidP="002621E1">
      <w:pPr>
        <w:pStyle w:val="Naslov2neotevilen"/>
      </w:pPr>
      <w:bookmarkStart w:id="80" w:name="pA_slogi"/>
      <w:r w:rsidRPr="005A4813">
        <w:t>Uporaba prednastavljenih slogov v predlogi</w:t>
      </w:r>
      <w:bookmarkEnd w:id="80"/>
    </w:p>
    <w:p w14:paraId="7BF08350" w14:textId="18925F21" w:rsidR="00245CA6" w:rsidRPr="005A4813" w:rsidRDefault="00245CA6" w:rsidP="00245CA6">
      <w:r w:rsidRPr="005A4813">
        <w:t xml:space="preserve">Za pisanje zaključne naloge uporabljajte to predlogo, v kateri so že </w:t>
      </w:r>
      <w:r w:rsidRPr="005A4813">
        <w:rPr>
          <w:b/>
        </w:rPr>
        <w:t>prednastavljeni slogi</w:t>
      </w:r>
      <w:r w:rsidRPr="005A4813">
        <w:t xml:space="preserve"> za poenotenje končne oblike zaključnih nalog na FS. Kot je razvidno v seznamu </w:t>
      </w:r>
      <w:r w:rsidRPr="005A4813">
        <w:rPr>
          <w:i/>
          <w:iCs/>
        </w:rPr>
        <w:t>Slogi</w:t>
      </w:r>
      <w:r w:rsidRPr="005A4813">
        <w:t xml:space="preserve"> v zavihku </w:t>
      </w:r>
      <w:r w:rsidRPr="005A4813">
        <w:rPr>
          <w:i/>
          <w:iCs/>
        </w:rPr>
        <w:t>Osnovno</w:t>
      </w:r>
      <w:r w:rsidRPr="005A4813">
        <w:t xml:space="preserve"> (angl. </w:t>
      </w:r>
      <w:r w:rsidRPr="005A4813">
        <w:rPr>
          <w:i/>
        </w:rPr>
        <w:t>Home</w:t>
      </w:r>
      <w:r w:rsidRPr="005A4813">
        <w:t xml:space="preserve"> → </w:t>
      </w:r>
      <w:r w:rsidRPr="005A4813">
        <w:rPr>
          <w:i/>
        </w:rPr>
        <w:t>Styles</w:t>
      </w:r>
      <w:r w:rsidRPr="005A4813">
        <w:t xml:space="preserve">) </w:t>
      </w:r>
      <w:r w:rsidR="00E57979">
        <w:t>se izbere sledeče</w:t>
      </w:r>
      <w:r w:rsidRPr="005A4813">
        <w:t>:</w:t>
      </w:r>
    </w:p>
    <w:p w14:paraId="54EA9444" w14:textId="77777777" w:rsidR="00245CA6" w:rsidRPr="005A4813" w:rsidRDefault="00245CA6" w:rsidP="00245CA6">
      <w:pPr>
        <w:pStyle w:val="ListParagraph"/>
      </w:pPr>
      <w:r w:rsidRPr="005A4813">
        <w:t>'Navaden' oz. 'Normal' za glavnino besedila. Pisava Times New Roman, 12 pt pokončno, razmik med vrsticami 1,15, brez zamika prve vrstice, odmik odstavka 8 pt zgoraj in spodaj, obojestranska poravnava. Med posamezne odstavke v besedilu ne vrivajte dodatnih praznih vrstic.</w:t>
      </w:r>
    </w:p>
    <w:p w14:paraId="4646C673" w14:textId="77777777" w:rsidR="00245CA6" w:rsidRPr="005A4813" w:rsidRDefault="00245CA6" w:rsidP="00245CA6">
      <w:pPr>
        <w:pStyle w:val="ListParagraph"/>
      </w:pPr>
      <w:r w:rsidRPr="005A4813">
        <w:t>'_Naslov naloge' za vstavljanje naslova dela na prvi in ponovljeni prvi strani. Pisava Times New Roman, 20 pt pokončno krepko, razmik med vrsticami 1,15, brez zamika prve vrstice, odmik odstavka 0 pt zgoraj in spodaj, sredinska poravnava.</w:t>
      </w:r>
    </w:p>
    <w:p w14:paraId="24380A23" w14:textId="77777777" w:rsidR="00245CA6" w:rsidRPr="005A4813" w:rsidRDefault="00245CA6" w:rsidP="00245CA6">
      <w:pPr>
        <w:pStyle w:val="ListParagraph"/>
      </w:pPr>
      <w:r w:rsidRPr="005A4813">
        <w:t>'_Podnaslov' za vstavljanje vrste naloge in študijskega programa pod naslovom dela, kraja in meseca zagovora dela na dnu obeh naslovnih strani ter navedbo mentorja in morebitnih somentorjev na ponovljeni naslovni strani. Pisava Times New Roman, 14 pt pokončno, razmik med vrsticami 1,15, odmik odstavka 0 pt zgoraj in spodaj, sredinska poravnava.</w:t>
      </w:r>
    </w:p>
    <w:p w14:paraId="14E9AAD2" w14:textId="77777777" w:rsidR="00245CA6" w:rsidRPr="005A4813" w:rsidRDefault="00245CA6" w:rsidP="00245CA6">
      <w:pPr>
        <w:pStyle w:val="ListParagraph"/>
      </w:pPr>
      <w:r w:rsidRPr="005A4813">
        <w:t>'Avtor' za vstavljanje imena avtorja na prvi in ponovljeni prvi strani. Pisava Times New Roman, 16 pt pokončno krepko, razmik med vrsticami 1,15, odmik odstavka 0 pt zgoraj in spodaj, sredinska poravnava.</w:t>
      </w:r>
    </w:p>
    <w:p w14:paraId="634B066A" w14:textId="77777777" w:rsidR="00245CA6" w:rsidRPr="005A4813" w:rsidRDefault="00245CA6" w:rsidP="00245CA6">
      <w:pPr>
        <w:pStyle w:val="ListParagraph"/>
      </w:pPr>
      <w:r w:rsidRPr="005A4813">
        <w:lastRenderedPageBreak/>
        <w:t xml:space="preserve">'_Naslov naloge v izvlečku' za vstavljanje naslova dela v poglavju </w:t>
      </w:r>
      <w:r w:rsidRPr="005A4813">
        <w:rPr>
          <w:b/>
          <w:bCs/>
        </w:rPr>
        <w:t>Izvleček</w:t>
      </w:r>
      <w:r w:rsidRPr="005A4813">
        <w:t xml:space="preserve"> oz.</w:t>
      </w:r>
      <w:r w:rsidRPr="005A4813">
        <w:rPr>
          <w:b/>
          <w:bCs/>
        </w:rPr>
        <w:t xml:space="preserve"> Abstract</w:t>
      </w:r>
      <w:r w:rsidRPr="005A4813">
        <w:t>. Pisava Times New Roman, 14 pt pokončno krepko, razmik med vrsticami 1,15, brez zamika prve vrstice, odmik odstavka 24 pt zgoraj in spodaj, leva poravnava.</w:t>
      </w:r>
    </w:p>
    <w:p w14:paraId="5041FF53" w14:textId="77777777" w:rsidR="00245CA6" w:rsidRPr="005A4813" w:rsidRDefault="00245CA6" w:rsidP="00245CA6">
      <w:pPr>
        <w:pStyle w:val="ListParagraph"/>
      </w:pPr>
      <w:r w:rsidRPr="005A4813">
        <w:t xml:space="preserve">'Avtor v izvlečku' za vstavljanje avtorja dela v poglavju </w:t>
      </w:r>
      <w:r w:rsidRPr="005A4813">
        <w:rPr>
          <w:b/>
          <w:bCs/>
        </w:rPr>
        <w:t>Izvleček</w:t>
      </w:r>
      <w:r w:rsidRPr="005A4813">
        <w:t xml:space="preserve"> oz.</w:t>
      </w:r>
      <w:r w:rsidRPr="005A4813">
        <w:rPr>
          <w:b/>
          <w:bCs/>
        </w:rPr>
        <w:t xml:space="preserve"> Abstract</w:t>
      </w:r>
      <w:r w:rsidRPr="005A4813">
        <w:t>. Pisava Pisava Times New Roman, 12 pt pokončno, razmik med vrsticami 1,15, brez zamika prve vrstice, odmik odstavka 24 pt zgoraj in spodaj, leva poravnava.</w:t>
      </w:r>
    </w:p>
    <w:p w14:paraId="0EED05CC" w14:textId="77777777" w:rsidR="00245CA6" w:rsidRPr="005A4813" w:rsidRDefault="00245CA6" w:rsidP="00245CA6">
      <w:pPr>
        <w:pStyle w:val="ListParagraph"/>
      </w:pPr>
      <w:r w:rsidRPr="005A4813">
        <w:t xml:space="preserve">'Ključne besede' za vnos ključnih besed v poglavju </w:t>
      </w:r>
      <w:r w:rsidRPr="005A4813">
        <w:rPr>
          <w:b/>
          <w:bCs/>
        </w:rPr>
        <w:t>Izvleček</w:t>
      </w:r>
      <w:r w:rsidRPr="005A4813">
        <w:t xml:space="preserve"> oz.</w:t>
      </w:r>
      <w:r w:rsidRPr="005A4813">
        <w:rPr>
          <w:b/>
          <w:bCs/>
        </w:rPr>
        <w:t xml:space="preserve"> Abstract</w:t>
      </w:r>
      <w:r w:rsidRPr="005A4813">
        <w:t>. Pisava Times New Roman, 12 pt pokončno, razmik med vrsticami 1,15, brez zamika prve vrstice, odmik odstavka 0 pt zgoraj in 24 pt spodaj, obojestranska poravnava, tabulatorsko mesto 3,5 cm od levega roba.</w:t>
      </w:r>
    </w:p>
    <w:p w14:paraId="36041324" w14:textId="77777777" w:rsidR="00245CA6" w:rsidRPr="005A4813" w:rsidRDefault="00245CA6" w:rsidP="00245CA6">
      <w:pPr>
        <w:pStyle w:val="ListParagraph"/>
      </w:pPr>
      <w:r w:rsidRPr="005A4813">
        <w:t>'_Predpoglavje izven kazala' za vstavljanje naslovov poglavji v nevsebinskem delu (</w:t>
      </w:r>
      <w:r w:rsidRPr="005A4813">
        <w:rPr>
          <w:i/>
          <w:iCs/>
        </w:rPr>
        <w:t>Z</w:t>
      </w:r>
      <w:r w:rsidRPr="005A4813">
        <w:rPr>
          <w:b/>
          <w:bCs/>
        </w:rPr>
        <w:t>ahvala</w:t>
      </w:r>
      <w:r w:rsidRPr="005A4813">
        <w:t>,</w:t>
      </w:r>
      <w:r w:rsidRPr="005A4813">
        <w:rPr>
          <w:b/>
          <w:bCs/>
        </w:rPr>
        <w:t xml:space="preserve"> Izvleček</w:t>
      </w:r>
      <w:r w:rsidRPr="005A4813">
        <w:t>,</w:t>
      </w:r>
      <w:r w:rsidRPr="005A4813">
        <w:rPr>
          <w:b/>
          <w:bCs/>
        </w:rPr>
        <w:t xml:space="preserve"> Abstract</w:t>
      </w:r>
      <w:r w:rsidRPr="005A4813">
        <w:t>,</w:t>
      </w:r>
      <w:r w:rsidRPr="005A4813">
        <w:rPr>
          <w:b/>
          <w:bCs/>
        </w:rPr>
        <w:t xml:space="preserve"> Kazalo</w:t>
      </w:r>
      <w:r w:rsidRPr="005A4813">
        <w:t>), ki se ne pojavijo v kazalu. Pisava Times New Roman, 18 pt pokončno krepko, razmik med vrsticami 1,15, brez zamika prve vrstice, odmik odstavka 10 pt zgoraj in 24 pt spodaj, leva poravnava, spodnja obroba.</w:t>
      </w:r>
    </w:p>
    <w:p w14:paraId="555F101D" w14:textId="77777777" w:rsidR="00245CA6" w:rsidRPr="005A4813" w:rsidRDefault="00245CA6" w:rsidP="00245CA6">
      <w:pPr>
        <w:pStyle w:val="ListParagraph"/>
      </w:pPr>
      <w:r w:rsidRPr="005A4813">
        <w:t xml:space="preserve">'_Poglavje v kazalu' za vstavljanje naslovov poglavji </w:t>
      </w:r>
      <w:r w:rsidRPr="005A4813">
        <w:rPr>
          <w:b/>
          <w:bCs/>
        </w:rPr>
        <w:t>Seznam uporabljenih simbolov</w:t>
      </w:r>
      <w:r w:rsidRPr="005A4813">
        <w:t xml:space="preserve"> in </w:t>
      </w:r>
      <w:r w:rsidRPr="005A4813">
        <w:rPr>
          <w:b/>
          <w:bCs/>
        </w:rPr>
        <w:t>Seznam uporabljenih okrajšav</w:t>
      </w:r>
      <w:r w:rsidRPr="005A4813">
        <w:t>, ki se pojavijo v kazalu. Pisava Times New Roman, 18 pt pokončno krepko, razmik med vrsticami 1,15, brez zamika prve vrstice, odmik odstavka 10 pt zgoraj in 24 pt spodaj, leva poravnava, spodnja obroba.</w:t>
      </w:r>
    </w:p>
    <w:p w14:paraId="3AF9FFAD" w14:textId="77777777" w:rsidR="00245CA6" w:rsidRPr="005A4813" w:rsidRDefault="00245CA6" w:rsidP="00245CA6">
      <w:pPr>
        <w:pStyle w:val="ListParagraph"/>
      </w:pPr>
      <w:r w:rsidRPr="005A4813">
        <w:t xml:space="preserve">'Naslov 1' oz. 'Heading 1' za oštevilčene naslove poglavij na 1. nivoju (npr. </w:t>
      </w:r>
      <w:r w:rsidRPr="005A4813">
        <w:rPr>
          <w:b/>
          <w:bCs/>
          <w:iCs/>
        </w:rPr>
        <w:t>1 Uvod</w:t>
      </w:r>
      <w:r w:rsidRPr="005A4813">
        <w:t>). Pisava Times New Roman, 24 pt pokončno krepko, razmik med vrsticami 1,15, brez zamika prve vrstice, odmik odstavka 144 pt zgoraj in 42 pt spodaj, leva poravnava, oštevilčeno na 1. nivoju (npr. 1, 2, 3).</w:t>
      </w:r>
    </w:p>
    <w:p w14:paraId="23D27334" w14:textId="77777777" w:rsidR="00245CA6" w:rsidRPr="005A4813" w:rsidRDefault="00245CA6" w:rsidP="00245CA6">
      <w:pPr>
        <w:pStyle w:val="ListParagraph"/>
      </w:pPr>
      <w:r w:rsidRPr="005A4813">
        <w:t xml:space="preserve">'Naslov 2' oz. 'Heading 2' ' za oštevilčene naslove poglavij na 2. nivoju (npr. </w:t>
      </w:r>
      <w:r w:rsidRPr="005A4813">
        <w:rPr>
          <w:b/>
          <w:bCs/>
          <w:iCs/>
        </w:rPr>
        <w:t>1.1 Cilji naloge</w:t>
      </w:r>
      <w:r w:rsidRPr="005A4813">
        <w:t>). Pisava Times New Roman, 18 pt pokončno krepko, razmik med vrsticami 1,15, brez zamika prve vrstice, odmik odstavka 24 pt zgoraj in 12 pt spodaj, leva poravnava, oštevilčeno na 2. nivoju (npr. 1.1, 1.2, 1.3).</w:t>
      </w:r>
    </w:p>
    <w:p w14:paraId="5B9A662F" w14:textId="77777777" w:rsidR="00245CA6" w:rsidRPr="005A4813" w:rsidRDefault="00245CA6" w:rsidP="00245CA6">
      <w:pPr>
        <w:pStyle w:val="ListParagraph"/>
      </w:pPr>
      <w:r w:rsidRPr="005A4813">
        <w:t>'Naslov 3' oz. 'Heading 3'  za oštevilčene naslove poglavij na 3. nivoju. Pisava Times New Roman, 14 pt pokončno krepko, razmik med vrsticami 1,15, brez zamika prve vrstice, odmik odstavka 18 pt zgoraj in 6 pt spodaj, leva poravnava, oštevilčeno na 3. nivoju (npr. 2.1.1, 2.1.2, 2.1.3).</w:t>
      </w:r>
    </w:p>
    <w:p w14:paraId="6AC695C9" w14:textId="246696AD" w:rsidR="00245CA6" w:rsidRDefault="00245CA6" w:rsidP="00245CA6">
      <w:pPr>
        <w:pStyle w:val="ListParagraph"/>
      </w:pPr>
      <w:r w:rsidRPr="005A4813">
        <w:t>'Naslov 1 neoštevilčen' za neoštevilčene naslove na 1. nivoju, ki se uporabljajo za poglavja</w:t>
      </w:r>
      <w:r w:rsidR="002967E5">
        <w:t>, na primer</w:t>
      </w:r>
      <w:r w:rsidRPr="005A4813">
        <w:t xml:space="preserve"> </w:t>
      </w:r>
      <w:r w:rsidRPr="005A4813">
        <w:rPr>
          <w:b/>
          <w:bCs/>
        </w:rPr>
        <w:t>Literatura</w:t>
      </w:r>
      <w:r w:rsidR="002967E5">
        <w:t xml:space="preserve"> ali</w:t>
      </w:r>
      <w:r w:rsidR="00AC1A0D">
        <w:rPr>
          <w:b/>
          <w:bCs/>
        </w:rPr>
        <w:t xml:space="preserve"> Seznam uporabljenih simbolov</w:t>
      </w:r>
      <w:r w:rsidRPr="005A4813">
        <w:t xml:space="preserve"> in se pojavijo v kazalu. Pisava Times New Roman, 24 pt pokončno krepko, razmik med vrsticami 1,15, brez zamika prve vrstice, odmik odstavka 144 pt zgoraj in 42 pt spodaj, leva poravnava.</w:t>
      </w:r>
    </w:p>
    <w:p w14:paraId="4B7ABF76" w14:textId="50C3DEAB" w:rsidR="00E57979" w:rsidRPr="005A4813" w:rsidRDefault="00E57979" w:rsidP="00E57979">
      <w:pPr>
        <w:pStyle w:val="ListParagraph"/>
      </w:pPr>
      <w:r w:rsidRPr="005A4813">
        <w:t>'Naslov 2</w:t>
      </w:r>
      <w:r>
        <w:t xml:space="preserve"> neoštevilčen</w:t>
      </w:r>
      <w:r w:rsidRPr="005A4813">
        <w:t xml:space="preserve">' za neoštevilčene naslove na </w:t>
      </w:r>
      <w:r>
        <w:t>2</w:t>
      </w:r>
      <w:r w:rsidRPr="005A4813">
        <w:t xml:space="preserve">. nivoju, ki se uporabljajo </w:t>
      </w:r>
      <w:r>
        <w:t xml:space="preserve">v </w:t>
      </w:r>
      <w:r w:rsidR="00A44D82">
        <w:t xml:space="preserve">neoštevilčenih </w:t>
      </w:r>
      <w:r>
        <w:t>poglavj</w:t>
      </w:r>
      <w:r w:rsidR="00642106">
        <w:t xml:space="preserve">ih, </w:t>
      </w:r>
      <w:r w:rsidR="002967E5">
        <w:t>na primer v poglavju</w:t>
      </w:r>
      <w:r>
        <w:t xml:space="preserve"> </w:t>
      </w:r>
      <w:r w:rsidRPr="005A4813">
        <w:rPr>
          <w:b/>
          <w:bCs/>
        </w:rPr>
        <w:t>Priloge</w:t>
      </w:r>
      <w:r w:rsidRPr="005A4813">
        <w:t>. Pisava Times New Roman, 18 pt pokončno krepko, razmik med vrsticami 1,15, brez zamika prve vrstice, odmik odstavka 24 pt zgoraj in 12 pt spodaj, leva poravnava.</w:t>
      </w:r>
    </w:p>
    <w:p w14:paraId="6EC49A26" w14:textId="7E1C54A1" w:rsidR="006C6D0F" w:rsidRDefault="00642106" w:rsidP="00642106">
      <w:pPr>
        <w:pStyle w:val="ListParagraph"/>
      </w:pPr>
      <w:r w:rsidRPr="005A4813">
        <w:t xml:space="preserve">'Naslov </w:t>
      </w:r>
      <w:r>
        <w:t>3 neoštevilčen</w:t>
      </w:r>
      <w:r w:rsidRPr="005A4813">
        <w:t xml:space="preserve">' za neoštevilčene naslove na </w:t>
      </w:r>
      <w:r>
        <w:t>3</w:t>
      </w:r>
      <w:r w:rsidRPr="005A4813">
        <w:t xml:space="preserve">. nivoju, ki se uporabljajo </w:t>
      </w:r>
      <w:r>
        <w:t xml:space="preserve">v neoštevilčenih poglavjih, npr. </w:t>
      </w:r>
      <w:r w:rsidRPr="005A4813">
        <w:rPr>
          <w:b/>
          <w:bCs/>
        </w:rPr>
        <w:t>Priloge</w:t>
      </w:r>
      <w:r w:rsidRPr="005A4813">
        <w:t xml:space="preserve">. </w:t>
      </w:r>
      <w:r w:rsidR="00A44D82" w:rsidRPr="005A4813">
        <w:t xml:space="preserve">Pisava Times New Roman, 14 pt pokončno </w:t>
      </w:r>
      <w:r w:rsidR="00A44D82" w:rsidRPr="005A4813">
        <w:lastRenderedPageBreak/>
        <w:t>krepko, razmik med vrsticami 1,15, brez zamika prve vrstice, odmik odstavka 18 pt zgoraj in 6 pt spodaj, leva poravnava</w:t>
      </w:r>
      <w:r>
        <w:t>.</w:t>
      </w:r>
    </w:p>
    <w:p w14:paraId="068C6823" w14:textId="4EB18DFD" w:rsidR="00BC0A45" w:rsidRPr="005A4813" w:rsidRDefault="00BC0A45" w:rsidP="00BC0A45">
      <w:pPr>
        <w:pStyle w:val="ListParagraph"/>
      </w:pPr>
      <w:r w:rsidRPr="005A4813">
        <w:t>'Naslov 4 neoštevilčen' za neoštevilčene naslove poglavij na 4. nivoju. Naslovi teh poglavj</w:t>
      </w:r>
      <w:r>
        <w:t>i</w:t>
      </w:r>
      <w:r w:rsidRPr="005A4813">
        <w:t xml:space="preserve"> se v kazalu ne pojavijo</w:t>
      </w:r>
      <w:r>
        <w:t xml:space="preserve"> in se jih lahko uporablja znotraj oštevilčenih poglavji v vsebinskem delu naloge kot tudi znotraj neoštevilčenih poglavji naloge, na primer v poglavju </w:t>
      </w:r>
      <w:r w:rsidRPr="00F9239D">
        <w:rPr>
          <w:b/>
          <w:bCs/>
        </w:rPr>
        <w:t>Priloge</w:t>
      </w:r>
      <w:r w:rsidRPr="005A4813">
        <w:t>. Pisava Times New Roman, 12 pt pokončno krepko, razmik med vrsticami 1,15, brez zamika prve vrstice, odmik odstavka 12 pt zgoraj in 3 pt spodaj, leva poravnava.</w:t>
      </w:r>
    </w:p>
    <w:p w14:paraId="5F6D3F3F" w14:textId="77777777" w:rsidR="00245CA6" w:rsidRPr="005A4813" w:rsidRDefault="00245CA6" w:rsidP="00245CA6">
      <w:pPr>
        <w:pStyle w:val="ListParagraph"/>
      </w:pPr>
      <w:r w:rsidRPr="005A4813">
        <w:t>'Odstavek seznama raven 1' za navajanje alinej na 1. nivoju. Pisava Times New Roman, 12 pt pokončno, razmik med vrsticami 1,15, viseči odstavek zamik 0,75 cm, odmik odstavka 2 pt zgoraj in spodaj, obojestranska poravnava, priporočena označba alineje ●. Med posamezne alineje v besedilu ne vrivajte dodatnih praznih vrstic.</w:t>
      </w:r>
    </w:p>
    <w:p w14:paraId="7D203E35" w14:textId="77777777" w:rsidR="00245CA6" w:rsidRPr="005A4813" w:rsidRDefault="00245CA6" w:rsidP="00245CA6">
      <w:pPr>
        <w:pStyle w:val="Odstavekseznamaraven2"/>
      </w:pPr>
      <w:r w:rsidRPr="005A4813">
        <w:t>'Odstavek seznama raven 2' za navajanje alinej na 2. nivoju. Pisava Times New Roman, 12 pt pokončno, razmik med vrsticami 1,15, odmik odstavka levo 0,75 cm, viseči odstavek zamik 0,75 cm, odmik odstavka 8 pt zgoraj in spodaj, obojestranska poravnava, priporočena označba alineje ○.</w:t>
      </w:r>
    </w:p>
    <w:p w14:paraId="58FF6DCA" w14:textId="77777777" w:rsidR="00245CA6" w:rsidRPr="005A4813" w:rsidRDefault="00245CA6" w:rsidP="00245CA6">
      <w:pPr>
        <w:pStyle w:val="ListParagraph"/>
      </w:pPr>
      <w:r w:rsidRPr="005A4813">
        <w:t>'Reference' za navedbo referenc. Pisava Times New Roman, 12 pt pokončno, razmik med vrsticami 1,15, viseči odstavek zamik 1,05 cm, odmik odstavka 8 pt zgoraj in 6 pt spodaj, leva poravnava, oštevilčevanje referenc [1], [2],… Za citiranje uporabite enega od priporočenih programov: Mendeley, EndNote, Zotero,…</w:t>
      </w:r>
    </w:p>
    <w:p w14:paraId="5A23C602" w14:textId="77777777" w:rsidR="00245CA6" w:rsidRPr="005A4813" w:rsidRDefault="00245CA6" w:rsidP="00245CA6">
      <w:pPr>
        <w:pStyle w:val="ListParagraph"/>
      </w:pPr>
      <w:r w:rsidRPr="005A4813">
        <w:t>'Seznam simbolov in okrajšav' za vsebino seznamov na koncu naloge. Pisava Times New Roman, 12 pt pokončno, razmik med vrsticami 1,15, brez zamika prve vrstice, odmik odstavka 2 pt zgoraj in spodaj, leva poravnava. Pravila glede stila pisanja simbolov so v naslednjem poglavju.</w:t>
      </w:r>
    </w:p>
    <w:p w14:paraId="29701C96" w14:textId="77777777" w:rsidR="00245CA6" w:rsidRPr="005A4813" w:rsidRDefault="00245CA6" w:rsidP="00245CA6">
      <w:pPr>
        <w:pStyle w:val="ListParagraph"/>
      </w:pPr>
      <w:r w:rsidRPr="005A4813">
        <w:t>'Napis slika' za napise slik. Pisava Times New Roman, 11 pt pokončno, razmik med vrsticami 1,15, brez zamika prve vrstice, odmik odstavka 4 pt zgoraj in 12 pt spodaj, sredinska poravnava.</w:t>
      </w:r>
    </w:p>
    <w:p w14:paraId="4D056282" w14:textId="77777777" w:rsidR="00245CA6" w:rsidRDefault="00245CA6" w:rsidP="00245CA6">
      <w:pPr>
        <w:pStyle w:val="ListParagraph"/>
      </w:pPr>
      <w:r w:rsidRPr="005A4813">
        <w:t>'Napis preglednica' za napise preglednic. Pisava Times New Roman, 11 pt pokončno, razmik med vrsticami 1,15, brez zamika prve vrstice, odmik odstavka 12 pt zgoraj in 4 pt spodaj, leva poravnava.</w:t>
      </w:r>
    </w:p>
    <w:p w14:paraId="67559B75" w14:textId="77777777" w:rsidR="00062F35" w:rsidRPr="005A4813" w:rsidRDefault="00062F35" w:rsidP="00062F35">
      <w:pPr>
        <w:pStyle w:val="ListParagraph"/>
        <w:numPr>
          <w:ilvl w:val="0"/>
          <w:numId w:val="0"/>
        </w:numPr>
        <w:ind w:left="425"/>
      </w:pPr>
    </w:p>
    <w:p w14:paraId="2B373DA2" w14:textId="28B8F8ED" w:rsidR="00C460FC" w:rsidRDefault="00D77537" w:rsidP="00D77537">
      <w:pPr>
        <w:pStyle w:val="Naslov2neotevilen"/>
      </w:pPr>
      <w:bookmarkStart w:id="81" w:name="pA_preglednice"/>
      <w:r>
        <w:t>Navodila za vstavljanje in oblikovni izgled preglednic</w:t>
      </w:r>
    </w:p>
    <w:bookmarkEnd w:id="81"/>
    <w:p w14:paraId="4510B043" w14:textId="77777777" w:rsidR="008E20E2" w:rsidRDefault="00AF1758" w:rsidP="00AF1758">
      <w:r w:rsidRPr="005A4813">
        <w:t xml:space="preserve">Za </w:t>
      </w:r>
      <w:r w:rsidRPr="005A4813">
        <w:rPr>
          <w:b/>
          <w:bCs/>
        </w:rPr>
        <w:t xml:space="preserve">vstavljanje </w:t>
      </w:r>
      <w:r w:rsidRPr="005A4813">
        <w:rPr>
          <w:b/>
        </w:rPr>
        <w:t>napisov ter številčenje preglednic</w:t>
      </w:r>
      <w:r w:rsidRPr="005A4813">
        <w:t xml:space="preserve"> izberite preglednico, desno kliknite na izbor ter izberite opcijo </w:t>
      </w:r>
      <w:r w:rsidRPr="005A4813">
        <w:rPr>
          <w:i/>
          <w:iCs/>
        </w:rPr>
        <w:t>Vstavi napis</w:t>
      </w:r>
      <w:r w:rsidRPr="005A4813">
        <w:t xml:space="preserve"> oz. </w:t>
      </w:r>
      <w:r w:rsidRPr="005A4813">
        <w:rPr>
          <w:i/>
          <w:iCs/>
        </w:rPr>
        <w:t>Insert caption</w:t>
      </w:r>
      <w:r w:rsidRPr="005A4813">
        <w:t>.</w:t>
      </w:r>
    </w:p>
    <w:p w14:paraId="58592DE3" w14:textId="074A3645" w:rsidR="008E20E2" w:rsidRDefault="00AF1758" w:rsidP="00AF1758">
      <w:r w:rsidRPr="005A4813">
        <w:t xml:space="preserve">Za preglednice v pojavnem oknu izberite </w:t>
      </w:r>
      <w:r w:rsidRPr="005A4813">
        <w:rPr>
          <w:i/>
          <w:iCs/>
        </w:rPr>
        <w:t xml:space="preserve">Oznaka </w:t>
      </w:r>
      <w:r w:rsidRPr="005A4813">
        <w:t xml:space="preserve">→ </w:t>
      </w:r>
      <w:r w:rsidRPr="005A4813">
        <w:rPr>
          <w:i/>
          <w:iCs/>
        </w:rPr>
        <w:t>Preglednica</w:t>
      </w:r>
      <w:r w:rsidRPr="005A4813">
        <w:t xml:space="preserve"> (</w:t>
      </w:r>
      <w:r w:rsidRPr="005A4813">
        <w:rPr>
          <w:i/>
          <w:iCs/>
        </w:rPr>
        <w:t>angl. Label → Preglednica</w:t>
      </w:r>
      <w:r w:rsidRPr="005A4813">
        <w:t xml:space="preserve">) in </w:t>
      </w:r>
      <w:r w:rsidRPr="005A4813">
        <w:rPr>
          <w:i/>
          <w:iCs/>
        </w:rPr>
        <w:t xml:space="preserve">Položaj → Nad izbranim elementom </w:t>
      </w:r>
      <w:r w:rsidRPr="005A4813">
        <w:t xml:space="preserve">(angl. </w:t>
      </w:r>
      <w:r w:rsidRPr="005A4813">
        <w:rPr>
          <w:i/>
          <w:iCs/>
        </w:rPr>
        <w:t>Position → Above selected item</w:t>
      </w:r>
      <w:r w:rsidRPr="005A4813">
        <w:t>).</w:t>
      </w:r>
    </w:p>
    <w:p w14:paraId="42766D91" w14:textId="65D931D2" w:rsidR="00AF1758" w:rsidRDefault="00AF1758" w:rsidP="00AF1758">
      <w:r w:rsidRPr="005A4813">
        <w:t xml:space="preserve">Vstavite napis preglednice v polje </w:t>
      </w:r>
      <w:r w:rsidRPr="005A4813">
        <w:rPr>
          <w:i/>
          <w:iCs/>
        </w:rPr>
        <w:t>Napis</w:t>
      </w:r>
      <w:r w:rsidRPr="005A4813">
        <w:t xml:space="preserve"> (angl. </w:t>
      </w:r>
      <w:r w:rsidRPr="005A4813">
        <w:rPr>
          <w:i/>
          <w:iCs/>
        </w:rPr>
        <w:t>Caption</w:t>
      </w:r>
      <w:r w:rsidRPr="005A4813">
        <w:t xml:space="preserve">). Nato izberite gumb </w:t>
      </w:r>
      <w:r w:rsidRPr="005A4813">
        <w:rPr>
          <w:i/>
          <w:iCs/>
        </w:rPr>
        <w:t>Oštevilčevanje</w:t>
      </w:r>
      <w:r w:rsidRPr="005A4813">
        <w:t xml:space="preserve"> (angl. </w:t>
      </w:r>
      <w:r w:rsidRPr="005A4813">
        <w:rPr>
          <w:i/>
          <w:iCs/>
        </w:rPr>
        <w:t>Numbering</w:t>
      </w:r>
      <w:r w:rsidRPr="005A4813">
        <w:t xml:space="preserve">) ter nato </w:t>
      </w:r>
      <w:r w:rsidRPr="005A4813">
        <w:rPr>
          <w:i/>
          <w:iCs/>
        </w:rPr>
        <w:t xml:space="preserve">Oblika → 1, 2, 3, … </w:t>
      </w:r>
      <w:r w:rsidRPr="005A4813">
        <w:t xml:space="preserve">(angl. </w:t>
      </w:r>
      <w:r w:rsidRPr="005A4813">
        <w:rPr>
          <w:i/>
          <w:iCs/>
        </w:rPr>
        <w:t>Format → 1, 2, 3, …</w:t>
      </w:r>
      <w:r w:rsidRPr="005A4813">
        <w:t xml:space="preserve">), obkljukajte </w:t>
      </w:r>
      <w:r w:rsidRPr="005A4813">
        <w:lastRenderedPageBreak/>
        <w:t xml:space="preserve">opcijo </w:t>
      </w:r>
      <w:r w:rsidRPr="005A4813">
        <w:rPr>
          <w:i/>
          <w:iCs/>
        </w:rPr>
        <w:t xml:space="preserve">Vključi številko poglavja </w:t>
      </w:r>
      <w:r w:rsidRPr="005A4813">
        <w:t xml:space="preserve">(angl. </w:t>
      </w:r>
      <w:r w:rsidRPr="005A4813">
        <w:rPr>
          <w:i/>
          <w:iCs/>
        </w:rPr>
        <w:t>Include chapter number</w:t>
      </w:r>
      <w:r w:rsidRPr="005A4813">
        <w:t xml:space="preserve">), nato izberite </w:t>
      </w:r>
      <w:r w:rsidRPr="005A4813">
        <w:rPr>
          <w:i/>
          <w:iCs/>
        </w:rPr>
        <w:t>Poglavje se začne s slogom → Naslov 1</w:t>
      </w:r>
      <w:r w:rsidRPr="005A4813">
        <w:t xml:space="preserve"> (angl. </w:t>
      </w:r>
      <w:r w:rsidRPr="005A4813">
        <w:rPr>
          <w:i/>
          <w:iCs/>
        </w:rPr>
        <w:t>Chapter starts with style → Heading 1</w:t>
      </w:r>
      <w:r w:rsidRPr="005A4813">
        <w:t xml:space="preserve">) in </w:t>
      </w:r>
      <w:r w:rsidRPr="005A4813">
        <w:rPr>
          <w:i/>
          <w:iCs/>
        </w:rPr>
        <w:t xml:space="preserve">Uporabi → ločilo . (pika) </w:t>
      </w:r>
      <w:r w:rsidRPr="005A4813">
        <w:t xml:space="preserve">(angl. </w:t>
      </w:r>
      <w:r w:rsidRPr="005A4813">
        <w:rPr>
          <w:i/>
          <w:iCs/>
        </w:rPr>
        <w:t>Use separator → . (period)</w:t>
      </w:r>
      <w:r w:rsidRPr="005A4813">
        <w:t>).</w:t>
      </w:r>
    </w:p>
    <w:p w14:paraId="54255890" w14:textId="66AC18C5" w:rsidR="00D569A9" w:rsidRPr="005A4813" w:rsidRDefault="009A78F6" w:rsidP="009A78F6">
      <w:pPr>
        <w:pStyle w:val="Heading11"/>
        <w:numPr>
          <w:ilvl w:val="0"/>
          <w:numId w:val="0"/>
        </w:numPr>
      </w:pPr>
      <w:r w:rsidRPr="005A4813">
        <w:t xml:space="preserve">Preglednice morajo biti berljive (priporočljivo je uporabiti velikost pisave Times New Roman vsaj 10 pt), jasne in pregledne. Pod preglednico ali sliko se lahko z manjšo velikostjo pisave (10 pt ali 8 pt) zapišejo morebitne opombe ali npr. legenda, kot je prikazano v </w:t>
      </w:r>
      <w:bookmarkStart w:id="82" w:name="OLE_LINK3"/>
      <w:bookmarkStart w:id="83" w:name="OLE_LINK4"/>
      <w:r w:rsidRPr="005A4813">
        <w:t>preglednici </w:t>
      </w:r>
      <w:bookmarkEnd w:id="82"/>
      <w:bookmarkEnd w:id="83"/>
      <w:r w:rsidRPr="005A4813">
        <w:fldChar w:fldCharType="begin"/>
      </w:r>
      <w:r w:rsidRPr="005A4813">
        <w:instrText xml:space="preserve"> REF  Ucinkovitost_procesov \h  \* MERGEFORMAT </w:instrText>
      </w:r>
      <w:r w:rsidRPr="005A4813">
        <w:fldChar w:fldCharType="separate"/>
      </w:r>
      <w:r w:rsidR="00FE6926">
        <w:t>2</w:t>
      </w:r>
      <w:r w:rsidR="00FE6926" w:rsidRPr="005A4813">
        <w:t>.</w:t>
      </w:r>
      <w:r w:rsidR="00FE6926">
        <w:t>1</w:t>
      </w:r>
      <w:r w:rsidRPr="005A4813">
        <w:fldChar w:fldCharType="end"/>
      </w:r>
      <w:r w:rsidRPr="005A4813">
        <w:t xml:space="preserve">. Na preglednice in slike se sklicujemo v normalnem tisku in z malo začetnico, tako kot v prejšnji povedi. Vse preglednice in slike morajo biti </w:t>
      </w:r>
      <w:r>
        <w:t>pred njihovo pojavitvijo v nalogi om</w:t>
      </w:r>
      <w:r w:rsidRPr="005A4813">
        <w:t>enjene v besedilu in tudi širše pojasnjene.</w:t>
      </w:r>
    </w:p>
    <w:p w14:paraId="648A3955" w14:textId="77777777" w:rsidR="009A78F6" w:rsidRPr="005A4813" w:rsidRDefault="009A78F6" w:rsidP="009A78F6">
      <w:pPr>
        <w:pStyle w:val="Heading11"/>
        <w:numPr>
          <w:ilvl w:val="0"/>
          <w:numId w:val="0"/>
        </w:numPr>
      </w:pPr>
      <w:r w:rsidRPr="005A4813">
        <w:t>Širina preglednice naj ne presega dovoljene širine besedila na strani. V primeru vstavljanja preglednic, ki presegajo širino 15,5 cm, je potrebno preglednico vstaviti na samostojno stran z ležečo orientacijo. V ta namen na predhodno stran (na konec zanje strani pred preglednico) in za preglednico (na isti strani kot stoji preglednica) vstavite prelom odseka</w:t>
      </w:r>
      <w:r>
        <w:t xml:space="preserve"> po sledečih korakih: </w:t>
      </w:r>
      <w:r w:rsidRPr="005A4813">
        <w:rPr>
          <w:i/>
          <w:iCs/>
        </w:rPr>
        <w:t>Postavitev</w:t>
      </w:r>
      <w:r w:rsidRPr="005A4813">
        <w:t xml:space="preserve"> (angl. </w:t>
      </w:r>
      <w:r w:rsidRPr="005A4813">
        <w:rPr>
          <w:i/>
          <w:iCs/>
        </w:rPr>
        <w:t>Layout</w:t>
      </w:r>
      <w:r w:rsidRPr="005A4813">
        <w:t xml:space="preserve">) </w:t>
      </w:r>
      <w:r w:rsidRPr="005A4813">
        <w:rPr>
          <w:rFonts w:ascii="Arial" w:hAnsi="Arial" w:cs="Arial"/>
        </w:rPr>
        <w:t>→</w:t>
      </w:r>
      <w:r w:rsidRPr="005A4813">
        <w:t xml:space="preserve"> </w:t>
      </w:r>
      <w:r w:rsidRPr="005A4813">
        <w:rPr>
          <w:i/>
          <w:iCs/>
        </w:rPr>
        <w:t>Prelomi</w:t>
      </w:r>
      <w:r w:rsidRPr="005A4813">
        <w:t xml:space="preserve"> (angl. </w:t>
      </w:r>
      <w:r w:rsidRPr="005A4813">
        <w:rPr>
          <w:i/>
        </w:rPr>
        <w:t>Breaks</w:t>
      </w:r>
      <w:r w:rsidRPr="005A4813">
        <w:t>)</w:t>
      </w:r>
      <w:r>
        <w:t xml:space="preserve"> </w:t>
      </w:r>
      <w:r w:rsidRPr="005A4813">
        <w:rPr>
          <w:rFonts w:ascii="Arial" w:hAnsi="Arial" w:cs="Arial"/>
        </w:rPr>
        <w:t>→</w:t>
      </w:r>
      <w:r w:rsidRPr="005A4813">
        <w:t xml:space="preserve"> </w:t>
      </w:r>
      <w:r w:rsidRPr="005A4813">
        <w:rPr>
          <w:i/>
          <w:iCs/>
        </w:rPr>
        <w:t>Prelom odseka naslednja stran</w:t>
      </w:r>
      <w:r w:rsidRPr="005A4813">
        <w:t xml:space="preserve"> (angl. </w:t>
      </w:r>
      <w:r w:rsidRPr="005A4813">
        <w:rPr>
          <w:i/>
          <w:iCs/>
        </w:rPr>
        <w:t>Section break next page</w:t>
      </w:r>
      <w:r w:rsidRPr="005A4813">
        <w:t>)) in nato na strani s preglednico izberite ležečo usmerjenost strani (</w:t>
      </w:r>
      <w:r w:rsidRPr="005A4813">
        <w:rPr>
          <w:i/>
          <w:iCs/>
        </w:rPr>
        <w:t>Postavitev</w:t>
      </w:r>
      <w:r w:rsidRPr="005A4813">
        <w:t xml:space="preserve"> (angl. </w:t>
      </w:r>
      <w:r w:rsidRPr="005A4813">
        <w:rPr>
          <w:i/>
          <w:iCs/>
        </w:rPr>
        <w:t>Layout</w:t>
      </w:r>
      <w:r w:rsidRPr="005A4813">
        <w:t xml:space="preserve">) </w:t>
      </w:r>
      <w:r w:rsidRPr="005A4813">
        <w:rPr>
          <w:rFonts w:ascii="Arial" w:hAnsi="Arial" w:cs="Arial"/>
        </w:rPr>
        <w:t>→</w:t>
      </w:r>
      <w:r w:rsidRPr="005A4813">
        <w:t xml:space="preserve"> </w:t>
      </w:r>
      <w:r w:rsidRPr="005A4813">
        <w:rPr>
          <w:i/>
          <w:iCs/>
        </w:rPr>
        <w:t>Usmerjenost</w:t>
      </w:r>
      <w:r w:rsidRPr="005A4813">
        <w:t xml:space="preserve"> (angl. </w:t>
      </w:r>
      <w:r w:rsidRPr="005A4813">
        <w:rPr>
          <w:i/>
        </w:rPr>
        <w:t>Orientation</w:t>
      </w:r>
      <w:r w:rsidRPr="005A4813">
        <w:t>)</w:t>
      </w:r>
      <w:r>
        <w:t xml:space="preserve"> </w:t>
      </w:r>
      <w:r w:rsidRPr="005A4813">
        <w:rPr>
          <w:rFonts w:ascii="Arial" w:hAnsi="Arial" w:cs="Arial"/>
        </w:rPr>
        <w:t>→</w:t>
      </w:r>
      <w:r w:rsidRPr="005A4813">
        <w:t xml:space="preserve"> </w:t>
      </w:r>
      <w:r w:rsidRPr="005A4813">
        <w:rPr>
          <w:i/>
          <w:iCs/>
        </w:rPr>
        <w:t xml:space="preserve">Ležeče </w:t>
      </w:r>
      <w:r w:rsidRPr="005A4813">
        <w:t xml:space="preserve">(angl. </w:t>
      </w:r>
      <w:r w:rsidRPr="005A4813">
        <w:rPr>
          <w:i/>
          <w:iCs/>
        </w:rPr>
        <w:t>Landscape</w:t>
      </w:r>
      <w:r w:rsidRPr="005A4813">
        <w:t>).</w:t>
      </w:r>
    </w:p>
    <w:p w14:paraId="4E6C132D" w14:textId="2F41CFC3" w:rsidR="00D77537" w:rsidRPr="005A4813" w:rsidRDefault="00D77537" w:rsidP="00D77537">
      <w:pPr>
        <w:pStyle w:val="Heading11"/>
        <w:numPr>
          <w:ilvl w:val="0"/>
          <w:numId w:val="0"/>
        </w:numPr>
      </w:pPr>
      <w:r w:rsidRPr="005A4813">
        <w:t>Posamezno preglednico (ali sliko), če je le mogoče, prikažemo na eni strani. Če se zaradi velikosti preglednice ni mogoče izogniti njeni delitvi na več strani, na koncu vsake strani (če se preglednica nadaljuje na naslednji strani) desno spodaj napišemo 'se nadaljuje', na naslednjo stran (kjer se preglednica nadaljuje) levo zgoraj pa 'nadaljevanje'. Na vsaki strani obvezno ponovno natisnemo celotno glavo preglednice, stolpce pa po potrebi oštevilčimo.</w:t>
      </w:r>
    </w:p>
    <w:p w14:paraId="23288C87" w14:textId="680E9B5B" w:rsidR="00D77537" w:rsidRPr="005A4813" w:rsidRDefault="00D77537" w:rsidP="00D77537">
      <w:pPr>
        <w:pStyle w:val="Heading11"/>
        <w:numPr>
          <w:ilvl w:val="0"/>
          <w:numId w:val="0"/>
        </w:numPr>
      </w:pPr>
      <w:r w:rsidRPr="005A4813">
        <w:t xml:space="preserve">Preglednice morajo nujno vsebovati </w:t>
      </w:r>
      <w:r w:rsidR="00D569A9">
        <w:t>vodoravno</w:t>
      </w:r>
      <w:r w:rsidRPr="005A4813">
        <w:t xml:space="preserve"> obrobo na vrhu in na dnu. </w:t>
      </w:r>
      <w:r w:rsidR="00D569A9">
        <w:t>Navpične</w:t>
      </w:r>
      <w:r w:rsidRPr="005A4813">
        <w:t xml:space="preserve"> stranske obrobe in notranje obrobe </w:t>
      </w:r>
      <w:r w:rsidR="00923235">
        <w:t>izbrišite</w:t>
      </w:r>
      <w:r w:rsidRPr="005A4813">
        <w:t>, če s tem ni zmanjšana preglednost. Preglednice naj bodo poenotenega videza v celotni nalogi</w:t>
      </w:r>
      <w:r w:rsidR="00AE32B2">
        <w:t xml:space="preserve"> in naj ne bodo vstavljene kot slike.</w:t>
      </w:r>
    </w:p>
    <w:p w14:paraId="1C8A0A95" w14:textId="77777777" w:rsidR="008E3B64" w:rsidRDefault="008E3B64" w:rsidP="008E3B64">
      <w:pPr>
        <w:pStyle w:val="Naslov2neotevilen"/>
      </w:pPr>
      <w:bookmarkStart w:id="84" w:name="_Ref209557444"/>
      <w:bookmarkStart w:id="85" w:name="pA_slike"/>
      <w:r>
        <w:t>Navodila za vstavljanje in oblikovni izgled slik</w:t>
      </w:r>
    </w:p>
    <w:bookmarkEnd w:id="84"/>
    <w:bookmarkEnd w:id="85"/>
    <w:p w14:paraId="170DADB9" w14:textId="77777777" w:rsidR="00923235" w:rsidRDefault="008E3B64" w:rsidP="008E3B64">
      <w:r w:rsidRPr="005A4813">
        <w:t xml:space="preserve">Za </w:t>
      </w:r>
      <w:r w:rsidRPr="005A4813">
        <w:rPr>
          <w:b/>
          <w:bCs/>
        </w:rPr>
        <w:t xml:space="preserve">vstavljanje </w:t>
      </w:r>
      <w:r w:rsidRPr="005A4813">
        <w:rPr>
          <w:b/>
        </w:rPr>
        <w:t xml:space="preserve">napisov ter številčenje slik </w:t>
      </w:r>
      <w:r w:rsidRPr="005A4813">
        <w:t xml:space="preserve">izberite sliko, desno kliknite na izbor ter izberite opcijo </w:t>
      </w:r>
      <w:r w:rsidRPr="005A4813">
        <w:rPr>
          <w:i/>
          <w:iCs/>
        </w:rPr>
        <w:t>Vstavi napis</w:t>
      </w:r>
      <w:r w:rsidRPr="005A4813">
        <w:t xml:space="preserve"> oz. </w:t>
      </w:r>
      <w:r w:rsidRPr="005A4813">
        <w:rPr>
          <w:i/>
          <w:iCs/>
        </w:rPr>
        <w:t>Insert caption</w:t>
      </w:r>
      <w:r w:rsidRPr="005A4813">
        <w:t>.</w:t>
      </w:r>
    </w:p>
    <w:p w14:paraId="4B571EB0" w14:textId="77777777" w:rsidR="00923235" w:rsidRDefault="008E3B64" w:rsidP="008E3B64">
      <w:r w:rsidRPr="005A4813">
        <w:t xml:space="preserve">Za slike v pojavnem oknu izberite </w:t>
      </w:r>
      <w:r w:rsidRPr="005A4813">
        <w:rPr>
          <w:i/>
          <w:iCs/>
        </w:rPr>
        <w:t xml:space="preserve">Oznaka </w:t>
      </w:r>
      <w:r w:rsidRPr="005A4813">
        <w:t xml:space="preserve">→ </w:t>
      </w:r>
      <w:r w:rsidRPr="005A4813">
        <w:rPr>
          <w:i/>
          <w:iCs/>
        </w:rPr>
        <w:t>Slika</w:t>
      </w:r>
      <w:r w:rsidRPr="005A4813">
        <w:t xml:space="preserve"> (</w:t>
      </w:r>
      <w:r w:rsidRPr="005A4813">
        <w:rPr>
          <w:i/>
          <w:iCs/>
        </w:rPr>
        <w:t>angl. Label → Slika</w:t>
      </w:r>
      <w:r w:rsidRPr="005A4813">
        <w:t xml:space="preserve">) in </w:t>
      </w:r>
      <w:r w:rsidRPr="005A4813">
        <w:rPr>
          <w:i/>
          <w:iCs/>
        </w:rPr>
        <w:t xml:space="preserve">Položaj → Pod izbranim elementom </w:t>
      </w:r>
      <w:r w:rsidRPr="005A4813">
        <w:t xml:space="preserve">(angl. </w:t>
      </w:r>
      <w:r w:rsidRPr="005A4813">
        <w:rPr>
          <w:i/>
          <w:iCs/>
        </w:rPr>
        <w:t>Position → Below selected item</w:t>
      </w:r>
      <w:r w:rsidRPr="005A4813">
        <w:t>).</w:t>
      </w:r>
    </w:p>
    <w:p w14:paraId="76C4B49E" w14:textId="5F293806" w:rsidR="008E3B64" w:rsidRDefault="008E3B64" w:rsidP="008E3B64">
      <w:r w:rsidRPr="005A4813">
        <w:t xml:space="preserve">Vstavite napis slike v polje </w:t>
      </w:r>
      <w:r w:rsidRPr="005A4813">
        <w:rPr>
          <w:i/>
          <w:iCs/>
        </w:rPr>
        <w:t>Napis</w:t>
      </w:r>
      <w:r w:rsidRPr="005A4813">
        <w:t xml:space="preserve"> (angl. </w:t>
      </w:r>
      <w:r w:rsidRPr="005A4813">
        <w:rPr>
          <w:i/>
          <w:iCs/>
        </w:rPr>
        <w:t>Caption</w:t>
      </w:r>
      <w:r w:rsidRPr="005A4813">
        <w:t xml:space="preserve">). Nato izberite gumb </w:t>
      </w:r>
      <w:r w:rsidRPr="005A4813">
        <w:rPr>
          <w:i/>
          <w:iCs/>
        </w:rPr>
        <w:t>Oštevilčevanje</w:t>
      </w:r>
      <w:r w:rsidRPr="005A4813">
        <w:t xml:space="preserve"> (angl. </w:t>
      </w:r>
      <w:r w:rsidRPr="005A4813">
        <w:rPr>
          <w:i/>
          <w:iCs/>
        </w:rPr>
        <w:t>Numbering</w:t>
      </w:r>
      <w:r w:rsidRPr="005A4813">
        <w:t xml:space="preserve">) ter nato </w:t>
      </w:r>
      <w:r w:rsidRPr="005A4813">
        <w:rPr>
          <w:i/>
          <w:iCs/>
        </w:rPr>
        <w:t xml:space="preserve">Oblika → 1, 2, 3, … </w:t>
      </w:r>
      <w:r w:rsidRPr="005A4813">
        <w:t xml:space="preserve">(angl. </w:t>
      </w:r>
      <w:r w:rsidRPr="005A4813">
        <w:rPr>
          <w:i/>
          <w:iCs/>
        </w:rPr>
        <w:t>Format → 1, 2, 3, …</w:t>
      </w:r>
      <w:r w:rsidRPr="005A4813">
        <w:t xml:space="preserve">), obkljukajte opcijo </w:t>
      </w:r>
      <w:r w:rsidRPr="005A4813">
        <w:rPr>
          <w:i/>
          <w:iCs/>
        </w:rPr>
        <w:t xml:space="preserve">Vključi številko poglavja </w:t>
      </w:r>
      <w:r w:rsidRPr="005A4813">
        <w:t xml:space="preserve">(angl. </w:t>
      </w:r>
      <w:r w:rsidRPr="005A4813">
        <w:rPr>
          <w:i/>
          <w:iCs/>
        </w:rPr>
        <w:t>Include chapter number</w:t>
      </w:r>
      <w:r w:rsidRPr="005A4813">
        <w:t xml:space="preserve">), nato izberite </w:t>
      </w:r>
      <w:r w:rsidRPr="005A4813">
        <w:rPr>
          <w:i/>
          <w:iCs/>
        </w:rPr>
        <w:t>Poglavje se začne s slogom → Naslov 1</w:t>
      </w:r>
      <w:r w:rsidRPr="005A4813">
        <w:t xml:space="preserve"> (angl. </w:t>
      </w:r>
      <w:r w:rsidRPr="005A4813">
        <w:rPr>
          <w:i/>
          <w:iCs/>
        </w:rPr>
        <w:t>Chapter starts with style → Heading 1</w:t>
      </w:r>
      <w:r w:rsidRPr="005A4813">
        <w:t xml:space="preserve">) in </w:t>
      </w:r>
      <w:r w:rsidRPr="005A4813">
        <w:rPr>
          <w:i/>
          <w:iCs/>
        </w:rPr>
        <w:t xml:space="preserve">Uporabi → ločilo . (pika) </w:t>
      </w:r>
      <w:r w:rsidRPr="005A4813">
        <w:t xml:space="preserve">(angl. </w:t>
      </w:r>
      <w:r w:rsidRPr="005A4813">
        <w:rPr>
          <w:i/>
          <w:iCs/>
        </w:rPr>
        <w:t>Use separator → . (period)</w:t>
      </w:r>
      <w:r w:rsidRPr="005A4813">
        <w:t>).</w:t>
      </w:r>
    </w:p>
    <w:p w14:paraId="7351FDF7" w14:textId="7864429B" w:rsidR="008E3B64" w:rsidRPr="005A4813" w:rsidRDefault="008E3B64" w:rsidP="008E3B64">
      <w:pPr>
        <w:pStyle w:val="Heading11"/>
        <w:numPr>
          <w:ilvl w:val="0"/>
          <w:numId w:val="0"/>
        </w:numPr>
      </w:pPr>
      <w:r w:rsidRPr="005A4813">
        <w:lastRenderedPageBreak/>
        <w:t xml:space="preserve">Slike morajo biti berljive, jasne in pregledne. Slike, ki so preslikane z optičnimi bralniki, naj bodo v čim boljši ločljivosti. Slike, ki jih ustvarjate sami s programi kot so </w:t>
      </w:r>
      <w:r w:rsidRPr="009965E6">
        <w:rPr>
          <w:i/>
          <w:iCs/>
        </w:rPr>
        <w:t>Inkscape,</w:t>
      </w:r>
      <w:r>
        <w:t xml:space="preserve"> </w:t>
      </w:r>
      <w:r w:rsidRPr="00C74BBA">
        <w:rPr>
          <w:i/>
          <w:iCs/>
        </w:rPr>
        <w:t>CorelDraw,</w:t>
      </w:r>
      <w:r>
        <w:rPr>
          <w:i/>
          <w:iCs/>
        </w:rPr>
        <w:t xml:space="preserve"> </w:t>
      </w:r>
      <w:r w:rsidRPr="00C74BBA">
        <w:rPr>
          <w:i/>
          <w:iCs/>
        </w:rPr>
        <w:t>Photoshop, PowerPoint</w:t>
      </w:r>
      <w:r w:rsidRPr="005A4813">
        <w:t xml:space="preserve"> idr., naj bodo </w:t>
      </w:r>
      <w:r>
        <w:t xml:space="preserve">izvožene z ločljivostjo 600 dpi ali </w:t>
      </w:r>
      <w:r w:rsidRPr="005A4813">
        <w:t xml:space="preserve">shranjene v formatu </w:t>
      </w:r>
      <w:r w:rsidRPr="003A4E17">
        <w:t>*.emf</w:t>
      </w:r>
      <w:r w:rsidRPr="005A4813">
        <w:t xml:space="preserve"> (angl. </w:t>
      </w:r>
      <w:r w:rsidRPr="005A4813">
        <w:rPr>
          <w:i/>
        </w:rPr>
        <w:t>Enhanced Metafile</w:t>
      </w:r>
      <w:r w:rsidRPr="005A4813">
        <w:t xml:space="preserve">) </w:t>
      </w:r>
      <w:r>
        <w:t>oz.</w:t>
      </w:r>
      <w:r w:rsidRPr="005A4813">
        <w:t xml:space="preserve"> *.eps (angl.</w:t>
      </w:r>
      <w:r w:rsidRPr="005A4813">
        <w:rPr>
          <w:i/>
        </w:rPr>
        <w:t xml:space="preserve"> Encapsulated PostScript</w:t>
      </w:r>
      <w:r w:rsidRPr="005A4813">
        <w:t>). Na ta način bodo pri pretvarjanju dokumenta v *.pdf obliko ohranjene vse podrobnosti</w:t>
      </w:r>
      <w:r>
        <w:t xml:space="preserve">, </w:t>
      </w:r>
      <w:r w:rsidRPr="005A4813">
        <w:t xml:space="preserve">pri tiskanju </w:t>
      </w:r>
      <w:r>
        <w:t xml:space="preserve">pa </w:t>
      </w:r>
      <w:r w:rsidRPr="005A4813">
        <w:t xml:space="preserve">bo zagotovljena najvišja možna </w:t>
      </w:r>
      <w:r>
        <w:t>ločljivost.</w:t>
      </w:r>
      <w:r w:rsidR="00847C9A">
        <w:t xml:space="preserve"> Pri velikosti slik bodite pozorni na količino informacij, ki jo sama slika nosi in v skladu s tem prilagodite velikost slike (za preproste diagrame ni potrebno, da so razširjeni na polovico strani). </w:t>
      </w:r>
    </w:p>
    <w:p w14:paraId="75CCD5C7" w14:textId="63AAC2DB" w:rsidR="005F06D5" w:rsidRDefault="005F06D5" w:rsidP="005F06D5">
      <w:pPr>
        <w:pStyle w:val="Naslov2neotevilen"/>
      </w:pPr>
      <w:bookmarkStart w:id="86" w:name="pA_enačbe"/>
      <w:r>
        <w:t>Navodila za vstavljanje in oblikovni izgled enačb</w:t>
      </w:r>
    </w:p>
    <w:bookmarkEnd w:id="86"/>
    <w:p w14:paraId="1690FFB3" w14:textId="33DEBB68" w:rsidR="00D85EF3" w:rsidRDefault="00912EE2" w:rsidP="00912EE2">
      <w:r>
        <w:t xml:space="preserve">Za vnos enačbe se postavite v novo vrstico in izberite Vstavljanje (angl. </w:t>
      </w:r>
      <w:r w:rsidRPr="003244A2">
        <w:rPr>
          <w:i/>
          <w:iCs/>
        </w:rPr>
        <w:t>Insert</w:t>
      </w:r>
      <w:r>
        <w:t xml:space="preserve">) </w:t>
      </w:r>
      <w:r>
        <w:rPr>
          <w:rFonts w:ascii="Arial" w:hAnsi="Arial" w:cs="Arial"/>
        </w:rPr>
        <w:t>→</w:t>
      </w:r>
      <w:r>
        <w:t xml:space="preserve"> Enačba (angl. </w:t>
      </w:r>
      <w:r w:rsidRPr="003244A2">
        <w:rPr>
          <w:i/>
          <w:iCs/>
        </w:rPr>
        <w:t>Equation</w:t>
      </w:r>
      <w:r>
        <w:t xml:space="preserve">) </w:t>
      </w:r>
      <w:r>
        <w:rPr>
          <w:rFonts w:ascii="Arial" w:hAnsi="Arial" w:cs="Arial"/>
        </w:rPr>
        <w:t>→</w:t>
      </w:r>
      <w:r>
        <w:t xml:space="preserve"> Oštevilčena enačba. To bo samodejno vstavilo novo 2-stolpčno preglednico s samodejnim oštevilčenjem enačbe v okroglem oklepaju.</w:t>
      </w:r>
      <w:r w:rsidR="00D85EF3">
        <w:t xml:space="preserve"> Nov slog</w:t>
      </w:r>
      <w:r w:rsidR="00171EA0">
        <w:t xml:space="preserve"> enačb lahko ustvarite tudi sami. </w:t>
      </w:r>
      <w:r w:rsidR="00171EA0" w:rsidRPr="005A4813">
        <w:t xml:space="preserve">Najprej v tej predlogi označite celotno vrstico enačbe, npr. </w:t>
      </w:r>
      <w:r w:rsidR="00171EA0" w:rsidRPr="005A4813">
        <w:fldChar w:fldCharType="begin"/>
      </w:r>
      <w:r w:rsidR="00171EA0" w:rsidRPr="005A4813">
        <w:instrText xml:space="preserve"> REF _Ref411723838 \h  \* MERGEFORMAT </w:instrText>
      </w:r>
      <w:r w:rsidR="00171EA0" w:rsidRPr="005A4813">
        <w:fldChar w:fldCharType="separate"/>
      </w:r>
      <w:r w:rsidR="00FE6926">
        <w:rPr>
          <w:b/>
          <w:bCs/>
        </w:rPr>
        <w:t>Napaka! Vira sklicevanja ni bilo mogoče najti.</w:t>
      </w:r>
      <w:r w:rsidR="00171EA0" w:rsidRPr="005A4813">
        <w:fldChar w:fldCharType="end"/>
      </w:r>
      <w:r w:rsidR="00171EA0" w:rsidRPr="005A4813">
        <w:t xml:space="preserve">, ter v zavihku </w:t>
      </w:r>
      <w:r w:rsidR="00171EA0" w:rsidRPr="005A4813">
        <w:rPr>
          <w:i/>
          <w:iCs/>
        </w:rPr>
        <w:t>Vstavljanje</w:t>
      </w:r>
      <w:r w:rsidR="00171EA0" w:rsidRPr="005A4813">
        <w:t xml:space="preserve"> izberete možnost </w:t>
      </w:r>
      <w:r w:rsidR="00171EA0" w:rsidRPr="005A4813">
        <w:rPr>
          <w:i/>
          <w:iCs/>
        </w:rPr>
        <w:t>Enačba</w:t>
      </w:r>
      <w:r w:rsidR="00171EA0" w:rsidRPr="005A4813">
        <w:t xml:space="preserve"> (angl. </w:t>
      </w:r>
      <w:r w:rsidR="00171EA0" w:rsidRPr="005A4813">
        <w:rPr>
          <w:i/>
        </w:rPr>
        <w:t xml:space="preserve">Insert </w:t>
      </w:r>
      <w:r w:rsidR="00171EA0" w:rsidRPr="005A4813">
        <w:rPr>
          <w:i/>
          <w:iCs/>
        </w:rPr>
        <w:t xml:space="preserve">→ </w:t>
      </w:r>
      <w:r w:rsidR="00171EA0" w:rsidRPr="005A4813">
        <w:rPr>
          <w:i/>
        </w:rPr>
        <w:t>Equation</w:t>
      </w:r>
      <w:r w:rsidR="00171EA0" w:rsidRPr="005A4813">
        <w:t xml:space="preserve">) ter nato izberete možnost </w:t>
      </w:r>
      <w:r w:rsidR="00171EA0" w:rsidRPr="005A4813">
        <w:rPr>
          <w:i/>
          <w:iCs/>
        </w:rPr>
        <w:t>Shrani izbor v galerijo enačb</w:t>
      </w:r>
      <w:r w:rsidR="00171EA0" w:rsidRPr="005A4813">
        <w:t xml:space="preserve"> (angl. </w:t>
      </w:r>
      <w:r w:rsidR="00171EA0" w:rsidRPr="005A4813">
        <w:rPr>
          <w:i/>
        </w:rPr>
        <w:t>Save Selection to Equation Gallery</w:t>
      </w:r>
      <w:r w:rsidR="00171EA0" w:rsidRPr="005A4813">
        <w:t xml:space="preserve">). V pogovornem oknu, ki se odpre v polju </w:t>
      </w:r>
      <w:r w:rsidR="00171EA0" w:rsidRPr="005A4813">
        <w:rPr>
          <w:i/>
          <w:iCs/>
        </w:rPr>
        <w:t>Ime:</w:t>
      </w:r>
      <w:r w:rsidR="00171EA0" w:rsidRPr="005A4813">
        <w:t xml:space="preserve"> (angl. </w:t>
      </w:r>
      <w:r w:rsidR="00171EA0" w:rsidRPr="005A4813">
        <w:rPr>
          <w:i/>
        </w:rPr>
        <w:t>Name:</w:t>
      </w:r>
      <w:r w:rsidR="00171EA0" w:rsidRPr="005A4813">
        <w:t xml:space="preserve">), vnesite želeno ime (npr. </w:t>
      </w:r>
      <w:r w:rsidR="00171EA0" w:rsidRPr="005A4813">
        <w:rPr>
          <w:i/>
          <w:iCs/>
        </w:rPr>
        <w:t>Enačba z oštevilčenjem</w:t>
      </w:r>
      <w:r w:rsidR="00171EA0" w:rsidRPr="005A4813">
        <w:t xml:space="preserve">), v polju </w:t>
      </w:r>
      <w:r w:rsidR="00171EA0" w:rsidRPr="005A4813">
        <w:rPr>
          <w:i/>
          <w:iCs/>
        </w:rPr>
        <w:t>Galerija</w:t>
      </w:r>
      <w:r w:rsidR="00171EA0" w:rsidRPr="005A4813">
        <w:t xml:space="preserve"> izberite </w:t>
      </w:r>
      <w:r w:rsidR="00171EA0" w:rsidRPr="005A4813">
        <w:rPr>
          <w:i/>
          <w:iCs/>
        </w:rPr>
        <w:t>Enačbe</w:t>
      </w:r>
      <w:r w:rsidR="00171EA0" w:rsidRPr="005A4813">
        <w:t xml:space="preserve"> (angl. </w:t>
      </w:r>
      <w:r w:rsidR="00171EA0" w:rsidRPr="005A4813">
        <w:rPr>
          <w:i/>
        </w:rPr>
        <w:t xml:space="preserve">Gallery </w:t>
      </w:r>
      <w:r w:rsidR="00171EA0" w:rsidRPr="005A4813">
        <w:rPr>
          <w:i/>
          <w:iCs/>
        </w:rPr>
        <w:t>→</w:t>
      </w:r>
      <w:r w:rsidR="00171EA0" w:rsidRPr="005A4813">
        <w:rPr>
          <w:i/>
        </w:rPr>
        <w:t xml:space="preserve"> Equations</w:t>
      </w:r>
      <w:r w:rsidR="00171EA0" w:rsidRPr="005A4813">
        <w:t xml:space="preserve">), v polju </w:t>
      </w:r>
      <w:r w:rsidR="00171EA0" w:rsidRPr="005A4813">
        <w:rPr>
          <w:i/>
          <w:iCs/>
        </w:rPr>
        <w:t>Kategorija</w:t>
      </w:r>
      <w:r w:rsidR="00171EA0" w:rsidRPr="005A4813">
        <w:t xml:space="preserve"> izberite </w:t>
      </w:r>
      <w:r w:rsidR="00171EA0" w:rsidRPr="005A4813">
        <w:rPr>
          <w:i/>
          <w:iCs/>
        </w:rPr>
        <w:t>Splošno</w:t>
      </w:r>
      <w:r w:rsidR="00171EA0" w:rsidRPr="005A4813">
        <w:t xml:space="preserve"> (angl. </w:t>
      </w:r>
      <w:r w:rsidR="00171EA0" w:rsidRPr="005A4813">
        <w:rPr>
          <w:i/>
        </w:rPr>
        <w:t xml:space="preserve">Category </w:t>
      </w:r>
      <w:r w:rsidR="00171EA0" w:rsidRPr="005A4813">
        <w:rPr>
          <w:i/>
          <w:iCs/>
        </w:rPr>
        <w:t>→</w:t>
      </w:r>
      <w:r w:rsidR="00171EA0" w:rsidRPr="005A4813">
        <w:rPr>
          <w:i/>
        </w:rPr>
        <w:t xml:space="preserve"> General</w:t>
      </w:r>
      <w:r w:rsidR="00171EA0" w:rsidRPr="005A4813">
        <w:t>), ostala polja pa pustite nespremenjena. Vnos novega sloga enačbe še potrdite.</w:t>
      </w:r>
    </w:p>
    <w:p w14:paraId="2143EF11" w14:textId="247CB1EF" w:rsidR="003B45AD" w:rsidRDefault="003B45AD" w:rsidP="00FA42EA">
      <w:r w:rsidRPr="005A4813">
        <w:t>Enačbe naj bodo poravnane 0,5 cm od levega roba besedila</w:t>
      </w:r>
      <w:r>
        <w:t xml:space="preserve">, kar je </w:t>
      </w:r>
      <w:r w:rsidR="00C20CD3">
        <w:t>v</w:t>
      </w:r>
      <w:r>
        <w:t xml:space="preserve"> </w:t>
      </w:r>
      <w:r w:rsidR="00C20CD3">
        <w:t xml:space="preserve">prednastavljenemu slogu 'Oštevilčena enačba' že </w:t>
      </w:r>
      <w:r w:rsidR="00664522">
        <w:t>urejeno.</w:t>
      </w:r>
    </w:p>
    <w:p w14:paraId="2F6F0767" w14:textId="77777777" w:rsidR="00441D02" w:rsidRDefault="00171EA0" w:rsidP="00441D02">
      <w:r>
        <w:t xml:space="preserve">Po vstavljanju enačbe </w:t>
      </w:r>
      <w:r w:rsidR="00664522">
        <w:t>le-</w:t>
      </w:r>
      <w:r>
        <w:t>to</w:t>
      </w:r>
      <w:r w:rsidR="00912EE2">
        <w:t xml:space="preserve"> </w:t>
      </w:r>
      <w:r>
        <w:t xml:space="preserve">nato </w:t>
      </w:r>
      <w:r w:rsidR="00912EE2">
        <w:t>prilagodite in po potrebi posodobite številko enačbe</w:t>
      </w:r>
      <w:r w:rsidR="003B2EE3">
        <w:t xml:space="preserve">. </w:t>
      </w:r>
      <w:r w:rsidR="00912EE2" w:rsidRPr="005A4813">
        <w:t>Številke</w:t>
      </w:r>
      <w:r w:rsidR="00912EE2" w:rsidRPr="005A4813">
        <w:rPr>
          <w:spacing w:val="25"/>
        </w:rPr>
        <w:t xml:space="preserve"> </w:t>
      </w:r>
      <w:r w:rsidR="00912EE2" w:rsidRPr="005A4813">
        <w:t>enačb</w:t>
      </w:r>
      <w:r w:rsidR="00912EE2" w:rsidRPr="005A4813">
        <w:rPr>
          <w:spacing w:val="25"/>
        </w:rPr>
        <w:t xml:space="preserve"> </w:t>
      </w:r>
      <w:r w:rsidR="00912EE2" w:rsidRPr="005A4813">
        <w:t>se pišejo v okrogl</w:t>
      </w:r>
      <w:r w:rsidR="00912EE2" w:rsidRPr="005A4813">
        <w:rPr>
          <w:spacing w:val="2"/>
        </w:rPr>
        <w:t>e</w:t>
      </w:r>
      <w:r w:rsidR="00912EE2" w:rsidRPr="005A4813">
        <w:t>m oklepaju na koncu zadnje v</w:t>
      </w:r>
      <w:r w:rsidR="00912EE2" w:rsidRPr="005A4813">
        <w:rPr>
          <w:spacing w:val="1"/>
        </w:rPr>
        <w:t>r</w:t>
      </w:r>
      <w:r w:rsidR="00912EE2" w:rsidRPr="005A4813">
        <w:t>stice, v kateri se en</w:t>
      </w:r>
      <w:r w:rsidR="00912EE2" w:rsidRPr="005A4813">
        <w:rPr>
          <w:spacing w:val="1"/>
        </w:rPr>
        <w:t>a</w:t>
      </w:r>
      <w:r w:rsidR="00912EE2" w:rsidRPr="005A4813">
        <w:t>čba nahaja</w:t>
      </w:r>
      <w:r w:rsidR="00912EE2">
        <w:t xml:space="preserve">. </w:t>
      </w:r>
      <w:r w:rsidR="00912EE2" w:rsidRPr="005A4813">
        <w:t>Številčenje</w:t>
      </w:r>
      <w:r w:rsidR="006D320A">
        <w:t xml:space="preserve"> enačbe </w:t>
      </w:r>
      <w:r w:rsidR="00912EE2" w:rsidRPr="005A4813">
        <w:t xml:space="preserve"> se začne s številko 1. ravni poglavja, v katerem se enačba nahaja</w:t>
      </w:r>
      <w:r w:rsidR="00FA42EA">
        <w:t xml:space="preserve">. </w:t>
      </w:r>
      <w:r w:rsidR="00B1098B">
        <w:t xml:space="preserve">V kolikor sledite navodilom za vstavljanje enačb, ki so navedena v zgornjem odstavku, </w:t>
      </w:r>
      <w:r w:rsidR="007C7A83">
        <w:t>je to številčenje samodejno.</w:t>
      </w:r>
      <w:r w:rsidR="003B45AD">
        <w:t xml:space="preserve"> Druga številka pri številčenju enačb predstavlja zaporedno številko</w:t>
      </w:r>
      <w:r w:rsidR="00E43831">
        <w:t xml:space="preserve"> enačbe v tem odstavku. V kolikor vstavljate novo enačbo </w:t>
      </w:r>
      <w:r w:rsidR="00C56536">
        <w:t>pred obstoječe enačbe, se ta številka ne bo samodejno posodobila</w:t>
      </w:r>
      <w:r w:rsidR="00AD456C">
        <w:t xml:space="preserve">. Za posodobitev izberite zaporedno številko enačbe, katero želite posodobiti, </w:t>
      </w:r>
      <w:r w:rsidR="00441D02">
        <w:t xml:space="preserve">izberite desni klik in nato opcijo Posodobi polje (angl. </w:t>
      </w:r>
      <w:r w:rsidR="00441D02" w:rsidRPr="006A5D4E">
        <w:rPr>
          <w:i/>
          <w:iCs/>
        </w:rPr>
        <w:t>Update field</w:t>
      </w:r>
      <w:r w:rsidR="00441D02">
        <w:t>).</w:t>
      </w:r>
    </w:p>
    <w:p w14:paraId="4E8AB761" w14:textId="77777777" w:rsidR="00BF2F4D" w:rsidRPr="005A4813" w:rsidRDefault="00BF2F4D" w:rsidP="00BF2F4D">
      <w:pPr>
        <w:pStyle w:val="Naslov2neotevilen"/>
      </w:pPr>
      <w:bookmarkStart w:id="87" w:name="pA_sklicevanje"/>
      <w:r w:rsidRPr="005A4813">
        <w:t>Sklicevanje na dele besedila</w:t>
      </w:r>
    </w:p>
    <w:bookmarkEnd w:id="87"/>
    <w:p w14:paraId="3AA9D217" w14:textId="77777777" w:rsidR="00BF2F4D" w:rsidRPr="005A4813" w:rsidRDefault="00BF2F4D" w:rsidP="00BF2F4D">
      <w:r w:rsidRPr="005A4813">
        <w:t xml:space="preserve">Ker program Word ne omogoča sklanjanja besed pri sklicevanju neposredno na sliko ali preglednico, priporočamo naslednji način sklicevanja na slike oz. preglednice (lahko pa tudi na druge dele besedila). Ko vstavite naslov slike (npr. 'Slika 2.1: Primer slike…'), v naslovu slike označite številko slike (v tem primeru 2.1) in v zavihku </w:t>
      </w:r>
      <w:r w:rsidRPr="005A4813">
        <w:rPr>
          <w:i/>
          <w:iCs/>
        </w:rPr>
        <w:t>Vstavljanje</w:t>
      </w:r>
      <w:r w:rsidRPr="005A4813">
        <w:t xml:space="preserve"> izberete možnost </w:t>
      </w:r>
      <w:r w:rsidRPr="005A4813">
        <w:rPr>
          <w:i/>
          <w:iCs/>
        </w:rPr>
        <w:t xml:space="preserve">Zaznamek </w:t>
      </w:r>
      <w:r w:rsidRPr="005A4813">
        <w:t xml:space="preserve">(angl. </w:t>
      </w:r>
      <w:r w:rsidRPr="005A4813">
        <w:rPr>
          <w:i/>
        </w:rPr>
        <w:t>Insert</w:t>
      </w:r>
      <w:r w:rsidRPr="005A4813">
        <w:t xml:space="preserve"> </w:t>
      </w:r>
      <w:r w:rsidRPr="005A4813">
        <w:rPr>
          <w:i/>
          <w:iCs/>
        </w:rPr>
        <w:t xml:space="preserve">→ </w:t>
      </w:r>
      <w:r w:rsidRPr="005A4813">
        <w:rPr>
          <w:i/>
        </w:rPr>
        <w:t>Bookmark</w:t>
      </w:r>
      <w:r w:rsidRPr="005A4813">
        <w:t xml:space="preserve">). Nato v polju </w:t>
      </w:r>
      <w:r w:rsidRPr="005A4813">
        <w:rPr>
          <w:i/>
          <w:iCs/>
        </w:rPr>
        <w:t>Ime zaznamka</w:t>
      </w:r>
      <w:r w:rsidRPr="005A4813">
        <w:t xml:space="preserve"> (angl. </w:t>
      </w:r>
      <w:r w:rsidRPr="005A4813">
        <w:rPr>
          <w:i/>
        </w:rPr>
        <w:t>Bookmark name</w:t>
      </w:r>
      <w:r w:rsidRPr="005A4813">
        <w:t xml:space="preserve">) vpišite ime, po katerem boste ta zaznamek prepoznali. Nato na želenem mestu v besedilu, </w:t>
      </w:r>
      <w:r w:rsidRPr="005A4813">
        <w:lastRenderedPageBreak/>
        <w:t xml:space="preserve">kjer želite vstaviti sklic na sliko 2.1, v zavihku </w:t>
      </w:r>
      <w:r w:rsidRPr="005A4813">
        <w:rPr>
          <w:i/>
          <w:iCs/>
        </w:rPr>
        <w:t>Sklici</w:t>
      </w:r>
      <w:r w:rsidRPr="005A4813">
        <w:t xml:space="preserve"> izberete možnost </w:t>
      </w:r>
      <w:r w:rsidRPr="005A4813">
        <w:rPr>
          <w:i/>
          <w:iCs/>
        </w:rPr>
        <w:t>Navzkrižno sklicevanje</w:t>
      </w:r>
      <w:r w:rsidRPr="005A4813">
        <w:t xml:space="preserve"> (angl. </w:t>
      </w:r>
      <w:r w:rsidRPr="005A4813">
        <w:rPr>
          <w:i/>
        </w:rPr>
        <w:t>References</w:t>
      </w:r>
      <w:r w:rsidRPr="005A4813">
        <w:t xml:space="preserve"> </w:t>
      </w:r>
      <w:r w:rsidRPr="005A4813">
        <w:rPr>
          <w:i/>
          <w:iCs/>
        </w:rPr>
        <w:t xml:space="preserve">→ </w:t>
      </w:r>
      <w:r w:rsidRPr="005A4813">
        <w:rPr>
          <w:i/>
        </w:rPr>
        <w:t>Cross-reference</w:t>
      </w:r>
      <w:r w:rsidRPr="005A4813">
        <w:t xml:space="preserve">), nato v polju </w:t>
      </w:r>
      <w:r w:rsidRPr="005A4813">
        <w:rPr>
          <w:i/>
          <w:iCs/>
        </w:rPr>
        <w:t>Vrsta sklicevanja</w:t>
      </w:r>
      <w:r w:rsidRPr="005A4813">
        <w:t xml:space="preserve"> (angl. </w:t>
      </w:r>
      <w:r w:rsidRPr="005A4813">
        <w:rPr>
          <w:i/>
        </w:rPr>
        <w:t>Bookmark type</w:t>
      </w:r>
      <w:r w:rsidRPr="005A4813">
        <w:t xml:space="preserve">) izberete možnost </w:t>
      </w:r>
      <w:r w:rsidRPr="005A4813">
        <w:rPr>
          <w:i/>
          <w:iCs/>
        </w:rPr>
        <w:t>Zaznamek</w:t>
      </w:r>
      <w:r w:rsidRPr="005A4813">
        <w:t xml:space="preserve"> (angl. </w:t>
      </w:r>
      <w:r w:rsidRPr="005A4813">
        <w:rPr>
          <w:i/>
        </w:rPr>
        <w:t>Bookmark</w:t>
      </w:r>
      <w:r w:rsidRPr="005A4813">
        <w:t xml:space="preserve">), v polju </w:t>
      </w:r>
      <w:r w:rsidRPr="005A4813">
        <w:rPr>
          <w:i/>
          <w:iCs/>
        </w:rPr>
        <w:t>Vstavi sklicevanje na</w:t>
      </w:r>
      <w:r w:rsidRPr="005A4813">
        <w:t xml:space="preserve"> (angl. </w:t>
      </w:r>
      <w:r w:rsidRPr="005A4813">
        <w:rPr>
          <w:i/>
        </w:rPr>
        <w:t>Insert reference to</w:t>
      </w:r>
      <w:r w:rsidRPr="005A4813">
        <w:t xml:space="preserve">) izberete </w:t>
      </w:r>
      <w:r w:rsidRPr="005A4813">
        <w:rPr>
          <w:i/>
          <w:iCs/>
        </w:rPr>
        <w:t xml:space="preserve">Besedilo zaznamka </w:t>
      </w:r>
      <w:r w:rsidRPr="005A4813">
        <w:t xml:space="preserve">(angl. </w:t>
      </w:r>
      <w:r w:rsidRPr="005A4813">
        <w:rPr>
          <w:i/>
        </w:rPr>
        <w:t>Bookmark text</w:t>
      </w:r>
      <w:r w:rsidRPr="005A4813">
        <w:t>) ter nato v meniju izberete ustrezni zaznamek. Na ta način se bodo sklici ohranjali tudi, če boste npr. v besedilo vrinili nove slike, preglednice ipd.</w:t>
      </w:r>
    </w:p>
    <w:p w14:paraId="1FED8BA2" w14:textId="77777777" w:rsidR="00BF2F4D" w:rsidRPr="005A4813" w:rsidRDefault="00BF2F4D" w:rsidP="00BF2F4D">
      <w:r w:rsidRPr="005A4813">
        <w:t xml:space="preserve">Podobno se lahko sklicujete npr. tudi na naslove poglavij (oštevilčene dele besedila, enačbe ali druge sklope besedila) z uporabo možnosti </w:t>
      </w:r>
      <w:r w:rsidRPr="005A4813">
        <w:rPr>
          <w:i/>
          <w:iCs/>
        </w:rPr>
        <w:t xml:space="preserve">Sklici → Navzkrižno sklicevanje </w:t>
      </w:r>
      <w:r w:rsidRPr="005A4813">
        <w:t xml:space="preserve">(angl. </w:t>
      </w:r>
      <w:r w:rsidRPr="005A4813">
        <w:rPr>
          <w:i/>
        </w:rPr>
        <w:t xml:space="preserve">References </w:t>
      </w:r>
      <w:r w:rsidRPr="005A4813">
        <w:rPr>
          <w:i/>
          <w:iCs/>
        </w:rPr>
        <w:t xml:space="preserve">→ </w:t>
      </w:r>
      <w:r w:rsidRPr="005A4813">
        <w:rPr>
          <w:i/>
        </w:rPr>
        <w:t>Cross-reference</w:t>
      </w:r>
      <w:r w:rsidRPr="005A4813">
        <w:t xml:space="preserve">), pri čemer v polju </w:t>
      </w:r>
      <w:r w:rsidRPr="005A4813">
        <w:rPr>
          <w:i/>
          <w:iCs/>
        </w:rPr>
        <w:t xml:space="preserve">Vrsta sklicevanja </w:t>
      </w:r>
      <w:r w:rsidRPr="005A4813">
        <w:t xml:space="preserve">(angl. </w:t>
      </w:r>
      <w:r w:rsidRPr="005A4813">
        <w:rPr>
          <w:i/>
        </w:rPr>
        <w:t>Bookmark type</w:t>
      </w:r>
      <w:r w:rsidRPr="005A4813">
        <w:t xml:space="preserve">) izberete možnost </w:t>
      </w:r>
      <w:r w:rsidRPr="005A4813">
        <w:rPr>
          <w:i/>
          <w:iCs/>
        </w:rPr>
        <w:t>Heading</w:t>
      </w:r>
      <w:r w:rsidRPr="005A4813">
        <w:t xml:space="preserve">, izberete želeno možnost v polju </w:t>
      </w:r>
      <w:r w:rsidRPr="005A4813">
        <w:rPr>
          <w:i/>
          <w:iCs/>
        </w:rPr>
        <w:t xml:space="preserve">Vstavi sklicevanje na </w:t>
      </w:r>
      <w:r w:rsidRPr="005A4813">
        <w:t xml:space="preserve">(angl. </w:t>
      </w:r>
      <w:r w:rsidRPr="005A4813">
        <w:rPr>
          <w:i/>
        </w:rPr>
        <w:t>Insert reference to</w:t>
      </w:r>
      <w:r w:rsidRPr="005A4813">
        <w:t>) ter nato izberete še želeni naslov, na katerega se sklicujete.</w:t>
      </w:r>
    </w:p>
    <w:p w14:paraId="2ADA6967" w14:textId="6ACCD060" w:rsidR="00E961F8" w:rsidRDefault="00E961F8" w:rsidP="00E961F8">
      <w:pPr>
        <w:pStyle w:val="Naslov2neotevilen"/>
      </w:pPr>
      <w:bookmarkStart w:id="88" w:name="pA_literatura"/>
      <w:r>
        <w:t>Popis literature</w:t>
      </w:r>
    </w:p>
    <w:bookmarkEnd w:id="88"/>
    <w:p w14:paraId="093D3A8E" w14:textId="5F1F8FE7" w:rsidR="00E961F8" w:rsidRPr="005A4813" w:rsidRDefault="00E961F8" w:rsidP="00E961F8">
      <w:r w:rsidRPr="005A4813">
        <w:t>Popis uporabljene literat</w:t>
      </w:r>
      <w:r w:rsidRPr="005A4813">
        <w:rPr>
          <w:spacing w:val="-2"/>
        </w:rPr>
        <w:t>u</w:t>
      </w:r>
      <w:r w:rsidRPr="005A4813">
        <w:t xml:space="preserve">re </w:t>
      </w:r>
      <w:r w:rsidR="00BF017F">
        <w:t>mora biti</w:t>
      </w:r>
      <w:r w:rsidRPr="005A4813">
        <w:t xml:space="preserve"> levo poravnan ter oblikovan v skladu s primeri</w:t>
      </w:r>
      <w:r w:rsidR="002F0C71">
        <w:t>, ki so navedeni v nadaljevanju</w:t>
      </w:r>
      <w:r w:rsidR="001302E9">
        <w:t>. Popis literature mora v</w:t>
      </w:r>
      <w:r w:rsidRPr="005A4813">
        <w:t xml:space="preserve"> splošnem obsega</w:t>
      </w:r>
      <w:r w:rsidR="001302E9">
        <w:t>ti</w:t>
      </w:r>
      <w:r w:rsidRPr="005A4813">
        <w:t>:</w:t>
      </w:r>
    </w:p>
    <w:p w14:paraId="3ABE3D1D" w14:textId="77777777" w:rsidR="00100BF3" w:rsidRDefault="009B47E7" w:rsidP="00E961F8">
      <w:pPr>
        <w:pStyle w:val="ListParagraph"/>
      </w:pPr>
      <w:r w:rsidRPr="004275AA">
        <w:rPr>
          <w:b/>
          <w:bCs/>
        </w:rPr>
        <w:t>z</w:t>
      </w:r>
      <w:r w:rsidR="004275AA" w:rsidRPr="004275AA">
        <w:rPr>
          <w:b/>
          <w:bCs/>
        </w:rPr>
        <w:t>a knjigo</w:t>
      </w:r>
      <w:r w:rsidR="00EB2FD4">
        <w:rPr>
          <w:b/>
          <w:bCs/>
        </w:rPr>
        <w:t xml:space="preserve"> ali monografijo</w:t>
      </w:r>
      <w:r w:rsidR="004275AA">
        <w:t>:</w:t>
      </w:r>
    </w:p>
    <w:p w14:paraId="0CFC166E" w14:textId="44819A91" w:rsidR="00E961F8" w:rsidRPr="005A4813" w:rsidRDefault="00100BF3" w:rsidP="00100BF3">
      <w:pPr>
        <w:pStyle w:val="ListParagraph"/>
        <w:numPr>
          <w:ilvl w:val="0"/>
          <w:numId w:val="0"/>
        </w:numPr>
        <w:ind w:left="425"/>
      </w:pPr>
      <w:r>
        <w:t>A</w:t>
      </w:r>
      <w:r w:rsidR="00E961F8" w:rsidRPr="005A4813">
        <w:t>vtor</w:t>
      </w:r>
      <w:r w:rsidR="004275AA">
        <w:t xml:space="preserve"> ali uredni</w:t>
      </w:r>
      <w:r w:rsidR="00362A6B">
        <w:t>k:</w:t>
      </w:r>
      <w:r w:rsidR="00E961F8" w:rsidRPr="005A4813">
        <w:t xml:space="preserve"> </w:t>
      </w:r>
      <w:r w:rsidR="00362A6B" w:rsidRPr="0028015F">
        <w:rPr>
          <w:i/>
          <w:iCs/>
        </w:rPr>
        <w:t>N</w:t>
      </w:r>
      <w:r w:rsidR="00E961F8" w:rsidRPr="0028015F">
        <w:rPr>
          <w:i/>
          <w:iCs/>
        </w:rPr>
        <w:t xml:space="preserve">aslov </w:t>
      </w:r>
      <w:r w:rsidR="004824E6">
        <w:rPr>
          <w:i/>
          <w:iCs/>
        </w:rPr>
        <w:t>knjige</w:t>
      </w:r>
      <w:r w:rsidR="00362A6B">
        <w:t>. Izdaja (če obstaja).</w:t>
      </w:r>
      <w:r w:rsidR="00E961F8" w:rsidRPr="005A4813">
        <w:t xml:space="preserve"> </w:t>
      </w:r>
      <w:r w:rsidR="00362A6B">
        <w:t>Z</w:t>
      </w:r>
      <w:r w:rsidR="00E961F8" w:rsidRPr="005A4813">
        <w:t>aložba</w:t>
      </w:r>
      <w:r w:rsidR="009D31B2">
        <w:t>,</w:t>
      </w:r>
      <w:r w:rsidR="00E961F8" w:rsidRPr="005A4813">
        <w:t xml:space="preserve"> kraj</w:t>
      </w:r>
      <w:r w:rsidR="004275AA">
        <w:t>,</w:t>
      </w:r>
      <w:r w:rsidR="00E961F8" w:rsidRPr="005A4813">
        <w:t xml:space="preserve"> letnica izdaje</w:t>
      </w:r>
      <w:r w:rsidR="00362A6B">
        <w:t xml:space="preserve">. </w:t>
      </w:r>
      <w:r w:rsidR="004275AA">
        <w:t>DOI (če obstaja)</w:t>
      </w:r>
    </w:p>
    <w:p w14:paraId="4EA6E7EC" w14:textId="77777777" w:rsidR="00100BF3" w:rsidRDefault="00E71C0D" w:rsidP="005019E5">
      <w:pPr>
        <w:pStyle w:val="ListParagraph"/>
      </w:pPr>
      <w:r w:rsidRPr="005019E5">
        <w:rPr>
          <w:b/>
          <w:bCs/>
        </w:rPr>
        <w:t>za poglavje v knjigi:</w:t>
      </w:r>
    </w:p>
    <w:p w14:paraId="3DF54052" w14:textId="46723FAE" w:rsidR="00E961F8" w:rsidRPr="005A4813" w:rsidRDefault="00100BF3" w:rsidP="00100BF3">
      <w:pPr>
        <w:pStyle w:val="ListParagraph"/>
        <w:numPr>
          <w:ilvl w:val="0"/>
          <w:numId w:val="0"/>
        </w:numPr>
        <w:ind w:left="425"/>
      </w:pPr>
      <w:r>
        <w:t>A</w:t>
      </w:r>
      <w:r w:rsidR="00E961F8" w:rsidRPr="005A4813">
        <w:t>vtor</w:t>
      </w:r>
      <w:r w:rsidR="00362A6B">
        <w:t>:</w:t>
      </w:r>
      <w:r w:rsidR="00E961F8" w:rsidRPr="005A4813">
        <w:t xml:space="preserve"> </w:t>
      </w:r>
      <w:r w:rsidR="00362A6B">
        <w:t>N</w:t>
      </w:r>
      <w:r w:rsidR="00E961F8" w:rsidRPr="005A4813">
        <w:t>aslov poglavja</w:t>
      </w:r>
      <w:r w:rsidR="00362A6B">
        <w:t xml:space="preserve">. V: Urednik: </w:t>
      </w:r>
      <w:r w:rsidR="00362A6B" w:rsidRPr="004824E6">
        <w:rPr>
          <w:i/>
          <w:iCs/>
        </w:rPr>
        <w:t>N</w:t>
      </w:r>
      <w:r w:rsidR="00E961F8" w:rsidRPr="004824E6">
        <w:rPr>
          <w:i/>
          <w:iCs/>
        </w:rPr>
        <w:t>aslov knjige</w:t>
      </w:r>
      <w:r w:rsidR="00362A6B">
        <w:t>.</w:t>
      </w:r>
      <w:r w:rsidR="00362A6B" w:rsidRPr="00362A6B">
        <w:t xml:space="preserve"> </w:t>
      </w:r>
      <w:r w:rsidR="00362A6B">
        <w:t xml:space="preserve">Izdaja (če obstaja). </w:t>
      </w:r>
      <w:r w:rsidR="00E961F8" w:rsidRPr="005A4813">
        <w:t xml:space="preserve"> </w:t>
      </w:r>
      <w:r w:rsidR="00362A6B">
        <w:t>Z</w:t>
      </w:r>
      <w:r w:rsidR="00E961F8" w:rsidRPr="005A4813">
        <w:t>aložba, kraj in letnica izdaje</w:t>
      </w:r>
      <w:r w:rsidR="005019E5">
        <w:t>,</w:t>
      </w:r>
      <w:r w:rsidR="00E961F8" w:rsidRPr="005A4813">
        <w:rPr>
          <w:spacing w:val="-21"/>
        </w:rPr>
        <w:t xml:space="preserve"> </w:t>
      </w:r>
      <w:r w:rsidR="00E961F8" w:rsidRPr="005A4813">
        <w:t>števil</w:t>
      </w:r>
      <w:r w:rsidR="00E961F8" w:rsidRPr="005A4813">
        <w:rPr>
          <w:spacing w:val="-1"/>
        </w:rPr>
        <w:t>k</w:t>
      </w:r>
      <w:r w:rsidR="00E961F8" w:rsidRPr="005A4813">
        <w:t>a</w:t>
      </w:r>
      <w:r w:rsidR="00E961F8" w:rsidRPr="005A4813">
        <w:rPr>
          <w:spacing w:val="29"/>
        </w:rPr>
        <w:t xml:space="preserve"> </w:t>
      </w:r>
      <w:r w:rsidR="00E961F8" w:rsidRPr="005A4813">
        <w:t>z</w:t>
      </w:r>
      <w:r w:rsidR="00E961F8" w:rsidRPr="005A4813">
        <w:rPr>
          <w:spacing w:val="-1"/>
        </w:rPr>
        <w:t>a</w:t>
      </w:r>
      <w:r w:rsidR="00E961F8" w:rsidRPr="005A4813">
        <w:t>čet</w:t>
      </w:r>
      <w:r w:rsidR="00E961F8" w:rsidRPr="005A4813">
        <w:rPr>
          <w:spacing w:val="-1"/>
        </w:rPr>
        <w:t>n</w:t>
      </w:r>
      <w:r w:rsidR="00E961F8" w:rsidRPr="005A4813">
        <w:t>e</w:t>
      </w:r>
      <w:r w:rsidR="00E961F8" w:rsidRPr="005A4813">
        <w:rPr>
          <w:spacing w:val="29"/>
        </w:rPr>
        <w:t xml:space="preserve"> </w:t>
      </w:r>
      <w:r w:rsidR="00E961F8" w:rsidRPr="005A4813">
        <w:t>in</w:t>
      </w:r>
      <w:r w:rsidR="00E961F8" w:rsidRPr="005A4813">
        <w:rPr>
          <w:spacing w:val="27"/>
        </w:rPr>
        <w:t xml:space="preserve"> </w:t>
      </w:r>
      <w:r w:rsidR="00E961F8" w:rsidRPr="005A4813">
        <w:t>zadnje</w:t>
      </w:r>
      <w:r w:rsidR="00E961F8" w:rsidRPr="005A4813">
        <w:rPr>
          <w:spacing w:val="29"/>
        </w:rPr>
        <w:t xml:space="preserve"> </w:t>
      </w:r>
      <w:r w:rsidR="00E961F8" w:rsidRPr="005A4813">
        <w:t>strani poglavja</w:t>
      </w:r>
      <w:r w:rsidR="00E46417">
        <w:t>.</w:t>
      </w:r>
      <w:r w:rsidR="00E961F8" w:rsidRPr="005A4813">
        <w:t xml:space="preserve"> </w:t>
      </w:r>
      <w:r w:rsidR="005019E5">
        <w:t>DOI (če obstaja)</w:t>
      </w:r>
    </w:p>
    <w:p w14:paraId="04E4F89D" w14:textId="77777777" w:rsidR="00100BF3" w:rsidRDefault="00F532CF" w:rsidP="00E961F8">
      <w:pPr>
        <w:pStyle w:val="ListParagraph"/>
      </w:pPr>
      <w:r w:rsidRPr="00F532CF">
        <w:rPr>
          <w:b/>
          <w:bCs/>
        </w:rPr>
        <w:t>članek v reviji:</w:t>
      </w:r>
    </w:p>
    <w:p w14:paraId="62FEA6A1" w14:textId="13C8132C" w:rsidR="00631962" w:rsidRPr="005A4813" w:rsidRDefault="00100BF3" w:rsidP="00D3756F">
      <w:pPr>
        <w:pStyle w:val="ListParagraph"/>
        <w:numPr>
          <w:ilvl w:val="0"/>
          <w:numId w:val="0"/>
        </w:numPr>
        <w:ind w:left="425"/>
      </w:pPr>
      <w:r>
        <w:t>A</w:t>
      </w:r>
      <w:r w:rsidR="00E961F8" w:rsidRPr="005A4813">
        <w:t>vtor</w:t>
      </w:r>
      <w:r w:rsidR="00E46417">
        <w:t>:</w:t>
      </w:r>
      <w:r w:rsidR="00E961F8" w:rsidRPr="005A4813">
        <w:rPr>
          <w:spacing w:val="19"/>
        </w:rPr>
        <w:t xml:space="preserve"> </w:t>
      </w:r>
      <w:r w:rsidR="00E46417">
        <w:t>N</w:t>
      </w:r>
      <w:r w:rsidR="00E961F8" w:rsidRPr="005A4813">
        <w:t>aslov</w:t>
      </w:r>
      <w:r w:rsidR="00E961F8" w:rsidRPr="005A4813">
        <w:rPr>
          <w:spacing w:val="19"/>
        </w:rPr>
        <w:t xml:space="preserve"> </w:t>
      </w:r>
      <w:r w:rsidR="00E961F8" w:rsidRPr="005A4813">
        <w:t>član</w:t>
      </w:r>
      <w:r w:rsidR="00E961F8" w:rsidRPr="005A4813">
        <w:rPr>
          <w:spacing w:val="-1"/>
        </w:rPr>
        <w:t>k</w:t>
      </w:r>
      <w:r w:rsidR="00E961F8" w:rsidRPr="005A4813">
        <w:t>a</w:t>
      </w:r>
      <w:r w:rsidR="00E46417">
        <w:t>.</w:t>
      </w:r>
      <w:r w:rsidR="00E961F8" w:rsidRPr="005A4813">
        <w:rPr>
          <w:spacing w:val="19"/>
        </w:rPr>
        <w:t xml:space="preserve"> </w:t>
      </w:r>
      <w:r w:rsidR="00E46417" w:rsidRPr="004824E6">
        <w:rPr>
          <w:i/>
          <w:iCs/>
        </w:rPr>
        <w:t>I</w:t>
      </w:r>
      <w:r w:rsidR="00E961F8" w:rsidRPr="004824E6">
        <w:rPr>
          <w:i/>
          <w:iCs/>
          <w:spacing w:val="-2"/>
        </w:rPr>
        <w:t>m</w:t>
      </w:r>
      <w:r w:rsidR="00E961F8" w:rsidRPr="004824E6">
        <w:rPr>
          <w:i/>
          <w:iCs/>
        </w:rPr>
        <w:t>e revij</w:t>
      </w:r>
      <w:r w:rsidR="00E961F8" w:rsidRPr="004824E6">
        <w:rPr>
          <w:i/>
          <w:iCs/>
          <w:spacing w:val="-1"/>
        </w:rPr>
        <w:t>e</w:t>
      </w:r>
      <w:r w:rsidR="00E961F8" w:rsidRPr="005A4813">
        <w:rPr>
          <w:spacing w:val="19"/>
        </w:rPr>
        <w:t xml:space="preserve"> </w:t>
      </w:r>
      <w:r w:rsidR="00E961F8" w:rsidRPr="00AA35D5">
        <w:t xml:space="preserve">številka revije </w:t>
      </w:r>
      <w:r w:rsidR="00AA35D5">
        <w:t>(</w:t>
      </w:r>
      <w:r w:rsidR="00E961F8" w:rsidRPr="00AA35D5">
        <w:t>letnica</w:t>
      </w:r>
      <w:r w:rsidR="00E961F8" w:rsidRPr="005A4813">
        <w:t xml:space="preserve"> iz</w:t>
      </w:r>
      <w:r w:rsidR="00E961F8" w:rsidRPr="005A4813">
        <w:rPr>
          <w:spacing w:val="-1"/>
        </w:rPr>
        <w:t>d</w:t>
      </w:r>
      <w:r w:rsidR="00E961F8" w:rsidRPr="005A4813">
        <w:t>aje</w:t>
      </w:r>
      <w:r w:rsidR="00AA35D5">
        <w:t xml:space="preserve">). </w:t>
      </w:r>
      <w:r w:rsidR="00F532CF">
        <w:t>DOI (če obstaja)</w:t>
      </w:r>
    </w:p>
    <w:p w14:paraId="5BF977B8" w14:textId="77777777" w:rsidR="00100BF3" w:rsidRPr="00100BF3" w:rsidRDefault="00F532CF" w:rsidP="00E961F8">
      <w:pPr>
        <w:pStyle w:val="ListParagraph"/>
      </w:pPr>
      <w:r w:rsidRPr="00F532CF">
        <w:rPr>
          <w:b/>
          <w:bCs/>
        </w:rPr>
        <w:t>prispevek na konferenci:</w:t>
      </w:r>
    </w:p>
    <w:p w14:paraId="21C12643" w14:textId="67096234" w:rsidR="00E961F8" w:rsidRPr="005A4813" w:rsidRDefault="00100BF3" w:rsidP="00100BF3">
      <w:pPr>
        <w:pStyle w:val="ListParagraph"/>
        <w:numPr>
          <w:ilvl w:val="0"/>
          <w:numId w:val="0"/>
        </w:numPr>
        <w:ind w:left="425"/>
      </w:pPr>
      <w:r>
        <w:t>A</w:t>
      </w:r>
      <w:r w:rsidR="00E961F8" w:rsidRPr="005A4813">
        <w:t>vtor</w:t>
      </w:r>
      <w:r w:rsidR="00AA35D5">
        <w:t>: N</w:t>
      </w:r>
      <w:r w:rsidR="00E961F8" w:rsidRPr="005A4813">
        <w:t>aslov prispevka</w:t>
      </w:r>
      <w:r w:rsidR="00AA35D5">
        <w:t>. V:</w:t>
      </w:r>
      <w:r w:rsidR="00E961F8" w:rsidRPr="005A4813">
        <w:t xml:space="preserve"> </w:t>
      </w:r>
      <w:r w:rsidR="00AA35D5">
        <w:t>U</w:t>
      </w:r>
      <w:r w:rsidR="00E961F8" w:rsidRPr="005A4813">
        <w:t>rednik</w:t>
      </w:r>
      <w:r w:rsidR="00AA35D5">
        <w:t xml:space="preserve">: </w:t>
      </w:r>
      <w:r w:rsidR="00AA35D5" w:rsidRPr="004824E6">
        <w:rPr>
          <w:i/>
          <w:iCs/>
        </w:rPr>
        <w:t>N</w:t>
      </w:r>
      <w:r w:rsidR="00E961F8" w:rsidRPr="004824E6">
        <w:rPr>
          <w:i/>
          <w:iCs/>
        </w:rPr>
        <w:t>aslov zbornika</w:t>
      </w:r>
      <w:r w:rsidR="00AA35D5">
        <w:t>.</w:t>
      </w:r>
      <w:r w:rsidR="00E961F8" w:rsidRPr="005A4813">
        <w:t xml:space="preserve"> </w:t>
      </w:r>
      <w:r w:rsidR="00AA35D5">
        <w:t>K</w:t>
      </w:r>
      <w:r w:rsidR="00E961F8" w:rsidRPr="005A4813">
        <w:t>raj</w:t>
      </w:r>
      <w:r w:rsidR="00AA35D5">
        <w:t>,</w:t>
      </w:r>
      <w:r w:rsidR="00E961F8" w:rsidRPr="005A4813">
        <w:t xml:space="preserve"> </w:t>
      </w:r>
      <w:r w:rsidR="00AA35D5">
        <w:t>letnica konference</w:t>
      </w:r>
      <w:r w:rsidR="00207B4E">
        <w:t>,</w:t>
      </w:r>
      <w:r w:rsidR="00E961F8" w:rsidRPr="005A4813">
        <w:t xml:space="preserve"> števil</w:t>
      </w:r>
      <w:r w:rsidR="00E961F8" w:rsidRPr="005A4813">
        <w:rPr>
          <w:spacing w:val="-1"/>
        </w:rPr>
        <w:t>k</w:t>
      </w:r>
      <w:r w:rsidR="00E961F8" w:rsidRPr="005A4813">
        <w:t>a</w:t>
      </w:r>
      <w:r w:rsidR="00E961F8" w:rsidRPr="005A4813">
        <w:rPr>
          <w:spacing w:val="29"/>
        </w:rPr>
        <w:t xml:space="preserve"> </w:t>
      </w:r>
      <w:r w:rsidR="00E961F8" w:rsidRPr="005A4813">
        <w:t>z</w:t>
      </w:r>
      <w:r w:rsidR="00E961F8" w:rsidRPr="005A4813">
        <w:rPr>
          <w:spacing w:val="-1"/>
        </w:rPr>
        <w:t>a</w:t>
      </w:r>
      <w:r w:rsidR="00E961F8" w:rsidRPr="005A4813">
        <w:t>čet</w:t>
      </w:r>
      <w:r w:rsidR="00E961F8" w:rsidRPr="005A4813">
        <w:rPr>
          <w:spacing w:val="-1"/>
        </w:rPr>
        <w:t>n</w:t>
      </w:r>
      <w:r w:rsidR="00E961F8" w:rsidRPr="005A4813">
        <w:t>e</w:t>
      </w:r>
      <w:r w:rsidR="00E961F8" w:rsidRPr="005A4813">
        <w:rPr>
          <w:spacing w:val="29"/>
        </w:rPr>
        <w:t xml:space="preserve"> </w:t>
      </w:r>
      <w:r w:rsidR="00E961F8" w:rsidRPr="005A4813">
        <w:t>in</w:t>
      </w:r>
      <w:r w:rsidR="00E961F8" w:rsidRPr="005A4813">
        <w:rPr>
          <w:spacing w:val="27"/>
        </w:rPr>
        <w:t xml:space="preserve"> </w:t>
      </w:r>
      <w:r w:rsidR="00E961F8" w:rsidRPr="005A4813">
        <w:t>zadnje</w:t>
      </w:r>
      <w:r w:rsidR="00E961F8" w:rsidRPr="005A4813">
        <w:rPr>
          <w:spacing w:val="29"/>
        </w:rPr>
        <w:t xml:space="preserve"> </w:t>
      </w:r>
      <w:r w:rsidR="00E961F8" w:rsidRPr="005A4813">
        <w:t>strani prispevka</w:t>
      </w:r>
      <w:r w:rsidR="00BF206A">
        <w:t xml:space="preserve"> (če obstaja)</w:t>
      </w:r>
      <w:r w:rsidR="00AA35D5">
        <w:t xml:space="preserve">. </w:t>
      </w:r>
      <w:r w:rsidR="00207B4E">
        <w:t>DOI (če obstaja)</w:t>
      </w:r>
    </w:p>
    <w:p w14:paraId="545168D6" w14:textId="77777777" w:rsidR="00100BF3" w:rsidRDefault="00207B4E" w:rsidP="00E961F8">
      <w:pPr>
        <w:pStyle w:val="ListParagraph"/>
      </w:pPr>
      <w:r w:rsidRPr="00207B4E">
        <w:rPr>
          <w:b/>
          <w:bCs/>
        </w:rPr>
        <w:t>spletne strani:</w:t>
      </w:r>
    </w:p>
    <w:p w14:paraId="09E591E3" w14:textId="0591DFFA" w:rsidR="00E961F8" w:rsidRPr="005A4813" w:rsidRDefault="00100BF3" w:rsidP="00100BF3">
      <w:pPr>
        <w:pStyle w:val="ListParagraph"/>
        <w:numPr>
          <w:ilvl w:val="0"/>
          <w:numId w:val="0"/>
        </w:numPr>
        <w:ind w:left="425"/>
      </w:pPr>
      <w:r>
        <w:t>A</w:t>
      </w:r>
      <w:r w:rsidR="00E961F8" w:rsidRPr="005A4813">
        <w:t>vtor (če je naveden)</w:t>
      </w:r>
      <w:r w:rsidR="00AA35D5">
        <w:t>:</w:t>
      </w:r>
      <w:r w:rsidR="00E961F8" w:rsidRPr="005A4813">
        <w:t xml:space="preserve"> </w:t>
      </w:r>
      <w:r w:rsidR="00AA35D5">
        <w:t>N</w:t>
      </w:r>
      <w:r w:rsidR="00E961F8" w:rsidRPr="005A4813">
        <w:t xml:space="preserve">aslov </w:t>
      </w:r>
      <w:r w:rsidR="00AA35D5">
        <w:t>prispevka</w:t>
      </w:r>
      <w:r w:rsidR="00795BD1">
        <w:t>. URL:</w:t>
      </w:r>
      <w:r w:rsidR="00E961F8" w:rsidRPr="005A4813">
        <w:t xml:space="preserve"> </w:t>
      </w:r>
      <w:r w:rsidR="00795BD1">
        <w:t>spletna povezava</w:t>
      </w:r>
      <w:r w:rsidR="00E961F8" w:rsidRPr="005A4813">
        <w:t xml:space="preserve">, </w:t>
      </w:r>
      <w:r w:rsidR="00795BD1">
        <w:t>ogled: datum</w:t>
      </w:r>
      <w:r w:rsidR="00E961F8" w:rsidRPr="005A4813">
        <w:t xml:space="preserve"> dostopa</w:t>
      </w:r>
      <w:r w:rsidR="009E3C31">
        <w:t>.</w:t>
      </w:r>
    </w:p>
    <w:p w14:paraId="3561B3F9" w14:textId="77777777" w:rsidR="00100BF3" w:rsidRDefault="00D4667B" w:rsidP="00E961F8">
      <w:pPr>
        <w:pStyle w:val="ListParagraph"/>
      </w:pPr>
      <w:r w:rsidRPr="00100BF3">
        <w:rPr>
          <w:b/>
          <w:bCs/>
        </w:rPr>
        <w:t>zaključna dela in doktorsk</w:t>
      </w:r>
      <w:r w:rsidR="00100BF3">
        <w:rPr>
          <w:b/>
          <w:bCs/>
        </w:rPr>
        <w:t>e</w:t>
      </w:r>
      <w:r w:rsidR="00100BF3" w:rsidRPr="00100BF3">
        <w:rPr>
          <w:b/>
          <w:bCs/>
        </w:rPr>
        <w:t xml:space="preserve"> disertacij</w:t>
      </w:r>
      <w:r w:rsidR="00100BF3">
        <w:rPr>
          <w:b/>
          <w:bCs/>
        </w:rPr>
        <w:t>e</w:t>
      </w:r>
      <w:r w:rsidR="00100BF3" w:rsidRPr="00100BF3">
        <w:rPr>
          <w:b/>
          <w:bCs/>
        </w:rPr>
        <w:t>:</w:t>
      </w:r>
    </w:p>
    <w:p w14:paraId="471A781F" w14:textId="14E47F5E" w:rsidR="00E961F8" w:rsidRPr="005A4813" w:rsidRDefault="00100BF3" w:rsidP="00100BF3">
      <w:pPr>
        <w:pStyle w:val="ListParagraph"/>
        <w:numPr>
          <w:ilvl w:val="0"/>
          <w:numId w:val="0"/>
        </w:numPr>
        <w:ind w:left="425"/>
      </w:pPr>
      <w:r>
        <w:t>A</w:t>
      </w:r>
      <w:r w:rsidR="00E961F8" w:rsidRPr="005A4813">
        <w:t>vtor</w:t>
      </w:r>
      <w:r w:rsidR="003333B5">
        <w:t>:</w:t>
      </w:r>
      <w:r w:rsidR="00E961F8" w:rsidRPr="005A4813">
        <w:t xml:space="preserve"> </w:t>
      </w:r>
      <w:r w:rsidR="003333B5">
        <w:t>N</w:t>
      </w:r>
      <w:r w:rsidR="00E961F8" w:rsidRPr="005A4813">
        <w:t>aslov dela</w:t>
      </w:r>
      <w:r w:rsidR="009E3C31">
        <w:t>.</w:t>
      </w:r>
      <w:r w:rsidR="00E961F8" w:rsidRPr="005A4813">
        <w:t xml:space="preserve"> </w:t>
      </w:r>
      <w:r w:rsidR="009E3C31">
        <w:t>T</w:t>
      </w:r>
      <w:r w:rsidR="00E961F8" w:rsidRPr="005A4813">
        <w:t>ip dela</w:t>
      </w:r>
      <w:r w:rsidR="009E3C31">
        <w:t xml:space="preserve">. Institucija, </w:t>
      </w:r>
      <w:r w:rsidR="00E961F8" w:rsidRPr="005A4813">
        <w:t>kraj</w:t>
      </w:r>
      <w:r w:rsidR="009E3C31">
        <w:t>,</w:t>
      </w:r>
      <w:r w:rsidR="00E961F8" w:rsidRPr="005A4813">
        <w:t xml:space="preserve"> leto objave</w:t>
      </w:r>
      <w:r>
        <w:t>.</w:t>
      </w:r>
    </w:p>
    <w:p w14:paraId="5D0D8E7C" w14:textId="77777777" w:rsidR="00EB1486" w:rsidRDefault="007B17D9" w:rsidP="00E961F8">
      <w:pPr>
        <w:rPr>
          <w:i/>
          <w:iCs/>
        </w:rPr>
      </w:pPr>
      <w:r>
        <w:t>Pri navedbi literature, ki ima več kot dva avtorja</w:t>
      </w:r>
      <w:r w:rsidR="0028015F">
        <w:t xml:space="preserve"> ali več kot dva urednika</w:t>
      </w:r>
      <w:r>
        <w:t xml:space="preserve">, </w:t>
      </w:r>
      <w:r w:rsidR="00FE6926">
        <w:t xml:space="preserve">navedite </w:t>
      </w:r>
      <w:r>
        <w:t xml:space="preserve">prva dva avtorja </w:t>
      </w:r>
      <w:r w:rsidR="0028015F">
        <w:t xml:space="preserve">oz. urednika </w:t>
      </w:r>
      <w:r>
        <w:t>in z</w:t>
      </w:r>
      <w:r w:rsidR="001F1E51">
        <w:t>a</w:t>
      </w:r>
      <w:r>
        <w:t xml:space="preserve">ključite seznam </w:t>
      </w:r>
      <w:r w:rsidR="00F43B18">
        <w:t xml:space="preserve">s </w:t>
      </w:r>
      <w:r w:rsidR="001F1E51">
        <w:t>frazo</w:t>
      </w:r>
      <w:r w:rsidR="00F43B18">
        <w:t xml:space="preserve"> </w:t>
      </w:r>
      <w:r w:rsidR="00F43B18" w:rsidRPr="001F1E51">
        <w:rPr>
          <w:i/>
          <w:iCs/>
        </w:rPr>
        <w:t>et al.</w:t>
      </w:r>
    </w:p>
    <w:p w14:paraId="45FD4C2B" w14:textId="0785F680" w:rsidR="00E961F8" w:rsidRPr="005A4813" w:rsidRDefault="005B2C51" w:rsidP="00EB1486">
      <w:r>
        <w:t>Za navajanje virov, kjer oblika ni jasno opredeljena v prejšnjem odstavku, glejte primere vzorcev popisa literature v naslednjem poglavju.</w:t>
      </w:r>
      <w:r w:rsidR="00EB1486">
        <w:t xml:space="preserve"> Pri tem</w:t>
      </w:r>
      <w:r w:rsidR="004622FC">
        <w:t xml:space="preserve"> </w:t>
      </w:r>
      <w:r w:rsidR="00E961F8" w:rsidRPr="005A4813">
        <w:t xml:space="preserve">upoštevajte </w:t>
      </w:r>
      <w:r>
        <w:t xml:space="preserve">priporočila standarda </w:t>
      </w:r>
      <w:r w:rsidR="00E961F8" w:rsidRPr="005A4813">
        <w:t>SIST ISO 690</w:t>
      </w:r>
      <w:r w:rsidR="003644BB">
        <w:t>:20</w:t>
      </w:r>
      <w:r w:rsidR="009D414D">
        <w:t>21</w:t>
      </w:r>
      <w:r w:rsidR="00635F5E">
        <w:t>.</w:t>
      </w:r>
    </w:p>
    <w:p w14:paraId="21D83022" w14:textId="57379DC1" w:rsidR="00E961F8" w:rsidRPr="005A4813" w:rsidRDefault="00E961F8" w:rsidP="00E961F8">
      <w:pPr>
        <w:pStyle w:val="Naslov3neotevilen"/>
      </w:pPr>
      <w:bookmarkStart w:id="89" w:name="_Ref411790735"/>
      <w:r w:rsidRPr="005A4813">
        <w:t>Vzorci</w:t>
      </w:r>
      <w:r w:rsidRPr="005A4813">
        <w:rPr>
          <w:spacing w:val="-10"/>
        </w:rPr>
        <w:t xml:space="preserve"> </w:t>
      </w:r>
      <w:r w:rsidRPr="005A4813">
        <w:t>popisa literature</w:t>
      </w:r>
      <w:bookmarkEnd w:id="89"/>
    </w:p>
    <w:p w14:paraId="7DBB5620" w14:textId="77777777" w:rsidR="00E961F8" w:rsidRPr="005A4813" w:rsidRDefault="00E961F8" w:rsidP="00E961F8">
      <w:r w:rsidRPr="005A4813">
        <w:lastRenderedPageBreak/>
        <w:t>Za</w:t>
      </w:r>
      <w:r w:rsidRPr="005A4813">
        <w:rPr>
          <w:spacing w:val="-10"/>
        </w:rPr>
        <w:t xml:space="preserve"> </w:t>
      </w:r>
      <w:r w:rsidRPr="005A4813">
        <w:t>knjige:</w:t>
      </w:r>
    </w:p>
    <w:p w14:paraId="16E3F84C" w14:textId="1AF78EE3" w:rsidR="00E961F8" w:rsidRDefault="00016FA0" w:rsidP="003729F8">
      <w:pPr>
        <w:pStyle w:val="Reference"/>
      </w:pPr>
      <w:r>
        <w:t>K.</w:t>
      </w:r>
      <w:r w:rsidR="00A00CBF">
        <w:t xml:space="preserve"> </w:t>
      </w:r>
      <w:r>
        <w:t>H. Grote, H. Hefazi (ur.)</w:t>
      </w:r>
      <w:r w:rsidR="00E961F8" w:rsidRPr="005A4813">
        <w:rPr>
          <w:rStyle w:val="ReferenceChar"/>
        </w:rPr>
        <w:t xml:space="preserve">: </w:t>
      </w:r>
      <w:r w:rsidR="007C52CF" w:rsidRPr="007C52CF">
        <w:rPr>
          <w:rStyle w:val="ReferenceChar"/>
          <w:i/>
        </w:rPr>
        <w:t>Springer Handbook of Mechanical Engineering</w:t>
      </w:r>
      <w:r w:rsidR="00E961F8" w:rsidRPr="005A4813">
        <w:rPr>
          <w:rStyle w:val="ReferenceChar"/>
        </w:rPr>
        <w:t>.</w:t>
      </w:r>
      <w:r w:rsidR="00E961F8" w:rsidRPr="005A4813">
        <w:t xml:space="preserve"> </w:t>
      </w:r>
      <w:r w:rsidR="002B3FD0" w:rsidRPr="002B3FD0">
        <w:t>Springer</w:t>
      </w:r>
      <w:r w:rsidR="00BF47C4">
        <w:t>,</w:t>
      </w:r>
      <w:r w:rsidR="002B3FD0" w:rsidRPr="002B3FD0">
        <w:t xml:space="preserve"> Cham</w:t>
      </w:r>
      <w:r w:rsidR="00E961F8" w:rsidRPr="005A4813">
        <w:t xml:space="preserve">, </w:t>
      </w:r>
      <w:r w:rsidR="00FE3265">
        <w:t>2021</w:t>
      </w:r>
      <w:r w:rsidR="00E961F8" w:rsidRPr="005A4813">
        <w:t>.</w:t>
      </w:r>
      <w:r>
        <w:t xml:space="preserve"> </w:t>
      </w:r>
      <w:r w:rsidRPr="00402797">
        <w:t xml:space="preserve">DOI: </w:t>
      </w:r>
      <w:r w:rsidR="002B3FD0" w:rsidRPr="009F6AB0">
        <w:t>10.1007/978-3-030-47035-7</w:t>
      </w:r>
    </w:p>
    <w:p w14:paraId="6D048D7C" w14:textId="54A1903B" w:rsidR="00D36626" w:rsidRPr="005A4813" w:rsidRDefault="00A00CBF" w:rsidP="003729F8">
      <w:pPr>
        <w:pStyle w:val="Reference"/>
      </w:pPr>
      <w:r>
        <w:t>A. F.</w:t>
      </w:r>
      <w:r w:rsidR="008A24CE">
        <w:t xml:space="preserve"> Bow</w:t>
      </w:r>
      <w:r w:rsidR="00952A3A">
        <w:t>er</w:t>
      </w:r>
      <w:r w:rsidR="00943618">
        <w:t xml:space="preserve">: </w:t>
      </w:r>
      <w:r w:rsidR="00943618" w:rsidRPr="001262D3">
        <w:rPr>
          <w:i/>
          <w:iCs/>
        </w:rPr>
        <w:t>Applied Mechanics of Solids</w:t>
      </w:r>
      <w:r w:rsidR="003B335B">
        <w:t>. 2. izdaja</w:t>
      </w:r>
      <w:r w:rsidR="001262D3">
        <w:t>.</w:t>
      </w:r>
      <w:r w:rsidR="00943618">
        <w:t xml:space="preserve"> CRC Press, Boca Raton, 2025. DOI: </w:t>
      </w:r>
      <w:r w:rsidR="00943618" w:rsidRPr="009F6AB0">
        <w:t>10.1201/9781003617280</w:t>
      </w:r>
    </w:p>
    <w:p w14:paraId="2713CD0E" w14:textId="77777777" w:rsidR="004962B6" w:rsidRDefault="004962B6" w:rsidP="00E961F8"/>
    <w:p w14:paraId="6490272F" w14:textId="521913A7" w:rsidR="00E961F8" w:rsidRPr="005A4813" w:rsidRDefault="00E961F8" w:rsidP="00E961F8">
      <w:r w:rsidRPr="005A4813">
        <w:t>Za poglavja v knjigi:</w:t>
      </w:r>
    </w:p>
    <w:p w14:paraId="489ADC88" w14:textId="187E5958" w:rsidR="00276149" w:rsidRDefault="00654787" w:rsidP="003729F8">
      <w:pPr>
        <w:pStyle w:val="Reference"/>
      </w:pPr>
      <w:r>
        <w:t xml:space="preserve">P. Stephan, F. </w:t>
      </w:r>
      <w:r w:rsidR="00BE03F1">
        <w:t>Damm</w:t>
      </w:r>
      <w:r w:rsidR="00C84E8D">
        <w:t>el, J. M. Ochterbeck</w:t>
      </w:r>
      <w:r w:rsidR="00C84E8D" w:rsidRPr="006305AD">
        <w:t>: Thermodynamics</w:t>
      </w:r>
      <w:r w:rsidR="00C84E8D" w:rsidRPr="00C84E8D">
        <w:rPr>
          <w:i/>
          <w:iCs/>
        </w:rPr>
        <w:t>.</w:t>
      </w:r>
      <w:r w:rsidR="00C84E8D">
        <w:t xml:space="preserve"> </w:t>
      </w:r>
      <w:r>
        <w:t xml:space="preserve">V: </w:t>
      </w:r>
      <w:r w:rsidR="00276149">
        <w:t>K.H. Grote, H. Hefazi (ur.)</w:t>
      </w:r>
      <w:r w:rsidR="00276149" w:rsidRPr="005A4813">
        <w:rPr>
          <w:rStyle w:val="ReferenceChar"/>
        </w:rPr>
        <w:t xml:space="preserve">: </w:t>
      </w:r>
      <w:r w:rsidR="00276149" w:rsidRPr="00276149">
        <w:rPr>
          <w:rStyle w:val="ReferenceChar"/>
          <w:i/>
        </w:rPr>
        <w:t>Springer Handbook of Mechanical Engineering</w:t>
      </w:r>
      <w:r w:rsidR="00276149" w:rsidRPr="005A4813">
        <w:rPr>
          <w:rStyle w:val="ReferenceChar"/>
        </w:rPr>
        <w:t>.</w:t>
      </w:r>
      <w:r w:rsidR="00276149" w:rsidRPr="005A4813">
        <w:t xml:space="preserve"> </w:t>
      </w:r>
      <w:r w:rsidR="00276149" w:rsidRPr="002B3FD0">
        <w:t>Springer</w:t>
      </w:r>
      <w:r w:rsidR="00276149">
        <w:t>,</w:t>
      </w:r>
      <w:r w:rsidR="00276149" w:rsidRPr="002B3FD0">
        <w:t xml:space="preserve"> Cham</w:t>
      </w:r>
      <w:r w:rsidR="00276149" w:rsidRPr="005A4813">
        <w:t xml:space="preserve">, </w:t>
      </w:r>
      <w:r w:rsidR="00276149">
        <w:t>2021</w:t>
      </w:r>
      <w:r w:rsidR="00C84E8D">
        <w:t>, str</w:t>
      </w:r>
      <w:r w:rsidR="00402797">
        <w:t>. 61</w:t>
      </w:r>
      <w:r w:rsidR="00402797" w:rsidRPr="005A4813">
        <w:t>–</w:t>
      </w:r>
      <w:r w:rsidR="00402797">
        <w:t>128.</w:t>
      </w:r>
      <w:r w:rsidR="00276149">
        <w:t xml:space="preserve"> DOI: </w:t>
      </w:r>
      <w:r w:rsidR="00276149" w:rsidRPr="009F6AB0">
        <w:t>10.1007/978-3-030-47035-7</w:t>
      </w:r>
      <w:r w:rsidR="00402797" w:rsidRPr="009F6AB0">
        <w:t>_3</w:t>
      </w:r>
    </w:p>
    <w:p w14:paraId="60F06D88" w14:textId="77777777" w:rsidR="00E961F8" w:rsidRPr="005A4813" w:rsidRDefault="00E961F8" w:rsidP="00E961F8"/>
    <w:p w14:paraId="02A6DCB7" w14:textId="7F9DD73E" w:rsidR="00E961F8" w:rsidRPr="005A4813" w:rsidRDefault="00E961F8" w:rsidP="00E961F8">
      <w:r w:rsidRPr="005A4813">
        <w:t>Za</w:t>
      </w:r>
      <w:r w:rsidR="00E00C30">
        <w:t xml:space="preserve"> čl</w:t>
      </w:r>
      <w:r w:rsidR="00631962">
        <w:t>a</w:t>
      </w:r>
      <w:r w:rsidR="00E00C30">
        <w:t>nke v</w:t>
      </w:r>
      <w:r w:rsidRPr="005A4813">
        <w:rPr>
          <w:spacing w:val="-10"/>
        </w:rPr>
        <w:t xml:space="preserve"> </w:t>
      </w:r>
      <w:r w:rsidRPr="005A4813">
        <w:t>revij</w:t>
      </w:r>
      <w:r w:rsidR="00E00C30">
        <w:t>ah</w:t>
      </w:r>
      <w:r w:rsidRPr="005A4813">
        <w:t>:</w:t>
      </w:r>
    </w:p>
    <w:p w14:paraId="407BCDBE" w14:textId="1F692D84" w:rsidR="006D5D87" w:rsidRPr="006305AD" w:rsidRDefault="004200F7" w:rsidP="003729F8">
      <w:pPr>
        <w:pStyle w:val="Reference"/>
        <w:rPr>
          <w:spacing w:val="8"/>
        </w:rPr>
      </w:pPr>
      <w:r>
        <w:t>Y. H. Tsao, D. F. Evans</w:t>
      </w:r>
      <w:r w:rsidR="006D5D87">
        <w:t xml:space="preserve"> </w:t>
      </w:r>
      <w:r w:rsidR="006D5D87" w:rsidRPr="006D5D87">
        <w:rPr>
          <w:i/>
          <w:iCs/>
        </w:rPr>
        <w:t>et al.</w:t>
      </w:r>
      <w:r w:rsidR="006D5D87">
        <w:t xml:space="preserve">: </w:t>
      </w:r>
      <w:r w:rsidR="006D5D87" w:rsidRPr="006D5D87">
        <w:t>Long-Range Attractive Force Between Hydrophobic Surfaces Observed by Atomic Force Microscopy</w:t>
      </w:r>
      <w:r w:rsidR="006D5D87">
        <w:t xml:space="preserve">. </w:t>
      </w:r>
      <w:r w:rsidR="006D5D87" w:rsidRPr="006544B0">
        <w:rPr>
          <w:i/>
          <w:iCs/>
        </w:rPr>
        <w:t>Science</w:t>
      </w:r>
      <w:r w:rsidR="009D2B99">
        <w:t xml:space="preserve"> 262 (1993). DOI: </w:t>
      </w:r>
      <w:r w:rsidR="009D2B99" w:rsidRPr="009D2B99">
        <w:t>10.1126/science.8211182</w:t>
      </w:r>
    </w:p>
    <w:p w14:paraId="79E6BB11" w14:textId="07006570" w:rsidR="006305AD" w:rsidRPr="009D2B99" w:rsidRDefault="00E44F0D" w:rsidP="003729F8">
      <w:pPr>
        <w:pStyle w:val="Reference"/>
        <w:rPr>
          <w:spacing w:val="8"/>
        </w:rPr>
      </w:pPr>
      <w:r>
        <w:t xml:space="preserve">Y. </w:t>
      </w:r>
      <w:r w:rsidR="00BF7A78">
        <w:t xml:space="preserve">Zhang, C. Duan </w:t>
      </w:r>
      <w:r w:rsidR="00BF7A78" w:rsidRPr="00BF7A78">
        <w:rPr>
          <w:i/>
          <w:iCs/>
        </w:rPr>
        <w:t>et al.</w:t>
      </w:r>
      <w:r w:rsidR="00BF7A78">
        <w:t xml:space="preserve">: </w:t>
      </w:r>
      <w:r w:rsidR="00BF7A78" w:rsidRPr="00BF7A78">
        <w:t>Differential Tooth Surface Modification Method for Reducing Vibration in Spiral Bevel and Hypoid Gears</w:t>
      </w:r>
      <w:r w:rsidR="00BF7A78">
        <w:t xml:space="preserve">. </w:t>
      </w:r>
      <w:r w:rsidR="00BF7A78" w:rsidRPr="003729F8">
        <w:rPr>
          <w:i/>
          <w:iCs/>
        </w:rPr>
        <w:t>Strojniški vestnik – Journal of Mechanical Engineering</w:t>
      </w:r>
      <w:r w:rsidR="00BF7A78">
        <w:t xml:space="preserve"> </w:t>
      </w:r>
      <w:r w:rsidR="005B2C51">
        <w:t>71 (2025). DOI: 10</w:t>
      </w:r>
      <w:r w:rsidR="005B2C51" w:rsidRPr="005B2C51">
        <w:t>.5545/sv-jme.2024.1249</w:t>
      </w:r>
    </w:p>
    <w:p w14:paraId="399CBA5F" w14:textId="77777777" w:rsidR="009D2B99" w:rsidRPr="006D5D87" w:rsidRDefault="009D2B99" w:rsidP="009D2B99">
      <w:pPr>
        <w:pStyle w:val="Vzorecreferenc"/>
        <w:numPr>
          <w:ilvl w:val="0"/>
          <w:numId w:val="0"/>
        </w:numPr>
        <w:ind w:left="567"/>
        <w:rPr>
          <w:spacing w:val="8"/>
        </w:rPr>
      </w:pPr>
    </w:p>
    <w:p w14:paraId="69BE781F" w14:textId="77777777" w:rsidR="00E961F8" w:rsidRPr="005A4813" w:rsidRDefault="00E961F8" w:rsidP="00E961F8">
      <w:r w:rsidRPr="005A4813">
        <w:t>Za</w:t>
      </w:r>
      <w:r w:rsidRPr="005A4813">
        <w:rPr>
          <w:spacing w:val="-10"/>
        </w:rPr>
        <w:t xml:space="preserve"> </w:t>
      </w:r>
      <w:r w:rsidRPr="005A4813">
        <w:t>konferenčne prispevke:</w:t>
      </w:r>
    </w:p>
    <w:p w14:paraId="7A3121E2" w14:textId="36F8B763" w:rsidR="00A2745F" w:rsidRDefault="00F36AF3" w:rsidP="003729F8">
      <w:pPr>
        <w:pStyle w:val="Reference"/>
      </w:pPr>
      <w:r>
        <w:t>K. Žibert</w:t>
      </w:r>
      <w:r w:rsidR="00551468">
        <w:t xml:space="preserve">, G. Turk </w:t>
      </w:r>
      <w:r w:rsidR="00551468" w:rsidRPr="00551468">
        <w:rPr>
          <w:i/>
          <w:iCs/>
        </w:rPr>
        <w:t>et al.</w:t>
      </w:r>
      <w:r w:rsidR="00551468">
        <w:t>:</w:t>
      </w:r>
      <w:r w:rsidR="00BB2FF8">
        <w:t xml:space="preserve"> </w:t>
      </w:r>
      <w:r w:rsidR="00BB2FF8" w:rsidRPr="00BB2FF8">
        <w:t>Eksperimentalna študija tokovnih razmer v modelu človeškega srca s pomožno srčno črpalko</w:t>
      </w:r>
      <w:r w:rsidR="00BB2FF8">
        <w:t xml:space="preserve">. V: B. Harl, N. Gubeljak (ur.): </w:t>
      </w:r>
      <w:r w:rsidR="00BB2FF8" w:rsidRPr="0028015F">
        <w:rPr>
          <w:i/>
          <w:iCs/>
        </w:rPr>
        <w:t>Kuhljevi dnevi 2025</w:t>
      </w:r>
      <w:r w:rsidR="00E9236C">
        <w:t>. Ankaran, 2025, str. 142</w:t>
      </w:r>
      <w:r w:rsidR="00E9236C" w:rsidRPr="005A4813">
        <w:t>–</w:t>
      </w:r>
      <w:r w:rsidR="00E9236C">
        <w:t>151.</w:t>
      </w:r>
    </w:p>
    <w:p w14:paraId="3BF8F21A" w14:textId="18DC167E" w:rsidR="00E961F8" w:rsidRPr="005A4813" w:rsidRDefault="00273DE3" w:rsidP="003729F8">
      <w:pPr>
        <w:pStyle w:val="Reference"/>
      </w:pPr>
      <w:r>
        <w:t xml:space="preserve">M. C. </w:t>
      </w:r>
      <w:r w:rsidR="00422F06" w:rsidRPr="00422F06">
        <w:t>Niculuţǎ</w:t>
      </w:r>
      <w:r w:rsidR="00422F06">
        <w:t>,</w:t>
      </w:r>
      <w:r w:rsidR="00422F06" w:rsidRPr="00422F06">
        <w:t xml:space="preserve"> C</w:t>
      </w:r>
      <w:r w:rsidR="00422F06">
        <w:t>.</w:t>
      </w:r>
      <w:r w:rsidR="00422F06" w:rsidRPr="00422F06">
        <w:t xml:space="preserve"> Veje</w:t>
      </w:r>
      <w:r w:rsidR="00422F06">
        <w:t xml:space="preserve">: </w:t>
      </w:r>
      <w:r w:rsidR="00422F06" w:rsidRPr="00422F06">
        <w:t>Analysis of the thermal behavior of a LiFePO</w:t>
      </w:r>
      <w:r w:rsidR="00422F06" w:rsidRPr="00422F06">
        <w:rPr>
          <w:vertAlign w:val="subscript"/>
        </w:rPr>
        <w:t>4</w:t>
      </w:r>
      <w:r w:rsidR="00422F06" w:rsidRPr="00422F06">
        <w:t xml:space="preserve"> battery cell</w:t>
      </w:r>
      <w:r w:rsidR="0084530E">
        <w:t>. V: D. Petit, C. L</w:t>
      </w:r>
      <w:r w:rsidR="00F64D83">
        <w:t>.</w:t>
      </w:r>
      <w:r w:rsidR="0084530E">
        <w:t xml:space="preserve"> Nilliot</w:t>
      </w:r>
      <w:r w:rsidR="00F64D83">
        <w:t xml:space="preserve"> (ur.): </w:t>
      </w:r>
      <w:r w:rsidR="00F64D83" w:rsidRPr="00B23B19">
        <w:rPr>
          <w:i/>
          <w:iCs/>
        </w:rPr>
        <w:t>6th European Thermal Sciences Conference (Eurotherm 2012)</w:t>
      </w:r>
      <w:r w:rsidR="00F64D83">
        <w:t xml:space="preserve">. </w:t>
      </w:r>
      <w:r w:rsidR="00B64B9C">
        <w:t>Poitiers, 2012</w:t>
      </w:r>
      <w:r w:rsidR="00BB67C5">
        <w:t>.</w:t>
      </w:r>
      <w:r w:rsidR="00B23B19">
        <w:t xml:space="preserve"> DOI: </w:t>
      </w:r>
      <w:r w:rsidR="00B23B19" w:rsidRPr="00B23B19">
        <w:t>10.1088/1742-6596/395/1/012013</w:t>
      </w:r>
      <w:r w:rsidR="00B23B19">
        <w:t>.</w:t>
      </w:r>
    </w:p>
    <w:p w14:paraId="586CA22A" w14:textId="77777777" w:rsidR="00E961F8" w:rsidRPr="005A4813" w:rsidRDefault="00E961F8" w:rsidP="00E961F8">
      <w:pPr>
        <w:rPr>
          <w:spacing w:val="22"/>
        </w:rPr>
      </w:pPr>
    </w:p>
    <w:p w14:paraId="5A96137A" w14:textId="7189F517" w:rsidR="00E961F8" w:rsidRDefault="00E961F8" w:rsidP="00E961F8">
      <w:pPr>
        <w:rPr>
          <w:bCs/>
        </w:rPr>
      </w:pPr>
      <w:r w:rsidRPr="005A4813">
        <w:rPr>
          <w:bCs/>
        </w:rPr>
        <w:t>Za spletne vire</w:t>
      </w:r>
      <w:r w:rsidR="006D583E">
        <w:rPr>
          <w:bCs/>
        </w:rPr>
        <w:t>:</w:t>
      </w:r>
    </w:p>
    <w:p w14:paraId="4A761094" w14:textId="10333048" w:rsidR="00E961F8" w:rsidRDefault="0045247D" w:rsidP="003729F8">
      <w:pPr>
        <w:pStyle w:val="Reference"/>
      </w:pPr>
      <w:r>
        <w:t>Gyroid</w:t>
      </w:r>
      <w:r w:rsidR="000902DE">
        <w:t xml:space="preserve">. URL: </w:t>
      </w:r>
      <w:r w:rsidR="00BD1365" w:rsidRPr="00BD1365">
        <w:t>https://mathworld.wolfram.com/Gyroid.html</w:t>
      </w:r>
      <w:r w:rsidR="004C31A5">
        <w:t>, ogled: 23. 12. 2025.</w:t>
      </w:r>
    </w:p>
    <w:p w14:paraId="5775174C" w14:textId="1DAA4A60" w:rsidR="003D0E56" w:rsidRPr="005A4813" w:rsidRDefault="00FA44F9" w:rsidP="003729F8">
      <w:pPr>
        <w:pStyle w:val="Reference"/>
      </w:pPr>
      <w:r>
        <w:t>P. Dawkins</w:t>
      </w:r>
      <w:r w:rsidR="004C4B1E">
        <w:t xml:space="preserve">: </w:t>
      </w:r>
      <w:r w:rsidR="004C4B1E" w:rsidRPr="004C4B1E">
        <w:t>Conjugate and Modulus</w:t>
      </w:r>
      <w:r w:rsidR="004C4B1E">
        <w:t xml:space="preserve">. URL: </w:t>
      </w:r>
      <w:hyperlink r:id="rId54" w:history="1">
        <w:r w:rsidR="004C4B1E" w:rsidRPr="00120155">
          <w:t>https://tutorial.math.lamar.edu/Extras/ComplexPrimer/ConjugateModulus.aspx</w:t>
        </w:r>
      </w:hyperlink>
      <w:r w:rsidR="004C4B1E">
        <w:t>, ogled: 23. 12. 2025.</w:t>
      </w:r>
    </w:p>
    <w:p w14:paraId="1D0E6D30" w14:textId="77777777" w:rsidR="00B50149" w:rsidRPr="005A4813" w:rsidRDefault="00B50149" w:rsidP="00B50149">
      <w:pPr>
        <w:pStyle w:val="Vzorecreferenc"/>
        <w:numPr>
          <w:ilvl w:val="0"/>
          <w:numId w:val="0"/>
        </w:numPr>
      </w:pPr>
    </w:p>
    <w:p w14:paraId="4D7F8482" w14:textId="77777777" w:rsidR="00B50149" w:rsidRPr="005A4813" w:rsidRDefault="00B50149" w:rsidP="00B50149">
      <w:pPr>
        <w:pStyle w:val="Vzorecreferenc"/>
        <w:numPr>
          <w:ilvl w:val="0"/>
          <w:numId w:val="0"/>
        </w:numPr>
        <w:ind w:left="595" w:hanging="595"/>
      </w:pPr>
      <w:r w:rsidRPr="005A4813">
        <w:lastRenderedPageBreak/>
        <w:t>Za doktorske disertacije in druga zaključna dela:</w:t>
      </w:r>
    </w:p>
    <w:p w14:paraId="300B404D" w14:textId="3787EAA7" w:rsidR="00B50149" w:rsidRPr="005A4813" w:rsidRDefault="00B50149" w:rsidP="003729F8">
      <w:pPr>
        <w:pStyle w:val="Reference"/>
      </w:pPr>
      <w:r w:rsidRPr="005A4813">
        <w:t xml:space="preserve">A. </w:t>
      </w:r>
      <w:r w:rsidR="00895D15">
        <w:t>Žnidaršič</w:t>
      </w:r>
      <w:r w:rsidRPr="005A4813">
        <w:t xml:space="preserve">: </w:t>
      </w:r>
      <w:r w:rsidRPr="005A4813">
        <w:rPr>
          <w:i/>
        </w:rPr>
        <w:t>Izdelava avtomatiziranega stroja za lupljenje krompirja</w:t>
      </w:r>
      <w:r>
        <w:rPr>
          <w:i/>
        </w:rPr>
        <w:t>.</w:t>
      </w:r>
      <w:r w:rsidRPr="005A4813">
        <w:rPr>
          <w:i/>
        </w:rPr>
        <w:t xml:space="preserve"> </w:t>
      </w:r>
      <w:r w:rsidR="00B14C08" w:rsidRPr="00B14C08">
        <w:rPr>
          <w:iCs/>
        </w:rPr>
        <w:t>D</w:t>
      </w:r>
      <w:r w:rsidRPr="00B14C08">
        <w:rPr>
          <w:iCs/>
        </w:rPr>
        <w:t>oktorska disertacija</w:t>
      </w:r>
      <w:r w:rsidRPr="005A4813">
        <w:t>.</w:t>
      </w:r>
      <w:r w:rsidR="00B14C08">
        <w:t xml:space="preserve"> Fakulteta za strojništvo,</w:t>
      </w:r>
      <w:r w:rsidRPr="005A4813">
        <w:t xml:space="preserve"> Ljubljana, 20</w:t>
      </w:r>
      <w:r w:rsidR="0095711C">
        <w:t>25</w:t>
      </w:r>
      <w:r w:rsidRPr="005A4813">
        <w:t>.</w:t>
      </w:r>
    </w:p>
    <w:p w14:paraId="5F53631E" w14:textId="77777777" w:rsidR="00B50149" w:rsidRPr="005A4813" w:rsidRDefault="00B50149" w:rsidP="00E961F8">
      <w:pPr>
        <w:pStyle w:val="Heading11"/>
        <w:numPr>
          <w:ilvl w:val="0"/>
          <w:numId w:val="0"/>
        </w:numPr>
      </w:pPr>
    </w:p>
    <w:p w14:paraId="3916F63E" w14:textId="4D4F0C71" w:rsidR="00E961F8" w:rsidRPr="005A4813" w:rsidRDefault="00E961F8" w:rsidP="00E961F8">
      <w:pPr>
        <w:pStyle w:val="Heading11"/>
        <w:numPr>
          <w:ilvl w:val="0"/>
          <w:numId w:val="0"/>
        </w:numPr>
      </w:pPr>
      <w:r w:rsidRPr="005A4813">
        <w:t>Za publikacije organizacij:</w:t>
      </w:r>
    </w:p>
    <w:p w14:paraId="40F1757A" w14:textId="3FB4854F" w:rsidR="00E961F8" w:rsidRPr="005A4813" w:rsidRDefault="00E961F8" w:rsidP="003729F8">
      <w:pPr>
        <w:pStyle w:val="Reference"/>
      </w:pPr>
      <w:r w:rsidRPr="001A588E">
        <w:t xml:space="preserve">Letno poročilo podjetja Merkur d.d. Kranj. </w:t>
      </w:r>
      <w:r w:rsidRPr="005A4813">
        <w:t>Merkur d.d., Kranj, 2005.</w:t>
      </w:r>
    </w:p>
    <w:p w14:paraId="0A3491B4" w14:textId="7C1EB9F2" w:rsidR="00E961F8" w:rsidRPr="005A4813" w:rsidRDefault="00E961F8" w:rsidP="003729F8">
      <w:pPr>
        <w:pStyle w:val="Reference"/>
      </w:pPr>
      <w:r w:rsidRPr="001A588E">
        <w:rPr>
          <w:iCs/>
        </w:rPr>
        <w:t>Statistični letopis Republike Slovenije 2009.</w:t>
      </w:r>
      <w:r w:rsidRPr="005A4813">
        <w:t xml:space="preserve"> Statistični urad Republike Slovenije, Ljubljana, 2009.</w:t>
      </w:r>
    </w:p>
    <w:p w14:paraId="601E8C8A" w14:textId="77777777" w:rsidR="00E961F8" w:rsidRPr="005A4813" w:rsidRDefault="00E961F8" w:rsidP="00E961F8">
      <w:pPr>
        <w:pStyle w:val="Vzorecreferenc"/>
        <w:numPr>
          <w:ilvl w:val="0"/>
          <w:numId w:val="0"/>
        </w:numPr>
        <w:ind w:left="595" w:hanging="595"/>
      </w:pPr>
    </w:p>
    <w:p w14:paraId="223EE343" w14:textId="144E39ED" w:rsidR="00E961F8" w:rsidRPr="005A4813" w:rsidRDefault="00E961F8" w:rsidP="00E961F8">
      <w:pPr>
        <w:pStyle w:val="Heading11"/>
        <w:numPr>
          <w:ilvl w:val="0"/>
          <w:numId w:val="0"/>
        </w:numPr>
      </w:pPr>
      <w:r w:rsidRPr="005A4813">
        <w:t>Za zakonodaj</w:t>
      </w:r>
      <w:r w:rsidR="00982122">
        <w:t>ne predpise in standarde:</w:t>
      </w:r>
    </w:p>
    <w:p w14:paraId="6622ED8C" w14:textId="09CA113F" w:rsidR="004B7C88" w:rsidRPr="004B7C88" w:rsidRDefault="004B7C88" w:rsidP="003729F8">
      <w:pPr>
        <w:pStyle w:val="Reference"/>
      </w:pPr>
      <w:r w:rsidRPr="004B7C88">
        <w:t>Zakon o gospodarskih družbah (ZGD-1).</w:t>
      </w:r>
      <w:r>
        <w:t xml:space="preserve"> </w:t>
      </w:r>
      <w:r w:rsidR="002D6B97">
        <w:t>Uradni list RS št. 65/09</w:t>
      </w:r>
      <w:r w:rsidR="00332617">
        <w:t>.</w:t>
      </w:r>
    </w:p>
    <w:p w14:paraId="5E70B3AA" w14:textId="142736A0" w:rsidR="00E961F8" w:rsidRPr="005A4813" w:rsidRDefault="00E961F8" w:rsidP="003729F8">
      <w:pPr>
        <w:pStyle w:val="Reference"/>
      </w:pPr>
      <w:r w:rsidRPr="005A4813">
        <w:t xml:space="preserve">ISO </w:t>
      </w:r>
      <w:r w:rsidR="00635F5E">
        <w:t xml:space="preserve">690:2021. </w:t>
      </w:r>
      <w:r w:rsidR="00FE556D" w:rsidRPr="007D1A44">
        <w:rPr>
          <w:lang w:val="en-US"/>
        </w:rPr>
        <w:t xml:space="preserve">Information and documentation </w:t>
      </w:r>
      <w:r w:rsidR="006E545A" w:rsidRPr="007D1A44">
        <w:rPr>
          <w:lang w:val="en-US"/>
        </w:rPr>
        <w:t>—</w:t>
      </w:r>
      <w:r w:rsidR="00FE556D" w:rsidRPr="007D1A44">
        <w:rPr>
          <w:lang w:val="en-US"/>
        </w:rPr>
        <w:t xml:space="preserve"> Guidelines for bibliographic references and citations to information resources. I</w:t>
      </w:r>
      <w:r w:rsidR="007D1A44" w:rsidRPr="007D1A44">
        <w:rPr>
          <w:lang w:val="en-US"/>
        </w:rPr>
        <w:t>n</w:t>
      </w:r>
      <w:r w:rsidR="00FE556D" w:rsidRPr="007D1A44">
        <w:rPr>
          <w:lang w:val="en-US"/>
        </w:rPr>
        <w:t xml:space="preserve">ternational </w:t>
      </w:r>
      <w:r w:rsidR="007D1A44" w:rsidRPr="007D1A44">
        <w:rPr>
          <w:lang w:val="en-US"/>
        </w:rPr>
        <w:t>Organization</w:t>
      </w:r>
      <w:r w:rsidR="00B50149" w:rsidRPr="007D1A44">
        <w:rPr>
          <w:lang w:val="en-US"/>
        </w:rPr>
        <w:t xml:space="preserve"> for </w:t>
      </w:r>
      <w:r w:rsidR="007D1A44" w:rsidRPr="007D1A44">
        <w:rPr>
          <w:lang w:val="en-US"/>
        </w:rPr>
        <w:t>Standardization</w:t>
      </w:r>
      <w:r w:rsidR="00FE556D">
        <w:t>, 2021.</w:t>
      </w:r>
    </w:p>
    <w:p w14:paraId="51010876" w14:textId="1294EB87" w:rsidR="00033B18" w:rsidRPr="005A4813" w:rsidRDefault="00033B18" w:rsidP="00C535A7">
      <w:pPr>
        <w:spacing w:after="200"/>
        <w:jc w:val="left"/>
      </w:pPr>
    </w:p>
    <w:p w14:paraId="628041D4" w14:textId="63E6CC6C" w:rsidR="00C954DD" w:rsidRDefault="00C954DD" w:rsidP="00FD7E51">
      <w:pPr>
        <w:spacing w:before="0" w:after="200"/>
        <w:jc w:val="left"/>
      </w:pPr>
    </w:p>
    <w:p w14:paraId="6C00326E" w14:textId="5FA35C25" w:rsidR="006B7431" w:rsidRDefault="006B7431">
      <w:pPr>
        <w:spacing w:before="0" w:after="200"/>
        <w:jc w:val="left"/>
      </w:pPr>
      <w:r>
        <w:br w:type="page"/>
      </w:r>
    </w:p>
    <w:p w14:paraId="1912D734" w14:textId="37FC4595" w:rsidR="006B7431" w:rsidRDefault="006B7431" w:rsidP="006B7431">
      <w:pPr>
        <w:pStyle w:val="Poglavjevkazalu"/>
      </w:pPr>
      <w:bookmarkStart w:id="90" w:name="_Toc239410739"/>
      <w:r>
        <w:lastRenderedPageBreak/>
        <w:t>Življenjepis</w:t>
      </w:r>
      <w:bookmarkEnd w:id="90"/>
    </w:p>
    <w:p w14:paraId="1BFE586F" w14:textId="77777777" w:rsidR="00FD6381" w:rsidRDefault="00FD6381" w:rsidP="00FD6381">
      <w:r>
        <w:t>Tukaj na kratko predstavite svoj življenjepis do zaključka doktorskega dela.</w:t>
      </w:r>
    </w:p>
    <w:p w14:paraId="206F2341" w14:textId="77777777" w:rsidR="00345662" w:rsidRDefault="00345662">
      <w:pPr>
        <w:spacing w:before="0" w:after="200"/>
        <w:jc w:val="left"/>
      </w:pPr>
    </w:p>
    <w:p w14:paraId="06289850" w14:textId="77777777" w:rsidR="00533B81" w:rsidRDefault="00533B81">
      <w:pPr>
        <w:spacing w:before="0" w:after="200"/>
        <w:jc w:val="left"/>
      </w:pPr>
    </w:p>
    <w:p w14:paraId="35D0859A" w14:textId="77777777" w:rsidR="00533B81" w:rsidRDefault="00533B81">
      <w:pPr>
        <w:spacing w:before="0" w:after="200"/>
        <w:jc w:val="left"/>
      </w:pPr>
    </w:p>
    <w:p w14:paraId="69FE4999" w14:textId="4073401B" w:rsidR="00345662" w:rsidRDefault="00345662">
      <w:pPr>
        <w:spacing w:before="0" w:after="200"/>
        <w:jc w:val="left"/>
      </w:pPr>
      <w:r>
        <w:br w:type="page"/>
      </w:r>
    </w:p>
    <w:p w14:paraId="6FB381AA" w14:textId="77777777" w:rsidR="00533B81" w:rsidRDefault="00533B81">
      <w:pPr>
        <w:spacing w:before="0" w:after="200"/>
        <w:jc w:val="left"/>
      </w:pPr>
    </w:p>
    <w:p w14:paraId="28065AD2" w14:textId="77777777" w:rsidR="00533B81" w:rsidRDefault="00533B81">
      <w:pPr>
        <w:spacing w:before="0" w:after="200"/>
        <w:jc w:val="left"/>
      </w:pPr>
    </w:p>
    <w:p w14:paraId="51FB0A70" w14:textId="77777777" w:rsidR="00533B81" w:rsidRDefault="00533B81">
      <w:pPr>
        <w:spacing w:before="0" w:after="200"/>
        <w:jc w:val="left"/>
      </w:pPr>
    </w:p>
    <w:p w14:paraId="501FAAAC" w14:textId="77777777" w:rsidR="00533B81" w:rsidRDefault="00533B81">
      <w:pPr>
        <w:spacing w:before="0" w:after="200"/>
        <w:jc w:val="left"/>
      </w:pPr>
    </w:p>
    <w:p w14:paraId="3F622093" w14:textId="16D6F91E" w:rsidR="00533B81" w:rsidRDefault="00533B81">
      <w:pPr>
        <w:spacing w:before="0" w:after="200"/>
        <w:jc w:val="left"/>
      </w:pPr>
      <w:r>
        <w:br w:type="page"/>
      </w:r>
    </w:p>
    <w:p w14:paraId="51AB5159" w14:textId="35BEE271" w:rsidR="004A4CB6" w:rsidRDefault="004A4CB6">
      <w:pPr>
        <w:spacing w:before="0" w:after="200"/>
        <w:jc w:val="left"/>
      </w:pPr>
      <w:r>
        <w:lastRenderedPageBreak/>
        <w:t>(prazna stran – ta tekst izbrišite)</w:t>
      </w:r>
    </w:p>
    <w:p w14:paraId="63538CA2" w14:textId="77777777" w:rsidR="004A4CB6" w:rsidRDefault="004A4CB6">
      <w:pPr>
        <w:spacing w:before="0" w:after="200"/>
        <w:jc w:val="left"/>
      </w:pPr>
    </w:p>
    <w:p w14:paraId="1BAEC913" w14:textId="77777777" w:rsidR="004A4CB6" w:rsidRDefault="004A4CB6">
      <w:pPr>
        <w:spacing w:before="0" w:after="200"/>
        <w:jc w:val="left"/>
      </w:pPr>
    </w:p>
    <w:p w14:paraId="7FDE9D3B" w14:textId="77777777" w:rsidR="004A4CB6" w:rsidRDefault="004A4CB6">
      <w:pPr>
        <w:spacing w:before="0" w:after="200"/>
        <w:jc w:val="left"/>
      </w:pPr>
    </w:p>
    <w:p w14:paraId="100A3D7C" w14:textId="77777777" w:rsidR="004A4CB6" w:rsidRDefault="004A4CB6">
      <w:pPr>
        <w:spacing w:before="0" w:after="200"/>
        <w:jc w:val="left"/>
      </w:pPr>
    </w:p>
    <w:p w14:paraId="474070D2" w14:textId="77777777" w:rsidR="004A4CB6" w:rsidRDefault="004A4CB6">
      <w:pPr>
        <w:spacing w:before="0" w:after="200"/>
        <w:jc w:val="left"/>
      </w:pPr>
    </w:p>
    <w:p w14:paraId="2465A93B" w14:textId="77777777" w:rsidR="004A4CB6" w:rsidRDefault="004A4CB6">
      <w:pPr>
        <w:spacing w:before="0" w:after="200"/>
        <w:jc w:val="left"/>
      </w:pPr>
    </w:p>
    <w:p w14:paraId="5D2C8E48" w14:textId="77777777" w:rsidR="004A4CB6" w:rsidRDefault="004A4CB6">
      <w:pPr>
        <w:spacing w:before="0" w:after="200"/>
        <w:jc w:val="left"/>
      </w:pPr>
    </w:p>
    <w:p w14:paraId="7785277E" w14:textId="6B19F082" w:rsidR="00345662" w:rsidRDefault="00345662">
      <w:pPr>
        <w:spacing w:before="0" w:after="200"/>
        <w:jc w:val="left"/>
      </w:pPr>
      <w:r>
        <w:br w:type="page"/>
      </w:r>
    </w:p>
    <w:p w14:paraId="6C562917" w14:textId="77777777" w:rsidR="006B7431" w:rsidRPr="006B7431" w:rsidRDefault="006B7431" w:rsidP="006B7431"/>
    <w:sectPr w:rsidR="006B7431" w:rsidRPr="006B7431" w:rsidSect="008F553C">
      <w:headerReference w:type="even" r:id="rId55"/>
      <w:headerReference w:type="default" r:id="rId56"/>
      <w:footerReference w:type="even" r:id="rId57"/>
      <w:footerReference w:type="default" r:id="rId58"/>
      <w:headerReference w:type="first" r:id="rId59"/>
      <w:footerReference w:type="first" r:id="rId60"/>
      <w:pgSz w:w="11906" w:h="16838" w:code="9"/>
      <w:pgMar w:top="1701" w:right="1418" w:bottom="1418" w:left="1701" w:header="1134" w:footer="709" w:gutter="0"/>
      <w:cols w:space="11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EC694" w14:textId="77777777" w:rsidR="001011D1" w:rsidRDefault="001011D1" w:rsidP="007557A2">
      <w:r>
        <w:separator/>
      </w:r>
    </w:p>
  </w:endnote>
  <w:endnote w:type="continuationSeparator" w:id="0">
    <w:p w14:paraId="7A76C8A3" w14:textId="77777777" w:rsidR="001011D1" w:rsidRDefault="001011D1" w:rsidP="00755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M Roman 10">
    <w:altName w:val="Arial"/>
    <w:panose1 w:val="020B0604020202020204"/>
    <w:charset w:val="00"/>
    <w:family w:val="modern"/>
    <w:notTrueType/>
    <w:pitch w:val="variable"/>
    <w:sig w:usb0="00000001" w:usb1="00000000" w:usb2="00000000" w:usb3="00000000" w:csb0="00000193"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66D2" w14:textId="77777777" w:rsidR="003933B2" w:rsidRDefault="003933B2" w:rsidP="00BE40B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54CC" w14:textId="77777777" w:rsidR="003933B2" w:rsidRDefault="003933B2">
    <w:pPr>
      <w:pStyle w:val="Footer"/>
    </w:pPr>
    <w:r>
      <w:fldChar w:fldCharType="begin"/>
    </w:r>
    <w:r>
      <w:instrText xml:space="preserve"> PAGE   \* MERGEFORMAT </w:instrText>
    </w:r>
    <w:r>
      <w:fldChar w:fldCharType="separate"/>
    </w:r>
    <w:r>
      <w:rPr>
        <w:noProof/>
      </w:rPr>
      <w:t>2</w:t>
    </w:r>
    <w:r>
      <w:rPr>
        <w:noProof/>
      </w:rPr>
      <w:t>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77AB" w14:textId="77777777" w:rsidR="003933B2" w:rsidRDefault="003933B2" w:rsidP="007E5017">
    <w:pPr>
      <w:pStyle w:val="Footer"/>
      <w:jc w:val="right"/>
    </w:pPr>
    <w:r>
      <w:fldChar w:fldCharType="begin"/>
    </w:r>
    <w:r>
      <w:instrText xml:space="preserve"> PAGE   \* MERGEFORMAT </w:instrText>
    </w:r>
    <w:r>
      <w:fldChar w:fldCharType="separate"/>
    </w:r>
    <w:r>
      <w:rPr>
        <w:noProof/>
      </w:rPr>
      <w:t>1</w:t>
    </w:r>
    <w:r>
      <w:rPr>
        <w:noProof/>
      </w:rPr>
      <w:t>7</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9821" w14:textId="77777777" w:rsidR="003933B2" w:rsidRDefault="003933B2" w:rsidP="00BE40B9">
    <w:pPr>
      <w:pStyle w:val="Footer"/>
      <w:jc w:val="right"/>
    </w:pPr>
    <w:r>
      <w:fldChar w:fldCharType="begin"/>
    </w:r>
    <w:r>
      <w:instrText xml:space="preserve"> PAGE   \* MERGEFORMAT </w:instrText>
    </w:r>
    <w:r>
      <w:fldChar w:fldCharType="separate"/>
    </w:r>
    <w:r>
      <w:rPr>
        <w:noProof/>
      </w:rPr>
      <w:t>2</w:t>
    </w:r>
    <w:r>
      <w:rPr>
        <w:noProof/>
      </w:rPr>
      <w:t>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70B3" w14:textId="77777777" w:rsidR="00BF00DE" w:rsidRDefault="00BF00DE">
    <w:pPr>
      <w:pStyle w:val="Footer"/>
    </w:pPr>
    <w:r>
      <w:fldChar w:fldCharType="begin"/>
    </w:r>
    <w:r>
      <w:instrText xml:space="preserve"> PAGE   \* MERGEFORMAT </w:instrText>
    </w:r>
    <w:r>
      <w:fldChar w:fldCharType="separate"/>
    </w:r>
    <w:r>
      <w:rPr>
        <w:noProof/>
      </w:rPr>
      <w:t>2</w:t>
    </w:r>
    <w:r>
      <w:rPr>
        <w:noProof/>
      </w:rPr>
      <w:t>8</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8327" w14:textId="77777777" w:rsidR="00BF00DE" w:rsidRDefault="00BF00DE" w:rsidP="00BE40B9">
    <w:pPr>
      <w:pStyle w:val="Footer"/>
      <w:jc w:val="right"/>
    </w:pPr>
    <w:r>
      <w:fldChar w:fldCharType="begin"/>
    </w:r>
    <w:r>
      <w:instrText xml:space="preserve"> PAGE   \* MERGEFORMAT </w:instrText>
    </w:r>
    <w:r>
      <w:fldChar w:fldCharType="separate"/>
    </w:r>
    <w:r>
      <w:rPr>
        <w:noProof/>
      </w:rPr>
      <w:t>2</w:t>
    </w:r>
    <w:r>
      <w:rPr>
        <w:noProof/>
      </w:rP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EB46" w14:textId="07323329" w:rsidR="00B17280" w:rsidRDefault="00B172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096B" w14:textId="59A0C1A8" w:rsidR="00B17280" w:rsidRDefault="00B17280" w:rsidP="007E5017">
    <w:pPr>
      <w:pStyle w:val="Footer"/>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1F38" w14:textId="77777777" w:rsidR="003933B2" w:rsidRPr="008F553C" w:rsidRDefault="003933B2" w:rsidP="008F5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27F7" w14:textId="77777777" w:rsidR="001011D1" w:rsidRDefault="001011D1" w:rsidP="007557A2">
      <w:r>
        <w:separator/>
      </w:r>
    </w:p>
  </w:footnote>
  <w:footnote w:type="continuationSeparator" w:id="0">
    <w:p w14:paraId="222C2373" w14:textId="77777777" w:rsidR="001011D1" w:rsidRDefault="001011D1" w:rsidP="00755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83EE" w14:textId="77777777" w:rsidR="003933B2" w:rsidRDefault="003933B2" w:rsidP="00AA4051">
    <w:pPr>
      <w:pStyle w:val="Header"/>
      <w:tabs>
        <w:tab w:val="right" w:pos="878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B445" w14:textId="77777777" w:rsidR="003933B2" w:rsidRDefault="003933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2C5F" w14:textId="77777777" w:rsidR="003933B2" w:rsidRDefault="003933B2" w:rsidP="00AA4051">
    <w:pPr>
      <w:pStyle w:val="Header"/>
      <w:tabs>
        <w:tab w:val="right" w:pos="8789"/>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5294B" w14:textId="77777777" w:rsidR="003933B2" w:rsidRDefault="003933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F12A" w14:textId="77777777" w:rsidR="003933B2" w:rsidRDefault="003933B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4CCA" w14:textId="4FEAF036" w:rsidR="003933B2" w:rsidRPr="00AE4F2E" w:rsidRDefault="003933B2" w:rsidP="00AE4F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27D9" w14:textId="77777777" w:rsidR="003933B2" w:rsidRDefault="003933B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1B94" w14:textId="2BAEED82" w:rsidR="003933B2" w:rsidRPr="00EF63E6" w:rsidRDefault="003933B2" w:rsidP="00EF63E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C88F" w14:textId="0CC36024" w:rsidR="003933B2" w:rsidRPr="00AE299A" w:rsidRDefault="00AE299A" w:rsidP="00075D36">
    <w:pPr>
      <w:pStyle w:val="Header"/>
      <w:pBdr>
        <w:bottom w:val="single" w:sz="4" w:space="1" w:color="auto"/>
      </w:pBdr>
      <w:jc w:val="right"/>
      <w:rPr>
        <w:sz w:val="20"/>
        <w:szCs w:val="20"/>
      </w:rPr>
    </w:pPr>
    <w:r w:rsidRPr="00AE299A">
      <w:rPr>
        <w:sz w:val="20"/>
        <w:szCs w:val="20"/>
      </w:rPr>
      <w:fldChar w:fldCharType="begin"/>
    </w:r>
    <w:r w:rsidRPr="00AE299A">
      <w:rPr>
        <w:sz w:val="20"/>
        <w:szCs w:val="20"/>
      </w:rPr>
      <w:instrText xml:space="preserve"> REF _Ref226401604 \h </w:instrText>
    </w:r>
    <w:r>
      <w:rPr>
        <w:sz w:val="20"/>
        <w:szCs w:val="20"/>
      </w:rPr>
      <w:instrText xml:space="preserve"> \* MERGEFORMAT </w:instrText>
    </w:r>
    <w:r w:rsidRPr="00AE299A">
      <w:rPr>
        <w:sz w:val="20"/>
        <w:szCs w:val="20"/>
      </w:rPr>
    </w:r>
    <w:r w:rsidRPr="00AE299A">
      <w:rPr>
        <w:sz w:val="20"/>
        <w:szCs w:val="20"/>
      </w:rPr>
      <w:fldChar w:fldCharType="separate"/>
    </w:r>
    <w:r w:rsidRPr="00AE299A">
      <w:rPr>
        <w:sz w:val="20"/>
        <w:szCs w:val="20"/>
      </w:rPr>
      <w:t>Uvod</w:t>
    </w:r>
    <w:r w:rsidRPr="00AE299A">
      <w:rPr>
        <w:sz w:val="20"/>
        <w:szCs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C72D" w14:textId="77777777" w:rsidR="003933B2" w:rsidRDefault="003933B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2802" w14:textId="70DA6692" w:rsidR="00BF00DE" w:rsidRPr="00EF63E6" w:rsidRDefault="00BF00DE" w:rsidP="00EF63E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A08E" w14:textId="77777777" w:rsidR="00BF00DE" w:rsidRDefault="00BF00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ACEC" w14:textId="77777777" w:rsidR="00BF00DE" w:rsidRPr="00AE299A" w:rsidRDefault="00BF00DE" w:rsidP="00033B18">
    <w:pPr>
      <w:pStyle w:val="Header"/>
      <w:pBdr>
        <w:bottom w:val="single" w:sz="4" w:space="1" w:color="auto"/>
      </w:pBdr>
      <w:jc w:val="left"/>
      <w:rPr>
        <w:sz w:val="20"/>
        <w:szCs w:val="20"/>
      </w:rPr>
    </w:pPr>
    <w:r w:rsidRPr="00AE299A">
      <w:rPr>
        <w:sz w:val="20"/>
        <w:szCs w:val="20"/>
      </w:rPr>
      <w:fldChar w:fldCharType="begin"/>
    </w:r>
    <w:r w:rsidRPr="00AE299A">
      <w:rPr>
        <w:sz w:val="20"/>
        <w:szCs w:val="20"/>
      </w:rPr>
      <w:instrText xml:space="preserve"> REF _Ref226400677 \h  \* MERGEFORMAT </w:instrText>
    </w:r>
    <w:r w:rsidRPr="00AE299A">
      <w:rPr>
        <w:sz w:val="20"/>
        <w:szCs w:val="20"/>
      </w:rPr>
    </w:r>
    <w:r w:rsidRPr="00AE299A">
      <w:rPr>
        <w:sz w:val="20"/>
        <w:szCs w:val="20"/>
      </w:rPr>
      <w:fldChar w:fldCharType="separate"/>
    </w:r>
    <w:r w:rsidRPr="00AE299A">
      <w:rPr>
        <w:sz w:val="20"/>
        <w:szCs w:val="20"/>
      </w:rPr>
      <w:t>Uvod</w:t>
    </w:r>
    <w:r w:rsidRPr="00AE299A">
      <w:rPr>
        <w:sz w:val="20"/>
        <w:szCs w:val="20"/>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67F" w14:textId="77777777" w:rsidR="00BF00DE" w:rsidRDefault="00BF00D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01D9" w14:textId="2D54DA0F" w:rsidR="00C1513B" w:rsidRPr="002B32AE" w:rsidRDefault="00362B88" w:rsidP="00033B18">
    <w:pPr>
      <w:pStyle w:val="Header"/>
      <w:pBdr>
        <w:bottom w:val="single" w:sz="4" w:space="1" w:color="auto"/>
      </w:pBdr>
      <w:jc w:val="left"/>
      <w:rPr>
        <w:sz w:val="20"/>
        <w:szCs w:val="20"/>
      </w:rPr>
    </w:pPr>
    <w:r w:rsidRPr="002B32AE">
      <w:rPr>
        <w:sz w:val="20"/>
        <w:szCs w:val="20"/>
      </w:rPr>
      <w:fldChar w:fldCharType="begin"/>
    </w:r>
    <w:r w:rsidRPr="002B32AE">
      <w:rPr>
        <w:sz w:val="20"/>
        <w:szCs w:val="20"/>
      </w:rPr>
      <w:instrText xml:space="preserve"> REF _Ref226634867 \h </w:instrText>
    </w:r>
    <w:r w:rsidR="002B32AE">
      <w:rPr>
        <w:sz w:val="20"/>
        <w:szCs w:val="20"/>
      </w:rPr>
      <w:instrText xml:space="preserve"> \* MERGEFORMAT </w:instrText>
    </w:r>
    <w:r w:rsidRPr="002B32AE">
      <w:rPr>
        <w:sz w:val="20"/>
        <w:szCs w:val="20"/>
      </w:rPr>
    </w:r>
    <w:r w:rsidRPr="002B32AE">
      <w:rPr>
        <w:sz w:val="20"/>
        <w:szCs w:val="20"/>
      </w:rPr>
      <w:fldChar w:fldCharType="separate"/>
    </w:r>
    <w:r w:rsidRPr="002B32AE">
      <w:rPr>
        <w:sz w:val="20"/>
        <w:szCs w:val="20"/>
      </w:rPr>
      <w:t>Pregled stanja razvoja</w:t>
    </w:r>
    <w:r w:rsidRPr="002B32AE">
      <w:rPr>
        <w:sz w:val="20"/>
        <w:szCs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666D" w14:textId="6B58161A" w:rsidR="00C1513B" w:rsidRPr="002B32AE" w:rsidRDefault="00362B88" w:rsidP="00075D36">
    <w:pPr>
      <w:pStyle w:val="Header"/>
      <w:pBdr>
        <w:bottom w:val="single" w:sz="4" w:space="1" w:color="auto"/>
      </w:pBdr>
      <w:jc w:val="right"/>
      <w:rPr>
        <w:sz w:val="20"/>
        <w:szCs w:val="20"/>
      </w:rPr>
    </w:pPr>
    <w:r w:rsidRPr="002B32AE">
      <w:rPr>
        <w:sz w:val="20"/>
        <w:szCs w:val="20"/>
      </w:rPr>
      <w:fldChar w:fldCharType="begin"/>
    </w:r>
    <w:r w:rsidRPr="002B32AE">
      <w:rPr>
        <w:sz w:val="20"/>
        <w:szCs w:val="20"/>
      </w:rPr>
      <w:instrText xml:space="preserve"> REF _Ref226634867 \h </w:instrText>
    </w:r>
    <w:r w:rsidR="002B32AE">
      <w:rPr>
        <w:sz w:val="20"/>
        <w:szCs w:val="20"/>
      </w:rPr>
      <w:instrText xml:space="preserve"> \* MERGEFORMAT </w:instrText>
    </w:r>
    <w:r w:rsidRPr="002B32AE">
      <w:rPr>
        <w:sz w:val="20"/>
        <w:szCs w:val="20"/>
      </w:rPr>
    </w:r>
    <w:r w:rsidRPr="002B32AE">
      <w:rPr>
        <w:sz w:val="20"/>
        <w:szCs w:val="20"/>
      </w:rPr>
      <w:fldChar w:fldCharType="separate"/>
    </w:r>
    <w:r w:rsidRPr="002B32AE">
      <w:rPr>
        <w:sz w:val="20"/>
        <w:szCs w:val="20"/>
      </w:rPr>
      <w:t>Pregled stanja razvoja</w:t>
    </w:r>
    <w:r w:rsidRPr="002B32AE">
      <w:rPr>
        <w:sz w:val="20"/>
        <w:szCs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823D" w14:textId="0DD96C34" w:rsidR="003933B2" w:rsidRPr="00096A9F" w:rsidRDefault="00096A9F" w:rsidP="00033B18">
    <w:pPr>
      <w:pStyle w:val="Header"/>
      <w:pBdr>
        <w:bottom w:val="single" w:sz="4" w:space="1" w:color="auto"/>
      </w:pBdr>
      <w:jc w:val="left"/>
      <w:rPr>
        <w:sz w:val="20"/>
        <w:szCs w:val="20"/>
      </w:rPr>
    </w:pPr>
    <w:r w:rsidRPr="00096A9F">
      <w:rPr>
        <w:sz w:val="20"/>
        <w:szCs w:val="20"/>
      </w:rPr>
      <w:fldChar w:fldCharType="begin"/>
    </w:r>
    <w:r w:rsidRPr="00096A9F">
      <w:rPr>
        <w:sz w:val="20"/>
        <w:szCs w:val="20"/>
      </w:rPr>
      <w:instrText xml:space="preserve"> REF _Ref239410756 \h </w:instrText>
    </w:r>
    <w:r>
      <w:rPr>
        <w:sz w:val="20"/>
        <w:szCs w:val="20"/>
      </w:rPr>
      <w:instrText xml:space="preserve"> \* MERGEFORMAT </w:instrText>
    </w:r>
    <w:r w:rsidRPr="00096A9F">
      <w:rPr>
        <w:sz w:val="20"/>
        <w:szCs w:val="20"/>
      </w:rPr>
    </w:r>
    <w:r w:rsidRPr="00096A9F">
      <w:rPr>
        <w:sz w:val="20"/>
        <w:szCs w:val="20"/>
      </w:rPr>
      <w:fldChar w:fldCharType="separate"/>
    </w:r>
    <w:r w:rsidRPr="00096A9F">
      <w:rPr>
        <w:sz w:val="20"/>
        <w:szCs w:val="20"/>
      </w:rPr>
      <w:t>Raziskovalne hipoteze / cilji</w:t>
    </w:r>
    <w:r w:rsidRPr="00096A9F">
      <w:rPr>
        <w:sz w:val="20"/>
        <w:szCs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D23D" w14:textId="6918B9B1" w:rsidR="00923318" w:rsidRPr="00096A9F" w:rsidRDefault="00096A9F" w:rsidP="00075D36">
    <w:pPr>
      <w:pStyle w:val="Header"/>
      <w:pBdr>
        <w:bottom w:val="single" w:sz="4" w:space="1" w:color="auto"/>
      </w:pBdr>
      <w:jc w:val="right"/>
      <w:rPr>
        <w:sz w:val="20"/>
        <w:szCs w:val="20"/>
      </w:rPr>
    </w:pPr>
    <w:r w:rsidRPr="00096A9F">
      <w:rPr>
        <w:sz w:val="20"/>
        <w:szCs w:val="20"/>
      </w:rPr>
      <w:fldChar w:fldCharType="begin"/>
    </w:r>
    <w:r w:rsidRPr="00096A9F">
      <w:rPr>
        <w:sz w:val="20"/>
        <w:szCs w:val="20"/>
      </w:rPr>
      <w:instrText xml:space="preserve"> REF _Ref239410774 \h </w:instrText>
    </w:r>
    <w:r>
      <w:rPr>
        <w:sz w:val="20"/>
        <w:szCs w:val="20"/>
      </w:rPr>
      <w:instrText xml:space="preserve"> \* MERGEFORMAT </w:instrText>
    </w:r>
    <w:r w:rsidRPr="00096A9F">
      <w:rPr>
        <w:sz w:val="20"/>
        <w:szCs w:val="20"/>
      </w:rPr>
    </w:r>
    <w:r w:rsidRPr="00096A9F">
      <w:rPr>
        <w:sz w:val="20"/>
        <w:szCs w:val="20"/>
      </w:rPr>
      <w:fldChar w:fldCharType="separate"/>
    </w:r>
    <w:r w:rsidRPr="00096A9F">
      <w:rPr>
        <w:sz w:val="20"/>
        <w:szCs w:val="20"/>
      </w:rPr>
      <w:t>Raziskovalne hipoteze / cilji</w:t>
    </w:r>
    <w:r w:rsidRPr="00096A9F">
      <w:rPr>
        <w:sz w:val="20"/>
        <w:szCs w:val="20"/>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8CA3" w14:textId="77777777" w:rsidR="00171051" w:rsidRDefault="0017105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EAEF" w14:textId="23E1912D" w:rsidR="00E733E6" w:rsidRPr="00F56416" w:rsidRDefault="00E733E6" w:rsidP="00033B18">
    <w:pPr>
      <w:pStyle w:val="Header"/>
      <w:pBdr>
        <w:bottom w:val="single" w:sz="4" w:space="1" w:color="auto"/>
      </w:pBdr>
      <w:jc w:val="left"/>
      <w:rPr>
        <w:sz w:val="20"/>
        <w:szCs w:val="20"/>
      </w:rPr>
    </w:pPr>
    <w:r w:rsidRPr="00F56416">
      <w:rPr>
        <w:sz w:val="20"/>
        <w:szCs w:val="20"/>
      </w:rPr>
      <w:fldChar w:fldCharType="begin"/>
    </w:r>
    <w:r w:rsidRPr="00F56416">
      <w:rPr>
        <w:sz w:val="20"/>
        <w:szCs w:val="20"/>
      </w:rPr>
      <w:instrText xml:space="preserve"> REF _Ref226636035 \h </w:instrText>
    </w:r>
    <w:r w:rsidR="00F56416">
      <w:rPr>
        <w:sz w:val="20"/>
        <w:szCs w:val="20"/>
      </w:rPr>
      <w:instrText xml:space="preserve"> \* MERGEFORMAT </w:instrText>
    </w:r>
    <w:r w:rsidRPr="00F56416">
      <w:rPr>
        <w:sz w:val="20"/>
        <w:szCs w:val="20"/>
      </w:rPr>
    </w:r>
    <w:r w:rsidRPr="00F56416">
      <w:rPr>
        <w:sz w:val="20"/>
        <w:szCs w:val="20"/>
      </w:rPr>
      <w:fldChar w:fldCharType="separate"/>
    </w:r>
    <w:r w:rsidRPr="00F56416">
      <w:rPr>
        <w:sz w:val="20"/>
        <w:szCs w:val="20"/>
      </w:rPr>
      <w:t>Metodologija raziskave</w:t>
    </w:r>
    <w:r w:rsidRPr="00F56416">
      <w:rPr>
        <w:sz w:val="20"/>
        <w:szCs w:val="20"/>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108B" w14:textId="1F8B221F" w:rsidR="00E733E6" w:rsidRPr="00F56416" w:rsidRDefault="00E733E6" w:rsidP="00075D36">
    <w:pPr>
      <w:pStyle w:val="Header"/>
      <w:pBdr>
        <w:bottom w:val="single" w:sz="4" w:space="1" w:color="auto"/>
      </w:pBdr>
      <w:jc w:val="right"/>
      <w:rPr>
        <w:sz w:val="20"/>
        <w:szCs w:val="20"/>
      </w:rPr>
    </w:pPr>
    <w:r w:rsidRPr="00F56416">
      <w:rPr>
        <w:sz w:val="20"/>
        <w:szCs w:val="20"/>
      </w:rPr>
      <w:fldChar w:fldCharType="begin"/>
    </w:r>
    <w:r w:rsidRPr="00F56416">
      <w:rPr>
        <w:sz w:val="20"/>
        <w:szCs w:val="20"/>
      </w:rPr>
      <w:instrText xml:space="preserve"> REF _Ref226636035 \h </w:instrText>
    </w:r>
    <w:r w:rsidR="00F56416">
      <w:rPr>
        <w:sz w:val="20"/>
        <w:szCs w:val="20"/>
      </w:rPr>
      <w:instrText xml:space="preserve"> \* MERGEFORMAT </w:instrText>
    </w:r>
    <w:r w:rsidRPr="00F56416">
      <w:rPr>
        <w:sz w:val="20"/>
        <w:szCs w:val="20"/>
      </w:rPr>
    </w:r>
    <w:r w:rsidRPr="00F56416">
      <w:rPr>
        <w:sz w:val="20"/>
        <w:szCs w:val="20"/>
      </w:rPr>
      <w:fldChar w:fldCharType="separate"/>
    </w:r>
    <w:r w:rsidRPr="00F56416">
      <w:rPr>
        <w:sz w:val="20"/>
        <w:szCs w:val="20"/>
      </w:rPr>
      <w:t>Metodologija raziskave</w:t>
    </w:r>
    <w:r w:rsidRPr="00F56416">
      <w:rPr>
        <w:sz w:val="20"/>
        <w:szCs w:val="20"/>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D42D" w14:textId="77777777" w:rsidR="00E733E6" w:rsidRDefault="00E733E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687C" w14:textId="0C0A0441" w:rsidR="00C1513B" w:rsidRPr="00923318" w:rsidRDefault="00C1513B" w:rsidP="00033B18">
    <w:pPr>
      <w:pStyle w:val="Header"/>
      <w:pBdr>
        <w:bottom w:val="single" w:sz="4" w:space="1" w:color="auto"/>
      </w:pBdr>
      <w:jc w:val="left"/>
      <w:rPr>
        <w:sz w:val="20"/>
        <w:szCs w:val="20"/>
      </w:rPr>
    </w:pPr>
    <w:r w:rsidRPr="00923318">
      <w:rPr>
        <w:sz w:val="20"/>
        <w:szCs w:val="20"/>
      </w:rPr>
      <w:fldChar w:fldCharType="begin"/>
    </w:r>
    <w:r w:rsidRPr="00923318">
      <w:rPr>
        <w:sz w:val="20"/>
        <w:szCs w:val="20"/>
      </w:rPr>
      <w:instrText xml:space="preserve"> REF _Ref226400861 \h  \* MERGEFORMAT </w:instrText>
    </w:r>
    <w:r w:rsidRPr="00923318">
      <w:rPr>
        <w:sz w:val="20"/>
        <w:szCs w:val="20"/>
      </w:rPr>
    </w:r>
    <w:r w:rsidRPr="00923318">
      <w:rPr>
        <w:sz w:val="20"/>
        <w:szCs w:val="20"/>
      </w:rPr>
      <w:fldChar w:fldCharType="separate"/>
    </w:r>
    <w:r w:rsidR="001B16ED" w:rsidRPr="001B16ED">
      <w:rPr>
        <w:sz w:val="20"/>
        <w:szCs w:val="20"/>
      </w:rPr>
      <w:t>Rezultati</w:t>
    </w:r>
    <w:r w:rsidRPr="00923318">
      <w:rPr>
        <w:sz w:val="20"/>
        <w:szCs w:val="20"/>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6888" w14:textId="38799953" w:rsidR="00D678E6" w:rsidRPr="00923318" w:rsidRDefault="00923318" w:rsidP="00075D36">
    <w:pPr>
      <w:pStyle w:val="Header"/>
      <w:pBdr>
        <w:bottom w:val="single" w:sz="4" w:space="1" w:color="auto"/>
      </w:pBdr>
      <w:jc w:val="right"/>
      <w:rPr>
        <w:sz w:val="20"/>
        <w:szCs w:val="20"/>
      </w:rPr>
    </w:pPr>
    <w:r w:rsidRPr="00923318">
      <w:rPr>
        <w:sz w:val="20"/>
        <w:szCs w:val="20"/>
      </w:rPr>
      <w:fldChar w:fldCharType="begin"/>
    </w:r>
    <w:r w:rsidRPr="00923318">
      <w:rPr>
        <w:sz w:val="20"/>
        <w:szCs w:val="20"/>
      </w:rPr>
      <w:instrText xml:space="preserve"> REF _Ref226401772 \h </w:instrText>
    </w:r>
    <w:r>
      <w:rPr>
        <w:sz w:val="20"/>
        <w:szCs w:val="20"/>
      </w:rPr>
      <w:instrText xml:space="preserve"> \* MERGEFORMAT </w:instrText>
    </w:r>
    <w:r w:rsidRPr="00923318">
      <w:rPr>
        <w:sz w:val="20"/>
        <w:szCs w:val="20"/>
      </w:rPr>
    </w:r>
    <w:r w:rsidRPr="00923318">
      <w:rPr>
        <w:sz w:val="20"/>
        <w:szCs w:val="20"/>
      </w:rPr>
      <w:fldChar w:fldCharType="separate"/>
    </w:r>
    <w:r w:rsidR="001B16ED" w:rsidRPr="001B16ED">
      <w:rPr>
        <w:sz w:val="20"/>
        <w:szCs w:val="20"/>
      </w:rPr>
      <w:t>Rezultati</w:t>
    </w:r>
    <w:r w:rsidRPr="00923318">
      <w:rPr>
        <w:sz w:val="20"/>
        <w:szCs w:val="20"/>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EAE91" w14:textId="4EF94002" w:rsidR="00C1513B" w:rsidRPr="00371B7A" w:rsidRDefault="00371B7A" w:rsidP="00033B18">
    <w:pPr>
      <w:pStyle w:val="Header"/>
      <w:pBdr>
        <w:bottom w:val="single" w:sz="4" w:space="1" w:color="auto"/>
      </w:pBdr>
      <w:jc w:val="left"/>
      <w:rPr>
        <w:sz w:val="20"/>
        <w:szCs w:val="20"/>
      </w:rPr>
    </w:pPr>
    <w:r w:rsidRPr="00371B7A">
      <w:rPr>
        <w:sz w:val="20"/>
        <w:szCs w:val="20"/>
      </w:rPr>
      <w:fldChar w:fldCharType="begin"/>
    </w:r>
    <w:r w:rsidRPr="00371B7A">
      <w:rPr>
        <w:sz w:val="20"/>
        <w:szCs w:val="20"/>
      </w:rPr>
      <w:instrText xml:space="preserve"> REF _Ref239411128 \h </w:instrText>
    </w:r>
    <w:r>
      <w:rPr>
        <w:sz w:val="20"/>
        <w:szCs w:val="20"/>
      </w:rPr>
      <w:instrText xml:space="preserve"> \* MERGEFORMAT </w:instrText>
    </w:r>
    <w:r w:rsidRPr="00371B7A">
      <w:rPr>
        <w:sz w:val="20"/>
        <w:szCs w:val="20"/>
      </w:rPr>
    </w:r>
    <w:r w:rsidRPr="00371B7A">
      <w:rPr>
        <w:sz w:val="20"/>
        <w:szCs w:val="20"/>
      </w:rPr>
      <w:fldChar w:fldCharType="separate"/>
    </w:r>
    <w:r w:rsidRPr="00371B7A">
      <w:rPr>
        <w:sz w:val="20"/>
        <w:szCs w:val="20"/>
      </w:rPr>
      <w:t>Diskusija</w:t>
    </w:r>
    <w:r w:rsidRPr="00371B7A">
      <w:rPr>
        <w:sz w:val="20"/>
        <w:szCs w:val="20"/>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D44E" w14:textId="4B19691D" w:rsidR="00AE299A" w:rsidRPr="00371B7A" w:rsidRDefault="00371B7A" w:rsidP="00371B7A">
    <w:pPr>
      <w:pStyle w:val="Header"/>
      <w:pBdr>
        <w:bottom w:val="single" w:sz="4" w:space="1" w:color="auto"/>
      </w:pBdr>
      <w:ind w:left="4536" w:hanging="4536"/>
      <w:jc w:val="right"/>
      <w:rPr>
        <w:sz w:val="20"/>
        <w:szCs w:val="20"/>
      </w:rPr>
    </w:pPr>
    <w:r w:rsidRPr="00371B7A">
      <w:rPr>
        <w:sz w:val="20"/>
        <w:szCs w:val="20"/>
      </w:rPr>
      <w:fldChar w:fldCharType="begin"/>
    </w:r>
    <w:r w:rsidRPr="00371B7A">
      <w:rPr>
        <w:sz w:val="20"/>
        <w:szCs w:val="20"/>
      </w:rPr>
      <w:instrText xml:space="preserve"> REF _Ref239411128 \h </w:instrText>
    </w:r>
    <w:r>
      <w:rPr>
        <w:sz w:val="20"/>
        <w:szCs w:val="20"/>
      </w:rPr>
      <w:instrText xml:space="preserve"> \* MERGEFORMAT </w:instrText>
    </w:r>
    <w:r w:rsidRPr="00371B7A">
      <w:rPr>
        <w:sz w:val="20"/>
        <w:szCs w:val="20"/>
      </w:rPr>
    </w:r>
    <w:r w:rsidRPr="00371B7A">
      <w:rPr>
        <w:sz w:val="20"/>
        <w:szCs w:val="20"/>
      </w:rPr>
      <w:fldChar w:fldCharType="separate"/>
    </w:r>
    <w:r w:rsidRPr="00371B7A">
      <w:rPr>
        <w:sz w:val="20"/>
        <w:szCs w:val="20"/>
      </w:rPr>
      <w:t>Diskusija</w:t>
    </w:r>
    <w:r w:rsidRPr="00371B7A">
      <w:rPr>
        <w:sz w:val="20"/>
        <w:szCs w:val="20"/>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AF3A" w14:textId="77777777" w:rsidR="00371B7A" w:rsidRPr="00AE299A" w:rsidRDefault="00371B7A" w:rsidP="00033B18">
    <w:pPr>
      <w:pStyle w:val="Header"/>
      <w:pBdr>
        <w:bottom w:val="single" w:sz="4" w:space="1" w:color="auto"/>
      </w:pBdr>
      <w:jc w:val="left"/>
      <w:rPr>
        <w:sz w:val="20"/>
        <w:szCs w:val="20"/>
      </w:rPr>
    </w:pPr>
    <w:r w:rsidRPr="00AE299A">
      <w:rPr>
        <w:sz w:val="20"/>
        <w:szCs w:val="20"/>
      </w:rPr>
      <w:fldChar w:fldCharType="begin"/>
    </w:r>
    <w:r w:rsidRPr="00AE299A">
      <w:rPr>
        <w:sz w:val="20"/>
        <w:szCs w:val="20"/>
      </w:rPr>
      <w:instrText xml:space="preserve"> REF _Ref226400973 \h </w:instrText>
    </w:r>
    <w:r>
      <w:rPr>
        <w:sz w:val="20"/>
        <w:szCs w:val="20"/>
      </w:rPr>
      <w:instrText xml:space="preserve"> \* MERGEFORMAT </w:instrText>
    </w:r>
    <w:r w:rsidRPr="00AE299A">
      <w:rPr>
        <w:sz w:val="20"/>
        <w:szCs w:val="20"/>
      </w:rPr>
    </w:r>
    <w:r w:rsidRPr="00AE299A">
      <w:rPr>
        <w:sz w:val="20"/>
        <w:szCs w:val="20"/>
      </w:rPr>
      <w:fldChar w:fldCharType="separate"/>
    </w:r>
    <w:r w:rsidRPr="00013F60">
      <w:rPr>
        <w:sz w:val="20"/>
        <w:szCs w:val="20"/>
      </w:rPr>
      <w:t>Zaključki</w:t>
    </w:r>
    <w:r w:rsidRPr="00AE299A">
      <w:rPr>
        <w:sz w:val="20"/>
        <w:szCs w:val="20"/>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1EF4" w14:textId="77777777" w:rsidR="00371B7A" w:rsidRPr="00923318" w:rsidRDefault="00371B7A" w:rsidP="00075D36">
    <w:pPr>
      <w:pStyle w:val="Header"/>
      <w:pBdr>
        <w:bottom w:val="single" w:sz="4" w:space="1" w:color="auto"/>
      </w:pBdr>
      <w:jc w:val="right"/>
      <w:rPr>
        <w:sz w:val="20"/>
        <w:szCs w:val="20"/>
      </w:rPr>
    </w:pPr>
    <w:r w:rsidRPr="00923318">
      <w:rPr>
        <w:sz w:val="20"/>
        <w:szCs w:val="20"/>
      </w:rPr>
      <w:fldChar w:fldCharType="begin"/>
    </w:r>
    <w:r w:rsidRPr="00923318">
      <w:rPr>
        <w:sz w:val="20"/>
        <w:szCs w:val="20"/>
      </w:rPr>
      <w:instrText xml:space="preserve"> REF _Ref226401829 \h </w:instrText>
    </w:r>
    <w:r>
      <w:rPr>
        <w:sz w:val="20"/>
        <w:szCs w:val="20"/>
      </w:rPr>
      <w:instrText xml:space="preserve"> \* MERGEFORMAT </w:instrText>
    </w:r>
    <w:r w:rsidRPr="00923318">
      <w:rPr>
        <w:sz w:val="20"/>
        <w:szCs w:val="20"/>
      </w:rPr>
    </w:r>
    <w:r w:rsidRPr="00923318">
      <w:rPr>
        <w:sz w:val="20"/>
        <w:szCs w:val="20"/>
      </w:rPr>
      <w:fldChar w:fldCharType="separate"/>
    </w:r>
    <w:r w:rsidRPr="00923318">
      <w:rPr>
        <w:sz w:val="20"/>
        <w:szCs w:val="20"/>
      </w:rPr>
      <w:t>Zaključki</w:t>
    </w:r>
    <w:r w:rsidRPr="00923318">
      <w:rPr>
        <w:sz w:val="20"/>
        <w:szCs w:val="20"/>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40AE" w14:textId="5C4CA6C3" w:rsidR="00116BEE" w:rsidRPr="00077345" w:rsidRDefault="00735B1C" w:rsidP="00033B18">
    <w:pPr>
      <w:pStyle w:val="Header"/>
      <w:pBdr>
        <w:bottom w:val="single" w:sz="4" w:space="1" w:color="auto"/>
      </w:pBdr>
      <w:jc w:val="left"/>
      <w:rPr>
        <w:sz w:val="20"/>
        <w:szCs w:val="20"/>
      </w:rPr>
    </w:pPr>
    <w:r w:rsidRPr="00077345">
      <w:rPr>
        <w:sz w:val="20"/>
        <w:szCs w:val="20"/>
      </w:rPr>
      <w:t>Literatura</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2EB7" w14:textId="77777777" w:rsidR="00AE299A" w:rsidRPr="0037210F" w:rsidRDefault="00AE299A" w:rsidP="00075D36">
    <w:pPr>
      <w:pStyle w:val="Header"/>
      <w:pBdr>
        <w:bottom w:val="single" w:sz="4" w:space="1" w:color="auto"/>
      </w:pBdr>
      <w:jc w:val="right"/>
      <w:rPr>
        <w:sz w:val="20"/>
        <w:szCs w:val="20"/>
      </w:rPr>
    </w:pPr>
    <w:r>
      <w:rPr>
        <w:sz w:val="20"/>
        <w:szCs w:val="20"/>
      </w:rPr>
      <w:t>Literatura</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E5C0" w14:textId="77777777" w:rsidR="003933B2" w:rsidRPr="00033B18" w:rsidRDefault="003933B2" w:rsidP="008F553C">
    <w:pPr>
      <w:pStyle w:val="Header"/>
      <w:jc w:val="left"/>
      <w:rPr>
        <w:sz w:val="20"/>
        <w:szCs w:val="2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71B2" w14:textId="77777777" w:rsidR="003933B2" w:rsidRPr="008F553C" w:rsidRDefault="003933B2" w:rsidP="008F553C">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E5BD" w14:textId="77777777" w:rsidR="003933B2" w:rsidRPr="008F553C" w:rsidRDefault="003933B2" w:rsidP="008F5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B338B"/>
    <w:multiLevelType w:val="hybridMultilevel"/>
    <w:tmpl w:val="3A542AE4"/>
    <w:lvl w:ilvl="0" w:tplc="F9584862">
      <w:start w:val="1"/>
      <w:numFmt w:val="bullet"/>
      <w:pStyle w:val="Odstavekseznamaraven2"/>
      <w:lvlText w:val="o"/>
      <w:lvlJc w:val="left"/>
      <w:pPr>
        <w:ind w:left="1430" w:hanging="360"/>
      </w:pPr>
      <w:rPr>
        <w:rFonts w:ascii="Courier New" w:hAnsi="Courier New" w:cs="Courier New" w:hint="default"/>
      </w:rPr>
    </w:lvl>
    <w:lvl w:ilvl="1" w:tplc="04240003" w:tentative="1">
      <w:start w:val="1"/>
      <w:numFmt w:val="bullet"/>
      <w:lvlText w:val="o"/>
      <w:lvlJc w:val="left"/>
      <w:pPr>
        <w:ind w:left="2150" w:hanging="360"/>
      </w:pPr>
      <w:rPr>
        <w:rFonts w:ascii="Courier New" w:hAnsi="Courier New" w:cs="Courier New" w:hint="default"/>
      </w:rPr>
    </w:lvl>
    <w:lvl w:ilvl="2" w:tplc="04240005" w:tentative="1">
      <w:start w:val="1"/>
      <w:numFmt w:val="bullet"/>
      <w:lvlText w:val=""/>
      <w:lvlJc w:val="left"/>
      <w:pPr>
        <w:ind w:left="2870" w:hanging="360"/>
      </w:pPr>
      <w:rPr>
        <w:rFonts w:ascii="Wingdings" w:hAnsi="Wingdings" w:hint="default"/>
      </w:rPr>
    </w:lvl>
    <w:lvl w:ilvl="3" w:tplc="04240001" w:tentative="1">
      <w:start w:val="1"/>
      <w:numFmt w:val="bullet"/>
      <w:lvlText w:val=""/>
      <w:lvlJc w:val="left"/>
      <w:pPr>
        <w:ind w:left="3590" w:hanging="360"/>
      </w:pPr>
      <w:rPr>
        <w:rFonts w:ascii="Symbol" w:hAnsi="Symbol" w:hint="default"/>
      </w:rPr>
    </w:lvl>
    <w:lvl w:ilvl="4" w:tplc="04240003" w:tentative="1">
      <w:start w:val="1"/>
      <w:numFmt w:val="bullet"/>
      <w:lvlText w:val="o"/>
      <w:lvlJc w:val="left"/>
      <w:pPr>
        <w:ind w:left="4310" w:hanging="360"/>
      </w:pPr>
      <w:rPr>
        <w:rFonts w:ascii="Courier New" w:hAnsi="Courier New" w:cs="Courier New" w:hint="default"/>
      </w:rPr>
    </w:lvl>
    <w:lvl w:ilvl="5" w:tplc="04240005" w:tentative="1">
      <w:start w:val="1"/>
      <w:numFmt w:val="bullet"/>
      <w:lvlText w:val=""/>
      <w:lvlJc w:val="left"/>
      <w:pPr>
        <w:ind w:left="5030" w:hanging="360"/>
      </w:pPr>
      <w:rPr>
        <w:rFonts w:ascii="Wingdings" w:hAnsi="Wingdings" w:hint="default"/>
      </w:rPr>
    </w:lvl>
    <w:lvl w:ilvl="6" w:tplc="04240001" w:tentative="1">
      <w:start w:val="1"/>
      <w:numFmt w:val="bullet"/>
      <w:lvlText w:val=""/>
      <w:lvlJc w:val="left"/>
      <w:pPr>
        <w:ind w:left="5750" w:hanging="360"/>
      </w:pPr>
      <w:rPr>
        <w:rFonts w:ascii="Symbol" w:hAnsi="Symbol" w:hint="default"/>
      </w:rPr>
    </w:lvl>
    <w:lvl w:ilvl="7" w:tplc="04240003" w:tentative="1">
      <w:start w:val="1"/>
      <w:numFmt w:val="bullet"/>
      <w:lvlText w:val="o"/>
      <w:lvlJc w:val="left"/>
      <w:pPr>
        <w:ind w:left="6470" w:hanging="360"/>
      </w:pPr>
      <w:rPr>
        <w:rFonts w:ascii="Courier New" w:hAnsi="Courier New" w:cs="Courier New" w:hint="default"/>
      </w:rPr>
    </w:lvl>
    <w:lvl w:ilvl="8" w:tplc="04240005" w:tentative="1">
      <w:start w:val="1"/>
      <w:numFmt w:val="bullet"/>
      <w:lvlText w:val=""/>
      <w:lvlJc w:val="left"/>
      <w:pPr>
        <w:ind w:left="7190" w:hanging="360"/>
      </w:pPr>
      <w:rPr>
        <w:rFonts w:ascii="Wingdings" w:hAnsi="Wingdings" w:hint="default"/>
      </w:rPr>
    </w:lvl>
  </w:abstractNum>
  <w:abstractNum w:abstractNumId="1" w15:restartNumberingAfterBreak="0">
    <w:nsid w:val="0E3E06DC"/>
    <w:multiLevelType w:val="hybridMultilevel"/>
    <w:tmpl w:val="0B0E8D48"/>
    <w:lvl w:ilvl="0" w:tplc="8440F41E">
      <w:start w:val="1"/>
      <w:numFmt w:val="decimal"/>
      <w:pStyle w:val="Vzorecreferen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1A80765"/>
    <w:multiLevelType w:val="hybridMultilevel"/>
    <w:tmpl w:val="46D27B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44E364C"/>
    <w:multiLevelType w:val="hybridMultilevel"/>
    <w:tmpl w:val="94FE45A8"/>
    <w:lvl w:ilvl="0" w:tplc="CFD23D4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2064C4"/>
    <w:multiLevelType w:val="hybridMultilevel"/>
    <w:tmpl w:val="22D6EE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81E6F3D"/>
    <w:multiLevelType w:val="hybridMultilevel"/>
    <w:tmpl w:val="5BE4D1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B885CF1"/>
    <w:multiLevelType w:val="hybridMultilevel"/>
    <w:tmpl w:val="B4F826A4"/>
    <w:lvl w:ilvl="0" w:tplc="D3FCEC88">
      <w:start w:val="1"/>
      <w:numFmt w:val="decimal"/>
      <w:pStyle w:val="Reference"/>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1836994"/>
    <w:multiLevelType w:val="multilevel"/>
    <w:tmpl w:val="CE902818"/>
    <w:lvl w:ilvl="0">
      <w:start w:val="1"/>
      <w:numFmt w:val="decimal"/>
      <w:pStyle w:val="Heading1"/>
      <w:lvlText w:val="%1"/>
      <w:lvlJc w:val="left"/>
      <w:pPr>
        <w:ind w:left="3054" w:hanging="360"/>
      </w:pPr>
      <w:rPr>
        <w:rFonts w:hint="default"/>
        <w:color w:val="auto"/>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i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C363C8A"/>
    <w:multiLevelType w:val="multilevel"/>
    <w:tmpl w:val="B4522C5C"/>
    <w:name w:val="StevilcenjeNaslovov23"/>
    <w:lvl w:ilvl="0">
      <w:start w:val="1"/>
      <w:numFmt w:val="decimal"/>
      <w:pStyle w:val="Heading11"/>
      <w:lvlText w:val="%1"/>
      <w:lvlJc w:val="left"/>
      <w:pPr>
        <w:ind w:left="432" w:hanging="432"/>
      </w:pPr>
    </w:lvl>
    <w:lvl w:ilvl="1">
      <w:start w:val="1"/>
      <w:numFmt w:val="decimal"/>
      <w:pStyle w:val="Heading21"/>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1"/>
      <w:lvlText w:val="%1.%2.%3"/>
      <w:lvlJc w:val="left"/>
      <w:pPr>
        <w:ind w:left="720" w:hanging="720"/>
      </w:pPr>
    </w:lvl>
    <w:lvl w:ilvl="3">
      <w:start w:val="1"/>
      <w:numFmt w:val="decimal"/>
      <w:pStyle w:val="Heading41"/>
      <w:lvlText w:val="%1.%2.%3.%4"/>
      <w:lvlJc w:val="left"/>
      <w:pPr>
        <w:ind w:left="864" w:hanging="864"/>
      </w:p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abstractNum w:abstractNumId="9" w15:restartNumberingAfterBreak="0">
    <w:nsid w:val="2DC6463C"/>
    <w:multiLevelType w:val="multilevel"/>
    <w:tmpl w:val="4AFADF7C"/>
    <w:styleLink w:val="Poglavja"/>
    <w:lvl w:ilvl="0">
      <w:start w:val="1"/>
      <w:numFmt w:val="decimal"/>
      <w:lvlText w:val="%1"/>
      <w:lvlJc w:val="left"/>
      <w:pPr>
        <w:ind w:left="432" w:hanging="432"/>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DC76650"/>
    <w:multiLevelType w:val="multilevel"/>
    <w:tmpl w:val="0424001D"/>
    <w:name w:val="Enačb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F853757"/>
    <w:multiLevelType w:val="multilevel"/>
    <w:tmpl w:val="CF2C68F0"/>
    <w:name w:val="Enačb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4536CE"/>
    <w:multiLevelType w:val="hybridMultilevel"/>
    <w:tmpl w:val="3906FD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5832B45"/>
    <w:multiLevelType w:val="hybridMultilevel"/>
    <w:tmpl w:val="440626B2"/>
    <w:lvl w:ilvl="0" w:tplc="04090001">
      <w:start w:val="1"/>
      <w:numFmt w:val="bullet"/>
      <w:lvlText w:val=""/>
      <w:lvlJc w:val="left"/>
      <w:pPr>
        <w:tabs>
          <w:tab w:val="num" w:pos="360"/>
        </w:tabs>
        <w:ind w:left="360" w:hanging="360"/>
      </w:pPr>
      <w:rPr>
        <w:rFonts w:ascii="Symbol" w:hAnsi="Symbol" w:hint="default"/>
      </w:rPr>
    </w:lvl>
    <w:lvl w:ilvl="1" w:tplc="0424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7306E73"/>
    <w:multiLevelType w:val="multilevel"/>
    <w:tmpl w:val="D93C700C"/>
    <w:lvl w:ilvl="0">
      <w:start w:val="1"/>
      <w:numFmt w:val="decimal"/>
      <w:pStyle w:val="Poglavje1"/>
      <w:lvlText w:val="%1"/>
      <w:lvlJc w:val="left"/>
      <w:pPr>
        <w:ind w:left="432" w:hanging="432"/>
      </w:pPr>
      <w:rPr>
        <w:rFonts w:hint="default"/>
        <w:color w:val="FFFFFF" w:themeColor="background1"/>
      </w:rPr>
    </w:lvl>
    <w:lvl w:ilvl="1">
      <w:start w:val="1"/>
      <w:numFmt w:val="decimal"/>
      <w:pStyle w:val="Poglavje2"/>
      <w:lvlText w:val="%1.%2"/>
      <w:lvlJc w:val="left"/>
      <w:pPr>
        <w:ind w:left="576" w:hanging="576"/>
      </w:pPr>
      <w:rPr>
        <w:rFonts w:hint="default"/>
      </w:rPr>
    </w:lvl>
    <w:lvl w:ilvl="2">
      <w:start w:val="1"/>
      <w:numFmt w:val="decimal"/>
      <w:pStyle w:val="Poglavje3"/>
      <w:lvlText w:val="%1.%2.%3"/>
      <w:lvlJc w:val="left"/>
      <w:pPr>
        <w:ind w:left="720" w:hanging="720"/>
      </w:pPr>
      <w:rPr>
        <w:rFonts w:hint="default"/>
      </w:rPr>
    </w:lvl>
    <w:lvl w:ilvl="3">
      <w:start w:val="1"/>
      <w:numFmt w:val="decimal"/>
      <w:pStyle w:val="Poglavje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CD024E1"/>
    <w:multiLevelType w:val="hybridMultilevel"/>
    <w:tmpl w:val="04941A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7D77F3"/>
    <w:multiLevelType w:val="hybridMultilevel"/>
    <w:tmpl w:val="6DC484BE"/>
    <w:lvl w:ilvl="0" w:tplc="F69EBA20">
      <w:start w:val="1"/>
      <w:numFmt w:val="decimal"/>
      <w:pStyle w:val="Zakljuki"/>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4577651"/>
    <w:multiLevelType w:val="multilevel"/>
    <w:tmpl w:val="DEBEC14A"/>
    <w:name w:val="Enacbe"/>
    <w:lvl w:ilvl="0">
      <w:start w:val="2"/>
      <w:numFmt w:val="decimal"/>
      <w:lvlText w:val="(%1.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8" w15:restartNumberingAfterBreak="0">
    <w:nsid w:val="49CF4434"/>
    <w:multiLevelType w:val="hybridMultilevel"/>
    <w:tmpl w:val="7E5622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F617491"/>
    <w:multiLevelType w:val="multilevel"/>
    <w:tmpl w:val="0424001D"/>
    <w:name w:val="StevilcenjeNaslovov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B6D3845"/>
    <w:multiLevelType w:val="singleLevel"/>
    <w:tmpl w:val="62804DB6"/>
    <w:lvl w:ilvl="0">
      <w:start w:val="1"/>
      <w:numFmt w:val="bullet"/>
      <w:pStyle w:val="ListParagraph"/>
      <w:lvlText w:val=""/>
      <w:lvlJc w:val="left"/>
      <w:pPr>
        <w:ind w:left="360" w:hanging="360"/>
      </w:pPr>
      <w:rPr>
        <w:rFonts w:ascii="Symbol" w:hAnsi="Symbol" w:hint="default"/>
        <w:sz w:val="24"/>
      </w:rPr>
    </w:lvl>
  </w:abstractNum>
  <w:abstractNum w:abstractNumId="21" w15:restartNumberingAfterBreak="0">
    <w:nsid w:val="5C5E55CF"/>
    <w:multiLevelType w:val="hybridMultilevel"/>
    <w:tmpl w:val="FBCEA12A"/>
    <w:lvl w:ilvl="0" w:tplc="28E4FA12">
      <w:start w:val="1"/>
      <w:numFmt w:val="lowerLetter"/>
      <w:lvlText w:val="%1."/>
      <w:lvlJc w:val="left"/>
      <w:pPr>
        <w:ind w:left="720" w:hanging="360"/>
      </w:pPr>
      <w:rPr>
        <w:rFonts w:hint="default"/>
      </w:rPr>
    </w:lvl>
    <w:lvl w:ilvl="1" w:tplc="0EFACD0A" w:tentative="1">
      <w:start w:val="1"/>
      <w:numFmt w:val="bullet"/>
      <w:lvlText w:val="o"/>
      <w:lvlJc w:val="left"/>
      <w:pPr>
        <w:ind w:left="1440" w:hanging="360"/>
      </w:pPr>
      <w:rPr>
        <w:rFonts w:ascii="Courier New" w:hAnsi="Courier New" w:cs="Courier New" w:hint="default"/>
      </w:rPr>
    </w:lvl>
    <w:lvl w:ilvl="2" w:tplc="863EA030" w:tentative="1">
      <w:start w:val="1"/>
      <w:numFmt w:val="bullet"/>
      <w:lvlText w:val=""/>
      <w:lvlJc w:val="left"/>
      <w:pPr>
        <w:ind w:left="2160" w:hanging="360"/>
      </w:pPr>
      <w:rPr>
        <w:rFonts w:ascii="Wingdings" w:hAnsi="Wingdings" w:hint="default"/>
      </w:rPr>
    </w:lvl>
    <w:lvl w:ilvl="3" w:tplc="C5A6EC44" w:tentative="1">
      <w:start w:val="1"/>
      <w:numFmt w:val="bullet"/>
      <w:lvlText w:val=""/>
      <w:lvlJc w:val="left"/>
      <w:pPr>
        <w:ind w:left="2880" w:hanging="360"/>
      </w:pPr>
      <w:rPr>
        <w:rFonts w:ascii="Symbol" w:hAnsi="Symbol" w:hint="default"/>
      </w:rPr>
    </w:lvl>
    <w:lvl w:ilvl="4" w:tplc="AB0C77C8" w:tentative="1">
      <w:start w:val="1"/>
      <w:numFmt w:val="bullet"/>
      <w:lvlText w:val="o"/>
      <w:lvlJc w:val="left"/>
      <w:pPr>
        <w:ind w:left="3600" w:hanging="360"/>
      </w:pPr>
      <w:rPr>
        <w:rFonts w:ascii="Courier New" w:hAnsi="Courier New" w:cs="Courier New" w:hint="default"/>
      </w:rPr>
    </w:lvl>
    <w:lvl w:ilvl="5" w:tplc="C3065980" w:tentative="1">
      <w:start w:val="1"/>
      <w:numFmt w:val="bullet"/>
      <w:lvlText w:val=""/>
      <w:lvlJc w:val="left"/>
      <w:pPr>
        <w:ind w:left="4320" w:hanging="360"/>
      </w:pPr>
      <w:rPr>
        <w:rFonts w:ascii="Wingdings" w:hAnsi="Wingdings" w:hint="default"/>
      </w:rPr>
    </w:lvl>
    <w:lvl w:ilvl="6" w:tplc="03B44844" w:tentative="1">
      <w:start w:val="1"/>
      <w:numFmt w:val="bullet"/>
      <w:lvlText w:val=""/>
      <w:lvlJc w:val="left"/>
      <w:pPr>
        <w:ind w:left="5040" w:hanging="360"/>
      </w:pPr>
      <w:rPr>
        <w:rFonts w:ascii="Symbol" w:hAnsi="Symbol" w:hint="default"/>
      </w:rPr>
    </w:lvl>
    <w:lvl w:ilvl="7" w:tplc="E5AA5C36" w:tentative="1">
      <w:start w:val="1"/>
      <w:numFmt w:val="bullet"/>
      <w:lvlText w:val="o"/>
      <w:lvlJc w:val="left"/>
      <w:pPr>
        <w:ind w:left="5760" w:hanging="360"/>
      </w:pPr>
      <w:rPr>
        <w:rFonts w:ascii="Courier New" w:hAnsi="Courier New" w:cs="Courier New" w:hint="default"/>
      </w:rPr>
    </w:lvl>
    <w:lvl w:ilvl="8" w:tplc="EE68CCEC" w:tentative="1">
      <w:start w:val="1"/>
      <w:numFmt w:val="bullet"/>
      <w:lvlText w:val=""/>
      <w:lvlJc w:val="left"/>
      <w:pPr>
        <w:ind w:left="6480" w:hanging="360"/>
      </w:pPr>
      <w:rPr>
        <w:rFonts w:ascii="Wingdings" w:hAnsi="Wingdings" w:hint="default"/>
      </w:rPr>
    </w:lvl>
  </w:abstractNum>
  <w:abstractNum w:abstractNumId="22" w15:restartNumberingAfterBreak="0">
    <w:nsid w:val="5DA4386A"/>
    <w:multiLevelType w:val="hybridMultilevel"/>
    <w:tmpl w:val="3F90EB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DB1280C"/>
    <w:multiLevelType w:val="hybridMultilevel"/>
    <w:tmpl w:val="04CC8608"/>
    <w:lvl w:ilvl="0" w:tplc="04240019">
      <w:start w:val="1"/>
      <w:numFmt w:val="bullet"/>
      <w:lvlText w:val="‐"/>
      <w:lvlJc w:val="left"/>
      <w:pPr>
        <w:ind w:left="720" w:hanging="360"/>
      </w:pPr>
      <w:rPr>
        <w:rFonts w:ascii="Calibri" w:hAnsi="Calibri" w:hint="default"/>
      </w:rPr>
    </w:lvl>
    <w:lvl w:ilvl="1" w:tplc="04240003">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0DE4113"/>
    <w:multiLevelType w:val="multilevel"/>
    <w:tmpl w:val="92DC83AA"/>
    <w:styleLink w:val="Style1"/>
    <w:lvl w:ilvl="0">
      <w:start w:val="1"/>
      <w:numFmt w:val="bullet"/>
      <w:lvlText w:val="-"/>
      <w:lvlJc w:val="left"/>
      <w:pPr>
        <w:ind w:left="284" w:hanging="284"/>
      </w:pPr>
      <w:rPr>
        <w:rFonts w:ascii="Times New Roman" w:hAnsi="Times New Roman" w:cs="Times New Roman" w:hint="default"/>
        <w:sz w:val="24"/>
      </w:rPr>
    </w:lvl>
    <w:lvl w:ilvl="1">
      <w:start w:val="1"/>
      <w:numFmt w:val="bullet"/>
      <w:lvlText w:val="▪"/>
      <w:lvlJc w:val="left"/>
      <w:pPr>
        <w:ind w:left="709" w:hanging="284"/>
      </w:pPr>
      <w:rPr>
        <w:rFonts w:ascii="Times New Roman" w:hAnsi="Times New Roman" w:cs="Times New Roman" w:hint="default"/>
        <w:sz w:val="24"/>
      </w:rPr>
    </w:lvl>
    <w:lvl w:ilvl="2">
      <w:start w:val="1"/>
      <w:numFmt w:val="bullet"/>
      <w:lvlText w:val="▫"/>
      <w:lvlJc w:val="left"/>
      <w:pPr>
        <w:ind w:left="1134" w:hanging="283"/>
      </w:pPr>
      <w:rPr>
        <w:rFonts w:ascii="Times New Roman" w:hAnsi="Times New Roman" w:cs="Times New Roman" w:hint="default"/>
        <w:sz w:val="24"/>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2D47C4C"/>
    <w:multiLevelType w:val="multilevel"/>
    <w:tmpl w:val="4AFADF7C"/>
    <w:name w:val="StevilcenjeNaslovov23"/>
    <w:lvl w:ilvl="0">
      <w:start w:val="1"/>
      <w:numFmt w:val="decimal"/>
      <w:lvlText w:val="%1"/>
      <w:lvlJc w:val="left"/>
      <w:pPr>
        <w:ind w:left="432" w:hanging="432"/>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5D24ACE"/>
    <w:multiLevelType w:val="multilevel"/>
    <w:tmpl w:val="0424001D"/>
    <w:name w:val="Enačbe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99D4136"/>
    <w:multiLevelType w:val="hybridMultilevel"/>
    <w:tmpl w:val="CEA2AC60"/>
    <w:lvl w:ilvl="0" w:tplc="12BC2482">
      <w:start w:val="1"/>
      <w:numFmt w:val="bullet"/>
      <w:lvlText w:val=""/>
      <w:lvlJc w:val="left"/>
      <w:pPr>
        <w:ind w:left="720" w:hanging="360"/>
      </w:pPr>
      <w:rPr>
        <w:rFonts w:ascii="Symbol" w:hAnsi="Symbol" w:hint="default"/>
      </w:rPr>
    </w:lvl>
    <w:lvl w:ilvl="1" w:tplc="19506E88" w:tentative="1">
      <w:start w:val="1"/>
      <w:numFmt w:val="bullet"/>
      <w:lvlText w:val="o"/>
      <w:lvlJc w:val="left"/>
      <w:pPr>
        <w:ind w:left="1440" w:hanging="360"/>
      </w:pPr>
      <w:rPr>
        <w:rFonts w:ascii="Courier New" w:hAnsi="Courier New" w:cs="Courier New" w:hint="default"/>
      </w:rPr>
    </w:lvl>
    <w:lvl w:ilvl="2" w:tplc="F13C3E0C" w:tentative="1">
      <w:start w:val="1"/>
      <w:numFmt w:val="bullet"/>
      <w:lvlText w:val=""/>
      <w:lvlJc w:val="left"/>
      <w:pPr>
        <w:ind w:left="2160" w:hanging="360"/>
      </w:pPr>
      <w:rPr>
        <w:rFonts w:ascii="Wingdings" w:hAnsi="Wingdings" w:hint="default"/>
      </w:rPr>
    </w:lvl>
    <w:lvl w:ilvl="3" w:tplc="E5D81F30" w:tentative="1">
      <w:start w:val="1"/>
      <w:numFmt w:val="bullet"/>
      <w:lvlText w:val=""/>
      <w:lvlJc w:val="left"/>
      <w:pPr>
        <w:ind w:left="2880" w:hanging="360"/>
      </w:pPr>
      <w:rPr>
        <w:rFonts w:ascii="Symbol" w:hAnsi="Symbol" w:hint="default"/>
      </w:rPr>
    </w:lvl>
    <w:lvl w:ilvl="4" w:tplc="BF9EAFB4" w:tentative="1">
      <w:start w:val="1"/>
      <w:numFmt w:val="bullet"/>
      <w:lvlText w:val="o"/>
      <w:lvlJc w:val="left"/>
      <w:pPr>
        <w:ind w:left="3600" w:hanging="360"/>
      </w:pPr>
      <w:rPr>
        <w:rFonts w:ascii="Courier New" w:hAnsi="Courier New" w:cs="Courier New" w:hint="default"/>
      </w:rPr>
    </w:lvl>
    <w:lvl w:ilvl="5" w:tplc="FCDA00C0" w:tentative="1">
      <w:start w:val="1"/>
      <w:numFmt w:val="bullet"/>
      <w:lvlText w:val=""/>
      <w:lvlJc w:val="left"/>
      <w:pPr>
        <w:ind w:left="4320" w:hanging="360"/>
      </w:pPr>
      <w:rPr>
        <w:rFonts w:ascii="Wingdings" w:hAnsi="Wingdings" w:hint="default"/>
      </w:rPr>
    </w:lvl>
    <w:lvl w:ilvl="6" w:tplc="045A55AC" w:tentative="1">
      <w:start w:val="1"/>
      <w:numFmt w:val="bullet"/>
      <w:lvlText w:val=""/>
      <w:lvlJc w:val="left"/>
      <w:pPr>
        <w:ind w:left="5040" w:hanging="360"/>
      </w:pPr>
      <w:rPr>
        <w:rFonts w:ascii="Symbol" w:hAnsi="Symbol" w:hint="default"/>
      </w:rPr>
    </w:lvl>
    <w:lvl w:ilvl="7" w:tplc="FE384716" w:tentative="1">
      <w:start w:val="1"/>
      <w:numFmt w:val="bullet"/>
      <w:lvlText w:val="o"/>
      <w:lvlJc w:val="left"/>
      <w:pPr>
        <w:ind w:left="5760" w:hanging="360"/>
      </w:pPr>
      <w:rPr>
        <w:rFonts w:ascii="Courier New" w:hAnsi="Courier New" w:cs="Courier New" w:hint="default"/>
      </w:rPr>
    </w:lvl>
    <w:lvl w:ilvl="8" w:tplc="9000F2F2" w:tentative="1">
      <w:start w:val="1"/>
      <w:numFmt w:val="bullet"/>
      <w:lvlText w:val=""/>
      <w:lvlJc w:val="left"/>
      <w:pPr>
        <w:ind w:left="6480" w:hanging="360"/>
      </w:pPr>
      <w:rPr>
        <w:rFonts w:ascii="Wingdings" w:hAnsi="Wingdings" w:hint="default"/>
      </w:rPr>
    </w:lvl>
  </w:abstractNum>
  <w:abstractNum w:abstractNumId="28" w15:restartNumberingAfterBreak="0">
    <w:nsid w:val="7EED168C"/>
    <w:multiLevelType w:val="hybridMultilevel"/>
    <w:tmpl w:val="6C0EBC62"/>
    <w:name w:val="StevilcenjeNaslovov22"/>
    <w:lvl w:ilvl="0" w:tplc="04240001">
      <w:start w:val="18"/>
      <w:numFmt w:val="decimal"/>
      <w:lvlText w:val="(4.%1)"/>
      <w:lvlJc w:val="left"/>
      <w:pPr>
        <w:ind w:left="1080" w:hanging="360"/>
      </w:pPr>
      <w:rPr>
        <w:rFonts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num w:numId="1" w16cid:durableId="897595643">
    <w:abstractNumId w:val="8"/>
  </w:num>
  <w:num w:numId="2" w16cid:durableId="901718857">
    <w:abstractNumId w:val="2"/>
  </w:num>
  <w:num w:numId="3" w16cid:durableId="1161313964">
    <w:abstractNumId w:val="21"/>
  </w:num>
  <w:num w:numId="4" w16cid:durableId="527526178">
    <w:abstractNumId w:val="9"/>
  </w:num>
  <w:num w:numId="5" w16cid:durableId="371851288">
    <w:abstractNumId w:val="14"/>
  </w:num>
  <w:num w:numId="6" w16cid:durableId="1278100584">
    <w:abstractNumId w:val="7"/>
  </w:num>
  <w:num w:numId="7" w16cid:durableId="576399370">
    <w:abstractNumId w:val="3"/>
  </w:num>
  <w:num w:numId="8" w16cid:durableId="671761618">
    <w:abstractNumId w:val="6"/>
  </w:num>
  <w:num w:numId="9" w16cid:durableId="949900035">
    <w:abstractNumId w:val="1"/>
  </w:num>
  <w:num w:numId="10" w16cid:durableId="2113622861">
    <w:abstractNumId w:val="27"/>
  </w:num>
  <w:num w:numId="11" w16cid:durableId="1061900169">
    <w:abstractNumId w:val="23"/>
  </w:num>
  <w:num w:numId="12" w16cid:durableId="467936742">
    <w:abstractNumId w:val="16"/>
  </w:num>
  <w:num w:numId="13" w16cid:durableId="1875927033">
    <w:abstractNumId w:val="24"/>
  </w:num>
  <w:num w:numId="14" w16cid:durableId="886839257">
    <w:abstractNumId w:val="20"/>
  </w:num>
  <w:num w:numId="15" w16cid:durableId="1434478293">
    <w:abstractNumId w:val="15"/>
  </w:num>
  <w:num w:numId="16" w16cid:durableId="1025441821">
    <w:abstractNumId w:val="13"/>
  </w:num>
  <w:num w:numId="17" w16cid:durableId="73479803">
    <w:abstractNumId w:val="12"/>
  </w:num>
  <w:num w:numId="18" w16cid:durableId="1082606932">
    <w:abstractNumId w:val="1"/>
    <w:lvlOverride w:ilvl="0">
      <w:startOverride w:val="5"/>
    </w:lvlOverride>
  </w:num>
  <w:num w:numId="19" w16cid:durableId="1001742405">
    <w:abstractNumId w:val="1"/>
    <w:lvlOverride w:ilvl="0">
      <w:startOverride w:val="2"/>
    </w:lvlOverride>
  </w:num>
  <w:num w:numId="20" w16cid:durableId="1911764473">
    <w:abstractNumId w:val="1"/>
    <w:lvlOverride w:ilvl="0">
      <w:startOverride w:val="6"/>
    </w:lvlOverride>
  </w:num>
  <w:num w:numId="21" w16cid:durableId="427195553">
    <w:abstractNumId w:val="0"/>
  </w:num>
  <w:num w:numId="22" w16cid:durableId="1296910635">
    <w:abstractNumId w:val="22"/>
  </w:num>
  <w:num w:numId="23" w16cid:durableId="840435073">
    <w:abstractNumId w:val="5"/>
  </w:num>
  <w:num w:numId="24" w16cid:durableId="1210722721">
    <w:abstractNumId w:val="4"/>
  </w:num>
  <w:num w:numId="25" w16cid:durableId="1068066947">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mirrorMargin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Layout&gt;"/>
    <w:docVar w:name="EN.Libraries" w:val="&lt;Libraries&gt;&lt;item db-id=&quot;fda5edfeorw0e9e2re6x2tpmsa5vsf2apv90&quot;&gt;Matevz Lib&lt;record-ids&gt;&lt;item&gt;232&lt;/item&gt;&lt;/record-ids&gt;&lt;/item&gt;&lt;/Libraries&gt;"/>
  </w:docVars>
  <w:rsids>
    <w:rsidRoot w:val="005E0909"/>
    <w:rsid w:val="0000006B"/>
    <w:rsid w:val="00000256"/>
    <w:rsid w:val="00000BA3"/>
    <w:rsid w:val="000012EC"/>
    <w:rsid w:val="00001D77"/>
    <w:rsid w:val="00002AC8"/>
    <w:rsid w:val="00002BB9"/>
    <w:rsid w:val="0000311D"/>
    <w:rsid w:val="0000355C"/>
    <w:rsid w:val="0000378B"/>
    <w:rsid w:val="00003D1D"/>
    <w:rsid w:val="00003EAC"/>
    <w:rsid w:val="000046DE"/>
    <w:rsid w:val="00004770"/>
    <w:rsid w:val="000048A5"/>
    <w:rsid w:val="0000556D"/>
    <w:rsid w:val="000056DF"/>
    <w:rsid w:val="00006607"/>
    <w:rsid w:val="000069D7"/>
    <w:rsid w:val="00007273"/>
    <w:rsid w:val="00007599"/>
    <w:rsid w:val="00007690"/>
    <w:rsid w:val="00007BFC"/>
    <w:rsid w:val="00007F25"/>
    <w:rsid w:val="0001007D"/>
    <w:rsid w:val="00010391"/>
    <w:rsid w:val="000105CD"/>
    <w:rsid w:val="0001109D"/>
    <w:rsid w:val="000110E1"/>
    <w:rsid w:val="0001152F"/>
    <w:rsid w:val="00011F54"/>
    <w:rsid w:val="000123B0"/>
    <w:rsid w:val="00013EAD"/>
    <w:rsid w:val="00013F60"/>
    <w:rsid w:val="0001539C"/>
    <w:rsid w:val="00015A29"/>
    <w:rsid w:val="000161B3"/>
    <w:rsid w:val="000164FA"/>
    <w:rsid w:val="000169DB"/>
    <w:rsid w:val="00016FA0"/>
    <w:rsid w:val="00017227"/>
    <w:rsid w:val="0002003A"/>
    <w:rsid w:val="000201E0"/>
    <w:rsid w:val="0002031F"/>
    <w:rsid w:val="00020492"/>
    <w:rsid w:val="000207A5"/>
    <w:rsid w:val="0002088D"/>
    <w:rsid w:val="000211D3"/>
    <w:rsid w:val="0002129A"/>
    <w:rsid w:val="00021B04"/>
    <w:rsid w:val="00021C56"/>
    <w:rsid w:val="00022126"/>
    <w:rsid w:val="000224CB"/>
    <w:rsid w:val="00022819"/>
    <w:rsid w:val="00022943"/>
    <w:rsid w:val="00022B95"/>
    <w:rsid w:val="00022CAE"/>
    <w:rsid w:val="00022D27"/>
    <w:rsid w:val="00022F70"/>
    <w:rsid w:val="000230C2"/>
    <w:rsid w:val="0002327E"/>
    <w:rsid w:val="000237B3"/>
    <w:rsid w:val="00023AF4"/>
    <w:rsid w:val="00023D62"/>
    <w:rsid w:val="00024445"/>
    <w:rsid w:val="000246B6"/>
    <w:rsid w:val="00024AA2"/>
    <w:rsid w:val="00024AF9"/>
    <w:rsid w:val="00024F46"/>
    <w:rsid w:val="00025B2E"/>
    <w:rsid w:val="000278B0"/>
    <w:rsid w:val="00027C31"/>
    <w:rsid w:val="00027C71"/>
    <w:rsid w:val="00027D1F"/>
    <w:rsid w:val="00027D7A"/>
    <w:rsid w:val="0003021E"/>
    <w:rsid w:val="00030B5D"/>
    <w:rsid w:val="00030DC5"/>
    <w:rsid w:val="00031447"/>
    <w:rsid w:val="00031E1B"/>
    <w:rsid w:val="00032095"/>
    <w:rsid w:val="000323E8"/>
    <w:rsid w:val="000324B8"/>
    <w:rsid w:val="00032883"/>
    <w:rsid w:val="00032DFA"/>
    <w:rsid w:val="00033B18"/>
    <w:rsid w:val="00033BFA"/>
    <w:rsid w:val="00034DD7"/>
    <w:rsid w:val="00035858"/>
    <w:rsid w:val="00035A87"/>
    <w:rsid w:val="00035E82"/>
    <w:rsid w:val="0003716E"/>
    <w:rsid w:val="00037233"/>
    <w:rsid w:val="0003742B"/>
    <w:rsid w:val="00037EB9"/>
    <w:rsid w:val="00040610"/>
    <w:rsid w:val="000406CA"/>
    <w:rsid w:val="000406D4"/>
    <w:rsid w:val="0004197C"/>
    <w:rsid w:val="00041C39"/>
    <w:rsid w:val="00041F45"/>
    <w:rsid w:val="00042162"/>
    <w:rsid w:val="00042488"/>
    <w:rsid w:val="0004256A"/>
    <w:rsid w:val="00042EED"/>
    <w:rsid w:val="000434BF"/>
    <w:rsid w:val="0004441D"/>
    <w:rsid w:val="00044523"/>
    <w:rsid w:val="00045B92"/>
    <w:rsid w:val="0004605F"/>
    <w:rsid w:val="000463CE"/>
    <w:rsid w:val="000473ED"/>
    <w:rsid w:val="00047AE9"/>
    <w:rsid w:val="00047DA7"/>
    <w:rsid w:val="00050313"/>
    <w:rsid w:val="000510D4"/>
    <w:rsid w:val="00051457"/>
    <w:rsid w:val="00052220"/>
    <w:rsid w:val="00052739"/>
    <w:rsid w:val="00052AE6"/>
    <w:rsid w:val="00053249"/>
    <w:rsid w:val="00054314"/>
    <w:rsid w:val="000543D1"/>
    <w:rsid w:val="000553DA"/>
    <w:rsid w:val="00055852"/>
    <w:rsid w:val="00055C76"/>
    <w:rsid w:val="00056645"/>
    <w:rsid w:val="00056B26"/>
    <w:rsid w:val="000573A0"/>
    <w:rsid w:val="0005779B"/>
    <w:rsid w:val="00060246"/>
    <w:rsid w:val="000603DF"/>
    <w:rsid w:val="000611F0"/>
    <w:rsid w:val="0006129D"/>
    <w:rsid w:val="00062388"/>
    <w:rsid w:val="00062741"/>
    <w:rsid w:val="00062F35"/>
    <w:rsid w:val="000633FB"/>
    <w:rsid w:val="0006343E"/>
    <w:rsid w:val="00064128"/>
    <w:rsid w:val="00064D47"/>
    <w:rsid w:val="00066189"/>
    <w:rsid w:val="00066AEE"/>
    <w:rsid w:val="00066B14"/>
    <w:rsid w:val="0006704F"/>
    <w:rsid w:val="0006796A"/>
    <w:rsid w:val="00067B2E"/>
    <w:rsid w:val="00067B52"/>
    <w:rsid w:val="00067EFE"/>
    <w:rsid w:val="0007092D"/>
    <w:rsid w:val="00070B92"/>
    <w:rsid w:val="0007132D"/>
    <w:rsid w:val="00071358"/>
    <w:rsid w:val="00071A69"/>
    <w:rsid w:val="00071CFA"/>
    <w:rsid w:val="00072612"/>
    <w:rsid w:val="00072825"/>
    <w:rsid w:val="00073042"/>
    <w:rsid w:val="00074392"/>
    <w:rsid w:val="000743A4"/>
    <w:rsid w:val="0007453F"/>
    <w:rsid w:val="00074D7E"/>
    <w:rsid w:val="00074E9E"/>
    <w:rsid w:val="00075919"/>
    <w:rsid w:val="0007599A"/>
    <w:rsid w:val="00075D36"/>
    <w:rsid w:val="00076BFB"/>
    <w:rsid w:val="0007702A"/>
    <w:rsid w:val="00077345"/>
    <w:rsid w:val="000802CD"/>
    <w:rsid w:val="000805D7"/>
    <w:rsid w:val="00080683"/>
    <w:rsid w:val="00080ED7"/>
    <w:rsid w:val="00081385"/>
    <w:rsid w:val="00081EBD"/>
    <w:rsid w:val="0008225B"/>
    <w:rsid w:val="00082884"/>
    <w:rsid w:val="00082E41"/>
    <w:rsid w:val="0008312A"/>
    <w:rsid w:val="000831E0"/>
    <w:rsid w:val="00084C92"/>
    <w:rsid w:val="00085580"/>
    <w:rsid w:val="00085848"/>
    <w:rsid w:val="000902DE"/>
    <w:rsid w:val="000912C6"/>
    <w:rsid w:val="00091390"/>
    <w:rsid w:val="0009233F"/>
    <w:rsid w:val="000944D3"/>
    <w:rsid w:val="0009543D"/>
    <w:rsid w:val="00096A9F"/>
    <w:rsid w:val="00096F9C"/>
    <w:rsid w:val="000A0A93"/>
    <w:rsid w:val="000A1400"/>
    <w:rsid w:val="000A1764"/>
    <w:rsid w:val="000A1A18"/>
    <w:rsid w:val="000A2330"/>
    <w:rsid w:val="000A2926"/>
    <w:rsid w:val="000A2C78"/>
    <w:rsid w:val="000A2F99"/>
    <w:rsid w:val="000A35EB"/>
    <w:rsid w:val="000A3703"/>
    <w:rsid w:val="000A4D25"/>
    <w:rsid w:val="000A5177"/>
    <w:rsid w:val="000A5538"/>
    <w:rsid w:val="000A5BFA"/>
    <w:rsid w:val="000A63C0"/>
    <w:rsid w:val="000A73E1"/>
    <w:rsid w:val="000A7717"/>
    <w:rsid w:val="000B0D59"/>
    <w:rsid w:val="000B0D6C"/>
    <w:rsid w:val="000B1A0E"/>
    <w:rsid w:val="000B1DAE"/>
    <w:rsid w:val="000B26EA"/>
    <w:rsid w:val="000B272B"/>
    <w:rsid w:val="000B2B74"/>
    <w:rsid w:val="000B2D42"/>
    <w:rsid w:val="000B4762"/>
    <w:rsid w:val="000B4985"/>
    <w:rsid w:val="000B6206"/>
    <w:rsid w:val="000B67CD"/>
    <w:rsid w:val="000B6C00"/>
    <w:rsid w:val="000B6E2B"/>
    <w:rsid w:val="000B763C"/>
    <w:rsid w:val="000C0534"/>
    <w:rsid w:val="000C0E47"/>
    <w:rsid w:val="000C1AB0"/>
    <w:rsid w:val="000C1C3A"/>
    <w:rsid w:val="000C1E1D"/>
    <w:rsid w:val="000C29F1"/>
    <w:rsid w:val="000C2BED"/>
    <w:rsid w:val="000C2F6E"/>
    <w:rsid w:val="000C3140"/>
    <w:rsid w:val="000C3292"/>
    <w:rsid w:val="000C32F1"/>
    <w:rsid w:val="000C3B93"/>
    <w:rsid w:val="000C4875"/>
    <w:rsid w:val="000C5623"/>
    <w:rsid w:val="000C59EA"/>
    <w:rsid w:val="000C5C55"/>
    <w:rsid w:val="000C5D20"/>
    <w:rsid w:val="000C5E22"/>
    <w:rsid w:val="000C619C"/>
    <w:rsid w:val="000C6ED1"/>
    <w:rsid w:val="000C758F"/>
    <w:rsid w:val="000D0FBF"/>
    <w:rsid w:val="000D218A"/>
    <w:rsid w:val="000D2511"/>
    <w:rsid w:val="000D2978"/>
    <w:rsid w:val="000D317E"/>
    <w:rsid w:val="000D3409"/>
    <w:rsid w:val="000D3BDE"/>
    <w:rsid w:val="000D4116"/>
    <w:rsid w:val="000D4A51"/>
    <w:rsid w:val="000D5098"/>
    <w:rsid w:val="000D56BD"/>
    <w:rsid w:val="000D594E"/>
    <w:rsid w:val="000D6025"/>
    <w:rsid w:val="000D6031"/>
    <w:rsid w:val="000D66AD"/>
    <w:rsid w:val="000D6D9F"/>
    <w:rsid w:val="000D7A30"/>
    <w:rsid w:val="000D7C25"/>
    <w:rsid w:val="000D7C58"/>
    <w:rsid w:val="000E0F1F"/>
    <w:rsid w:val="000E1388"/>
    <w:rsid w:val="000E1D3E"/>
    <w:rsid w:val="000E1DAD"/>
    <w:rsid w:val="000E1E1F"/>
    <w:rsid w:val="000E30B1"/>
    <w:rsid w:val="000E3393"/>
    <w:rsid w:val="000E41F4"/>
    <w:rsid w:val="000E4F9D"/>
    <w:rsid w:val="000E5AB3"/>
    <w:rsid w:val="000E5C31"/>
    <w:rsid w:val="000E630B"/>
    <w:rsid w:val="000E6D20"/>
    <w:rsid w:val="000E7078"/>
    <w:rsid w:val="000E7127"/>
    <w:rsid w:val="000E7794"/>
    <w:rsid w:val="000F0239"/>
    <w:rsid w:val="000F0FBF"/>
    <w:rsid w:val="000F1C3A"/>
    <w:rsid w:val="000F2DD4"/>
    <w:rsid w:val="000F2E18"/>
    <w:rsid w:val="000F3F86"/>
    <w:rsid w:val="000F5236"/>
    <w:rsid w:val="000F57A7"/>
    <w:rsid w:val="000F5B36"/>
    <w:rsid w:val="000F5CE2"/>
    <w:rsid w:val="000F65C8"/>
    <w:rsid w:val="000F6617"/>
    <w:rsid w:val="000F7DAF"/>
    <w:rsid w:val="00100244"/>
    <w:rsid w:val="00100503"/>
    <w:rsid w:val="00100563"/>
    <w:rsid w:val="001006DF"/>
    <w:rsid w:val="001009EB"/>
    <w:rsid w:val="00100BF3"/>
    <w:rsid w:val="001011D1"/>
    <w:rsid w:val="00101292"/>
    <w:rsid w:val="001013DE"/>
    <w:rsid w:val="001017A7"/>
    <w:rsid w:val="00101E8E"/>
    <w:rsid w:val="00103AAA"/>
    <w:rsid w:val="00103AAE"/>
    <w:rsid w:val="00104173"/>
    <w:rsid w:val="001041F8"/>
    <w:rsid w:val="00104507"/>
    <w:rsid w:val="001060AF"/>
    <w:rsid w:val="00106ADB"/>
    <w:rsid w:val="00106C01"/>
    <w:rsid w:val="0010713C"/>
    <w:rsid w:val="001071FA"/>
    <w:rsid w:val="00107241"/>
    <w:rsid w:val="00107775"/>
    <w:rsid w:val="001129DF"/>
    <w:rsid w:val="00112C79"/>
    <w:rsid w:val="00112F94"/>
    <w:rsid w:val="0011314B"/>
    <w:rsid w:val="00113B14"/>
    <w:rsid w:val="001141FD"/>
    <w:rsid w:val="00114B5E"/>
    <w:rsid w:val="00114E01"/>
    <w:rsid w:val="00114EE2"/>
    <w:rsid w:val="00115CFD"/>
    <w:rsid w:val="00115DF4"/>
    <w:rsid w:val="0011639C"/>
    <w:rsid w:val="00116BEE"/>
    <w:rsid w:val="001171A3"/>
    <w:rsid w:val="00117E8D"/>
    <w:rsid w:val="00120155"/>
    <w:rsid w:val="001207B5"/>
    <w:rsid w:val="00122A65"/>
    <w:rsid w:val="00122AD0"/>
    <w:rsid w:val="001233F2"/>
    <w:rsid w:val="00123425"/>
    <w:rsid w:val="00123E1F"/>
    <w:rsid w:val="001248A1"/>
    <w:rsid w:val="00124A5C"/>
    <w:rsid w:val="00124A7C"/>
    <w:rsid w:val="00125016"/>
    <w:rsid w:val="00125D01"/>
    <w:rsid w:val="00125F06"/>
    <w:rsid w:val="001261C5"/>
    <w:rsid w:val="001262D3"/>
    <w:rsid w:val="00126307"/>
    <w:rsid w:val="0012656A"/>
    <w:rsid w:val="00126AB2"/>
    <w:rsid w:val="00126C77"/>
    <w:rsid w:val="0012745D"/>
    <w:rsid w:val="001275DC"/>
    <w:rsid w:val="001277E5"/>
    <w:rsid w:val="00127E1F"/>
    <w:rsid w:val="001302E9"/>
    <w:rsid w:val="001314BE"/>
    <w:rsid w:val="00131994"/>
    <w:rsid w:val="00131AA5"/>
    <w:rsid w:val="00131B27"/>
    <w:rsid w:val="00131BB0"/>
    <w:rsid w:val="00132B1A"/>
    <w:rsid w:val="0013311A"/>
    <w:rsid w:val="00133513"/>
    <w:rsid w:val="0013463F"/>
    <w:rsid w:val="00134AC0"/>
    <w:rsid w:val="00134E8B"/>
    <w:rsid w:val="00135077"/>
    <w:rsid w:val="00135500"/>
    <w:rsid w:val="00135903"/>
    <w:rsid w:val="00135D71"/>
    <w:rsid w:val="001366E2"/>
    <w:rsid w:val="001367E4"/>
    <w:rsid w:val="00136CA2"/>
    <w:rsid w:val="00136F3D"/>
    <w:rsid w:val="0013707F"/>
    <w:rsid w:val="00137141"/>
    <w:rsid w:val="00137779"/>
    <w:rsid w:val="00140AF6"/>
    <w:rsid w:val="00140F9C"/>
    <w:rsid w:val="001410FA"/>
    <w:rsid w:val="00141376"/>
    <w:rsid w:val="0014143D"/>
    <w:rsid w:val="00142479"/>
    <w:rsid w:val="00143352"/>
    <w:rsid w:val="001433AD"/>
    <w:rsid w:val="0014356E"/>
    <w:rsid w:val="001438C9"/>
    <w:rsid w:val="001443D5"/>
    <w:rsid w:val="00144C1E"/>
    <w:rsid w:val="00144E61"/>
    <w:rsid w:val="00144ECE"/>
    <w:rsid w:val="00144ED5"/>
    <w:rsid w:val="0014560F"/>
    <w:rsid w:val="0014577C"/>
    <w:rsid w:val="00145D9B"/>
    <w:rsid w:val="00145EDA"/>
    <w:rsid w:val="001460CD"/>
    <w:rsid w:val="00146BB8"/>
    <w:rsid w:val="00147CB3"/>
    <w:rsid w:val="001507E6"/>
    <w:rsid w:val="00151383"/>
    <w:rsid w:val="001514D2"/>
    <w:rsid w:val="00151A49"/>
    <w:rsid w:val="00151BE3"/>
    <w:rsid w:val="001521D5"/>
    <w:rsid w:val="00152346"/>
    <w:rsid w:val="00152B59"/>
    <w:rsid w:val="00152B77"/>
    <w:rsid w:val="00152CE4"/>
    <w:rsid w:val="001537B4"/>
    <w:rsid w:val="00154590"/>
    <w:rsid w:val="00154867"/>
    <w:rsid w:val="00157841"/>
    <w:rsid w:val="00157C64"/>
    <w:rsid w:val="001606DA"/>
    <w:rsid w:val="00160834"/>
    <w:rsid w:val="00161157"/>
    <w:rsid w:val="0016152B"/>
    <w:rsid w:val="00161545"/>
    <w:rsid w:val="0016159C"/>
    <w:rsid w:val="00161EAC"/>
    <w:rsid w:val="00162521"/>
    <w:rsid w:val="00162BEB"/>
    <w:rsid w:val="0016311B"/>
    <w:rsid w:val="00163270"/>
    <w:rsid w:val="00163686"/>
    <w:rsid w:val="00163A8B"/>
    <w:rsid w:val="00163C11"/>
    <w:rsid w:val="00163C2B"/>
    <w:rsid w:val="001645F2"/>
    <w:rsid w:val="00164C22"/>
    <w:rsid w:val="00164D2F"/>
    <w:rsid w:val="00165581"/>
    <w:rsid w:val="00165CB7"/>
    <w:rsid w:val="00166B4A"/>
    <w:rsid w:val="00166CCA"/>
    <w:rsid w:val="001672A9"/>
    <w:rsid w:val="00167557"/>
    <w:rsid w:val="001675F5"/>
    <w:rsid w:val="00170C55"/>
    <w:rsid w:val="00171051"/>
    <w:rsid w:val="00171110"/>
    <w:rsid w:val="0017173A"/>
    <w:rsid w:val="00171EA0"/>
    <w:rsid w:val="00172C70"/>
    <w:rsid w:val="00172E75"/>
    <w:rsid w:val="00172F00"/>
    <w:rsid w:val="001747AA"/>
    <w:rsid w:val="001747B6"/>
    <w:rsid w:val="00174809"/>
    <w:rsid w:val="00174A1C"/>
    <w:rsid w:val="001755C1"/>
    <w:rsid w:val="00176322"/>
    <w:rsid w:val="00177499"/>
    <w:rsid w:val="001779C3"/>
    <w:rsid w:val="00177F36"/>
    <w:rsid w:val="00180BAE"/>
    <w:rsid w:val="00180C14"/>
    <w:rsid w:val="00180EB3"/>
    <w:rsid w:val="00181235"/>
    <w:rsid w:val="001815BC"/>
    <w:rsid w:val="001826CE"/>
    <w:rsid w:val="0018336E"/>
    <w:rsid w:val="001834EB"/>
    <w:rsid w:val="001836BC"/>
    <w:rsid w:val="00184488"/>
    <w:rsid w:val="00184AE4"/>
    <w:rsid w:val="00186442"/>
    <w:rsid w:val="00186908"/>
    <w:rsid w:val="0019005F"/>
    <w:rsid w:val="00190688"/>
    <w:rsid w:val="001906DE"/>
    <w:rsid w:val="00190BC2"/>
    <w:rsid w:val="001911B6"/>
    <w:rsid w:val="0019131E"/>
    <w:rsid w:val="00192BD1"/>
    <w:rsid w:val="00192D87"/>
    <w:rsid w:val="0019391E"/>
    <w:rsid w:val="00193959"/>
    <w:rsid w:val="00193FFD"/>
    <w:rsid w:val="001941E3"/>
    <w:rsid w:val="00194385"/>
    <w:rsid w:val="0019488A"/>
    <w:rsid w:val="00194F4A"/>
    <w:rsid w:val="00195480"/>
    <w:rsid w:val="00195C1B"/>
    <w:rsid w:val="00195E73"/>
    <w:rsid w:val="00195EC2"/>
    <w:rsid w:val="00196D27"/>
    <w:rsid w:val="00196E2B"/>
    <w:rsid w:val="00197BB7"/>
    <w:rsid w:val="001A0B4F"/>
    <w:rsid w:val="001A1D09"/>
    <w:rsid w:val="001A2263"/>
    <w:rsid w:val="001A2E07"/>
    <w:rsid w:val="001A3406"/>
    <w:rsid w:val="001A3708"/>
    <w:rsid w:val="001A47A5"/>
    <w:rsid w:val="001A588E"/>
    <w:rsid w:val="001A6379"/>
    <w:rsid w:val="001A683E"/>
    <w:rsid w:val="001A6EC5"/>
    <w:rsid w:val="001A7221"/>
    <w:rsid w:val="001A79BD"/>
    <w:rsid w:val="001A7CB5"/>
    <w:rsid w:val="001A7D50"/>
    <w:rsid w:val="001B038C"/>
    <w:rsid w:val="001B070D"/>
    <w:rsid w:val="001B07AA"/>
    <w:rsid w:val="001B16ED"/>
    <w:rsid w:val="001B26C8"/>
    <w:rsid w:val="001B2B16"/>
    <w:rsid w:val="001B2BC7"/>
    <w:rsid w:val="001B2E02"/>
    <w:rsid w:val="001B30B2"/>
    <w:rsid w:val="001B321C"/>
    <w:rsid w:val="001B32F8"/>
    <w:rsid w:val="001B422B"/>
    <w:rsid w:val="001B433D"/>
    <w:rsid w:val="001B514B"/>
    <w:rsid w:val="001B5327"/>
    <w:rsid w:val="001B6462"/>
    <w:rsid w:val="001B6DBB"/>
    <w:rsid w:val="001B740B"/>
    <w:rsid w:val="001C0B93"/>
    <w:rsid w:val="001C1672"/>
    <w:rsid w:val="001C19D0"/>
    <w:rsid w:val="001C1A32"/>
    <w:rsid w:val="001C1AFE"/>
    <w:rsid w:val="001C1E63"/>
    <w:rsid w:val="001C24B2"/>
    <w:rsid w:val="001C2861"/>
    <w:rsid w:val="001C40F2"/>
    <w:rsid w:val="001C4395"/>
    <w:rsid w:val="001C47F4"/>
    <w:rsid w:val="001C5084"/>
    <w:rsid w:val="001C54C6"/>
    <w:rsid w:val="001C5FE5"/>
    <w:rsid w:val="001C6402"/>
    <w:rsid w:val="001C6F83"/>
    <w:rsid w:val="001C7618"/>
    <w:rsid w:val="001C7951"/>
    <w:rsid w:val="001D009A"/>
    <w:rsid w:val="001D00F1"/>
    <w:rsid w:val="001D0899"/>
    <w:rsid w:val="001D0EAA"/>
    <w:rsid w:val="001D15E8"/>
    <w:rsid w:val="001D289C"/>
    <w:rsid w:val="001D3B61"/>
    <w:rsid w:val="001D3D8B"/>
    <w:rsid w:val="001D45E1"/>
    <w:rsid w:val="001D472B"/>
    <w:rsid w:val="001D4D26"/>
    <w:rsid w:val="001D5430"/>
    <w:rsid w:val="001D5F2B"/>
    <w:rsid w:val="001D626F"/>
    <w:rsid w:val="001D6683"/>
    <w:rsid w:val="001D6AE2"/>
    <w:rsid w:val="001D6B2A"/>
    <w:rsid w:val="001D7B48"/>
    <w:rsid w:val="001E02F4"/>
    <w:rsid w:val="001E0F94"/>
    <w:rsid w:val="001E1376"/>
    <w:rsid w:val="001E18E4"/>
    <w:rsid w:val="001E1DEF"/>
    <w:rsid w:val="001E1E71"/>
    <w:rsid w:val="001E3626"/>
    <w:rsid w:val="001E5114"/>
    <w:rsid w:val="001E515F"/>
    <w:rsid w:val="001E5312"/>
    <w:rsid w:val="001E5559"/>
    <w:rsid w:val="001E5DC8"/>
    <w:rsid w:val="001E77C5"/>
    <w:rsid w:val="001E7B35"/>
    <w:rsid w:val="001F06A0"/>
    <w:rsid w:val="001F0C71"/>
    <w:rsid w:val="001F1234"/>
    <w:rsid w:val="001F14D7"/>
    <w:rsid w:val="001F15F3"/>
    <w:rsid w:val="001F1E51"/>
    <w:rsid w:val="001F20FA"/>
    <w:rsid w:val="001F27F1"/>
    <w:rsid w:val="001F2CC1"/>
    <w:rsid w:val="001F3466"/>
    <w:rsid w:val="001F381C"/>
    <w:rsid w:val="001F3ED2"/>
    <w:rsid w:val="001F4376"/>
    <w:rsid w:val="001F4619"/>
    <w:rsid w:val="001F5B6B"/>
    <w:rsid w:val="001F6601"/>
    <w:rsid w:val="001F6F94"/>
    <w:rsid w:val="001F72E7"/>
    <w:rsid w:val="001F7C5E"/>
    <w:rsid w:val="0020026F"/>
    <w:rsid w:val="00200D23"/>
    <w:rsid w:val="00200EC7"/>
    <w:rsid w:val="002015F3"/>
    <w:rsid w:val="0020183B"/>
    <w:rsid w:val="00201861"/>
    <w:rsid w:val="002027CD"/>
    <w:rsid w:val="00202FAE"/>
    <w:rsid w:val="00203BE7"/>
    <w:rsid w:val="002041EB"/>
    <w:rsid w:val="002044F8"/>
    <w:rsid w:val="0020464A"/>
    <w:rsid w:val="00204756"/>
    <w:rsid w:val="0020496F"/>
    <w:rsid w:val="002077F0"/>
    <w:rsid w:val="00207B4E"/>
    <w:rsid w:val="00207E57"/>
    <w:rsid w:val="00211450"/>
    <w:rsid w:val="00211744"/>
    <w:rsid w:val="00211844"/>
    <w:rsid w:val="0021192B"/>
    <w:rsid w:val="0021217E"/>
    <w:rsid w:val="002142A7"/>
    <w:rsid w:val="002159CF"/>
    <w:rsid w:val="0021671C"/>
    <w:rsid w:val="00216734"/>
    <w:rsid w:val="002172C4"/>
    <w:rsid w:val="0021799A"/>
    <w:rsid w:val="00220C31"/>
    <w:rsid w:val="00220F1F"/>
    <w:rsid w:val="00221060"/>
    <w:rsid w:val="00221E62"/>
    <w:rsid w:val="00221E8B"/>
    <w:rsid w:val="00222DD3"/>
    <w:rsid w:val="0022302C"/>
    <w:rsid w:val="00223091"/>
    <w:rsid w:val="002243FA"/>
    <w:rsid w:val="002248DC"/>
    <w:rsid w:val="00224A7E"/>
    <w:rsid w:val="00224CCF"/>
    <w:rsid w:val="00224EF8"/>
    <w:rsid w:val="002260A5"/>
    <w:rsid w:val="00226CDA"/>
    <w:rsid w:val="00226D39"/>
    <w:rsid w:val="0022703B"/>
    <w:rsid w:val="00230746"/>
    <w:rsid w:val="00230B3D"/>
    <w:rsid w:val="00230DB7"/>
    <w:rsid w:val="00231511"/>
    <w:rsid w:val="00231589"/>
    <w:rsid w:val="00232AA7"/>
    <w:rsid w:val="00233F99"/>
    <w:rsid w:val="00235E61"/>
    <w:rsid w:val="00236200"/>
    <w:rsid w:val="00236955"/>
    <w:rsid w:val="00236FA0"/>
    <w:rsid w:val="002372FE"/>
    <w:rsid w:val="002376A3"/>
    <w:rsid w:val="00237D22"/>
    <w:rsid w:val="002403E5"/>
    <w:rsid w:val="002409BC"/>
    <w:rsid w:val="00241142"/>
    <w:rsid w:val="0024122D"/>
    <w:rsid w:val="0024181E"/>
    <w:rsid w:val="00241AA8"/>
    <w:rsid w:val="0024249D"/>
    <w:rsid w:val="002441AF"/>
    <w:rsid w:val="0024467A"/>
    <w:rsid w:val="00245CA6"/>
    <w:rsid w:val="00246591"/>
    <w:rsid w:val="00246CCB"/>
    <w:rsid w:val="00247AF2"/>
    <w:rsid w:val="00247F3C"/>
    <w:rsid w:val="00251759"/>
    <w:rsid w:val="00251A33"/>
    <w:rsid w:val="00254D14"/>
    <w:rsid w:val="002555E4"/>
    <w:rsid w:val="002558FA"/>
    <w:rsid w:val="002562CF"/>
    <w:rsid w:val="00256498"/>
    <w:rsid w:val="002571BA"/>
    <w:rsid w:val="00257517"/>
    <w:rsid w:val="00257B97"/>
    <w:rsid w:val="00257C78"/>
    <w:rsid w:val="00257CDD"/>
    <w:rsid w:val="00257CE4"/>
    <w:rsid w:val="002604FC"/>
    <w:rsid w:val="00260742"/>
    <w:rsid w:val="0026110F"/>
    <w:rsid w:val="00261546"/>
    <w:rsid w:val="002616B1"/>
    <w:rsid w:val="002621D9"/>
    <w:rsid w:val="002621E1"/>
    <w:rsid w:val="00262AF3"/>
    <w:rsid w:val="00262BAD"/>
    <w:rsid w:val="00262D38"/>
    <w:rsid w:val="00262F33"/>
    <w:rsid w:val="00263291"/>
    <w:rsid w:val="002655CF"/>
    <w:rsid w:val="00265AB1"/>
    <w:rsid w:val="00265C21"/>
    <w:rsid w:val="00265FC2"/>
    <w:rsid w:val="00266D8A"/>
    <w:rsid w:val="002670CE"/>
    <w:rsid w:val="00267184"/>
    <w:rsid w:val="00267A8F"/>
    <w:rsid w:val="00267C3A"/>
    <w:rsid w:val="002701AF"/>
    <w:rsid w:val="00271472"/>
    <w:rsid w:val="00271CB0"/>
    <w:rsid w:val="00272927"/>
    <w:rsid w:val="00273CD1"/>
    <w:rsid w:val="00273DE3"/>
    <w:rsid w:val="00273F43"/>
    <w:rsid w:val="002743F9"/>
    <w:rsid w:val="00274A69"/>
    <w:rsid w:val="00274ED4"/>
    <w:rsid w:val="00275307"/>
    <w:rsid w:val="00275607"/>
    <w:rsid w:val="002756B3"/>
    <w:rsid w:val="00276149"/>
    <w:rsid w:val="00276F54"/>
    <w:rsid w:val="0027702D"/>
    <w:rsid w:val="002777F2"/>
    <w:rsid w:val="00277824"/>
    <w:rsid w:val="0027798C"/>
    <w:rsid w:val="0028015F"/>
    <w:rsid w:val="00280EF2"/>
    <w:rsid w:val="00281C50"/>
    <w:rsid w:val="002823CC"/>
    <w:rsid w:val="002826EC"/>
    <w:rsid w:val="002829B9"/>
    <w:rsid w:val="00282EDF"/>
    <w:rsid w:val="002834AB"/>
    <w:rsid w:val="00283866"/>
    <w:rsid w:val="002848B2"/>
    <w:rsid w:val="002848EA"/>
    <w:rsid w:val="00284F1F"/>
    <w:rsid w:val="00285CC2"/>
    <w:rsid w:val="002864B1"/>
    <w:rsid w:val="002871D2"/>
    <w:rsid w:val="0028777B"/>
    <w:rsid w:val="00287C74"/>
    <w:rsid w:val="002912EF"/>
    <w:rsid w:val="002914AB"/>
    <w:rsid w:val="002919C9"/>
    <w:rsid w:val="00292E0B"/>
    <w:rsid w:val="00293819"/>
    <w:rsid w:val="00293840"/>
    <w:rsid w:val="0029466B"/>
    <w:rsid w:val="002954F6"/>
    <w:rsid w:val="00295B25"/>
    <w:rsid w:val="00295CF6"/>
    <w:rsid w:val="0029660D"/>
    <w:rsid w:val="002967E5"/>
    <w:rsid w:val="00296EF4"/>
    <w:rsid w:val="00297133"/>
    <w:rsid w:val="002A0303"/>
    <w:rsid w:val="002A1C50"/>
    <w:rsid w:val="002A2A94"/>
    <w:rsid w:val="002A3561"/>
    <w:rsid w:val="002A3784"/>
    <w:rsid w:val="002A4107"/>
    <w:rsid w:val="002A5216"/>
    <w:rsid w:val="002A5997"/>
    <w:rsid w:val="002A6A9D"/>
    <w:rsid w:val="002A7183"/>
    <w:rsid w:val="002A771F"/>
    <w:rsid w:val="002B03B9"/>
    <w:rsid w:val="002B1E9D"/>
    <w:rsid w:val="002B1F30"/>
    <w:rsid w:val="002B2303"/>
    <w:rsid w:val="002B32AE"/>
    <w:rsid w:val="002B365F"/>
    <w:rsid w:val="002B37E2"/>
    <w:rsid w:val="002B3820"/>
    <w:rsid w:val="002B3FD0"/>
    <w:rsid w:val="002B4E1A"/>
    <w:rsid w:val="002B55DF"/>
    <w:rsid w:val="002B55F4"/>
    <w:rsid w:val="002B590C"/>
    <w:rsid w:val="002B5AEB"/>
    <w:rsid w:val="002B613C"/>
    <w:rsid w:val="002B667E"/>
    <w:rsid w:val="002B6AAB"/>
    <w:rsid w:val="002B6B00"/>
    <w:rsid w:val="002B6EB4"/>
    <w:rsid w:val="002B70FF"/>
    <w:rsid w:val="002B72D4"/>
    <w:rsid w:val="002B7CD8"/>
    <w:rsid w:val="002C0C88"/>
    <w:rsid w:val="002C13B3"/>
    <w:rsid w:val="002C1D88"/>
    <w:rsid w:val="002C37F2"/>
    <w:rsid w:val="002C3D86"/>
    <w:rsid w:val="002C45FE"/>
    <w:rsid w:val="002C49F6"/>
    <w:rsid w:val="002C4DCE"/>
    <w:rsid w:val="002C522F"/>
    <w:rsid w:val="002C5361"/>
    <w:rsid w:val="002C573B"/>
    <w:rsid w:val="002C5856"/>
    <w:rsid w:val="002C6013"/>
    <w:rsid w:val="002C6381"/>
    <w:rsid w:val="002C63FF"/>
    <w:rsid w:val="002D0339"/>
    <w:rsid w:val="002D2111"/>
    <w:rsid w:val="002D2DC9"/>
    <w:rsid w:val="002D39AB"/>
    <w:rsid w:val="002D41E5"/>
    <w:rsid w:val="002D4686"/>
    <w:rsid w:val="002D4CDF"/>
    <w:rsid w:val="002D6488"/>
    <w:rsid w:val="002D661C"/>
    <w:rsid w:val="002D6B97"/>
    <w:rsid w:val="002D6DDA"/>
    <w:rsid w:val="002D7AD7"/>
    <w:rsid w:val="002D7B73"/>
    <w:rsid w:val="002E08E6"/>
    <w:rsid w:val="002E1918"/>
    <w:rsid w:val="002E29AE"/>
    <w:rsid w:val="002E2EA6"/>
    <w:rsid w:val="002E3D45"/>
    <w:rsid w:val="002E4632"/>
    <w:rsid w:val="002E4DDE"/>
    <w:rsid w:val="002E5099"/>
    <w:rsid w:val="002E5295"/>
    <w:rsid w:val="002E53B3"/>
    <w:rsid w:val="002E5589"/>
    <w:rsid w:val="002E63CD"/>
    <w:rsid w:val="002E6592"/>
    <w:rsid w:val="002E65D7"/>
    <w:rsid w:val="002E6D0D"/>
    <w:rsid w:val="002E6D69"/>
    <w:rsid w:val="002E7986"/>
    <w:rsid w:val="002E7F74"/>
    <w:rsid w:val="002F05F9"/>
    <w:rsid w:val="002F067F"/>
    <w:rsid w:val="002F06C3"/>
    <w:rsid w:val="002F06D6"/>
    <w:rsid w:val="002F0C71"/>
    <w:rsid w:val="002F1845"/>
    <w:rsid w:val="002F1F10"/>
    <w:rsid w:val="002F29FD"/>
    <w:rsid w:val="002F33CD"/>
    <w:rsid w:val="002F34C6"/>
    <w:rsid w:val="002F3F02"/>
    <w:rsid w:val="002F41E5"/>
    <w:rsid w:val="002F64AD"/>
    <w:rsid w:val="002F659B"/>
    <w:rsid w:val="002F6991"/>
    <w:rsid w:val="002F6F86"/>
    <w:rsid w:val="002F7230"/>
    <w:rsid w:val="002F72EE"/>
    <w:rsid w:val="002F757E"/>
    <w:rsid w:val="002F7A99"/>
    <w:rsid w:val="003004AE"/>
    <w:rsid w:val="003008DC"/>
    <w:rsid w:val="00300996"/>
    <w:rsid w:val="00300A12"/>
    <w:rsid w:val="00300C3E"/>
    <w:rsid w:val="00301A5C"/>
    <w:rsid w:val="003021D8"/>
    <w:rsid w:val="003023D1"/>
    <w:rsid w:val="00304AF4"/>
    <w:rsid w:val="003050A9"/>
    <w:rsid w:val="00305637"/>
    <w:rsid w:val="003057FC"/>
    <w:rsid w:val="003060A2"/>
    <w:rsid w:val="00306344"/>
    <w:rsid w:val="003065A4"/>
    <w:rsid w:val="00306DBF"/>
    <w:rsid w:val="003079A5"/>
    <w:rsid w:val="003101D4"/>
    <w:rsid w:val="00312906"/>
    <w:rsid w:val="00312B78"/>
    <w:rsid w:val="00312DDD"/>
    <w:rsid w:val="003158C9"/>
    <w:rsid w:val="0031650A"/>
    <w:rsid w:val="00316947"/>
    <w:rsid w:val="00316CE3"/>
    <w:rsid w:val="00317069"/>
    <w:rsid w:val="00317836"/>
    <w:rsid w:val="00320890"/>
    <w:rsid w:val="00320B4D"/>
    <w:rsid w:val="00320F13"/>
    <w:rsid w:val="003210AC"/>
    <w:rsid w:val="00321A7E"/>
    <w:rsid w:val="00322069"/>
    <w:rsid w:val="00322A83"/>
    <w:rsid w:val="00323832"/>
    <w:rsid w:val="00323AEA"/>
    <w:rsid w:val="00324371"/>
    <w:rsid w:val="003244A2"/>
    <w:rsid w:val="003246AB"/>
    <w:rsid w:val="00324D63"/>
    <w:rsid w:val="00325317"/>
    <w:rsid w:val="00325B88"/>
    <w:rsid w:val="0032756E"/>
    <w:rsid w:val="00327A6E"/>
    <w:rsid w:val="00327E99"/>
    <w:rsid w:val="0033051F"/>
    <w:rsid w:val="003307EB"/>
    <w:rsid w:val="00330838"/>
    <w:rsid w:val="00330C8B"/>
    <w:rsid w:val="003312FD"/>
    <w:rsid w:val="00331462"/>
    <w:rsid w:val="00331AF4"/>
    <w:rsid w:val="0033215E"/>
    <w:rsid w:val="0033227B"/>
    <w:rsid w:val="00332346"/>
    <w:rsid w:val="00332617"/>
    <w:rsid w:val="00332AD8"/>
    <w:rsid w:val="00332C0B"/>
    <w:rsid w:val="003333B5"/>
    <w:rsid w:val="0033414E"/>
    <w:rsid w:val="003342C2"/>
    <w:rsid w:val="00334C68"/>
    <w:rsid w:val="003350E2"/>
    <w:rsid w:val="00335AC9"/>
    <w:rsid w:val="00335ACF"/>
    <w:rsid w:val="00335BA7"/>
    <w:rsid w:val="0033634F"/>
    <w:rsid w:val="00336CB3"/>
    <w:rsid w:val="00337506"/>
    <w:rsid w:val="00337DC7"/>
    <w:rsid w:val="00340070"/>
    <w:rsid w:val="003407DA"/>
    <w:rsid w:val="00340F4A"/>
    <w:rsid w:val="003410A2"/>
    <w:rsid w:val="00341362"/>
    <w:rsid w:val="003416EF"/>
    <w:rsid w:val="003419F4"/>
    <w:rsid w:val="0034356F"/>
    <w:rsid w:val="00344720"/>
    <w:rsid w:val="00344A22"/>
    <w:rsid w:val="00344AB4"/>
    <w:rsid w:val="00344CCC"/>
    <w:rsid w:val="0034538A"/>
    <w:rsid w:val="00345662"/>
    <w:rsid w:val="00346066"/>
    <w:rsid w:val="003465D2"/>
    <w:rsid w:val="00346E38"/>
    <w:rsid w:val="00347147"/>
    <w:rsid w:val="00347A5A"/>
    <w:rsid w:val="0035076A"/>
    <w:rsid w:val="003509F6"/>
    <w:rsid w:val="00351BEF"/>
    <w:rsid w:val="00351E96"/>
    <w:rsid w:val="003522BD"/>
    <w:rsid w:val="0035285D"/>
    <w:rsid w:val="003532F0"/>
    <w:rsid w:val="00353E24"/>
    <w:rsid w:val="003546DF"/>
    <w:rsid w:val="003549DA"/>
    <w:rsid w:val="00354D14"/>
    <w:rsid w:val="00354D3B"/>
    <w:rsid w:val="00355118"/>
    <w:rsid w:val="00355D6E"/>
    <w:rsid w:val="00356410"/>
    <w:rsid w:val="003567C1"/>
    <w:rsid w:val="00357D90"/>
    <w:rsid w:val="00360058"/>
    <w:rsid w:val="003603A6"/>
    <w:rsid w:val="00360F61"/>
    <w:rsid w:val="0036196D"/>
    <w:rsid w:val="00361BA8"/>
    <w:rsid w:val="00361E9E"/>
    <w:rsid w:val="00361ED2"/>
    <w:rsid w:val="003623DE"/>
    <w:rsid w:val="00362A6B"/>
    <w:rsid w:val="00362B88"/>
    <w:rsid w:val="00362C1F"/>
    <w:rsid w:val="00363E47"/>
    <w:rsid w:val="003644BB"/>
    <w:rsid w:val="0036464B"/>
    <w:rsid w:val="00364E0A"/>
    <w:rsid w:val="00365757"/>
    <w:rsid w:val="00365806"/>
    <w:rsid w:val="00365BD6"/>
    <w:rsid w:val="00366CA8"/>
    <w:rsid w:val="003673C3"/>
    <w:rsid w:val="00367B99"/>
    <w:rsid w:val="00370718"/>
    <w:rsid w:val="00370ED9"/>
    <w:rsid w:val="0037105A"/>
    <w:rsid w:val="00371B7A"/>
    <w:rsid w:val="00371B7E"/>
    <w:rsid w:val="0037210F"/>
    <w:rsid w:val="003726A9"/>
    <w:rsid w:val="003727B4"/>
    <w:rsid w:val="003728AF"/>
    <w:rsid w:val="003729F8"/>
    <w:rsid w:val="00372FEC"/>
    <w:rsid w:val="00373696"/>
    <w:rsid w:val="00373FA3"/>
    <w:rsid w:val="00375DBD"/>
    <w:rsid w:val="00376066"/>
    <w:rsid w:val="0037638F"/>
    <w:rsid w:val="003764A1"/>
    <w:rsid w:val="003767EC"/>
    <w:rsid w:val="00380069"/>
    <w:rsid w:val="00380938"/>
    <w:rsid w:val="00381606"/>
    <w:rsid w:val="00381809"/>
    <w:rsid w:val="003827BD"/>
    <w:rsid w:val="00383CD2"/>
    <w:rsid w:val="00383FE9"/>
    <w:rsid w:val="003841E6"/>
    <w:rsid w:val="003844BB"/>
    <w:rsid w:val="003848DB"/>
    <w:rsid w:val="00384972"/>
    <w:rsid w:val="00384DBA"/>
    <w:rsid w:val="00385AAA"/>
    <w:rsid w:val="00385DEA"/>
    <w:rsid w:val="0038687F"/>
    <w:rsid w:val="003907E3"/>
    <w:rsid w:val="00391702"/>
    <w:rsid w:val="00391ABC"/>
    <w:rsid w:val="00392B35"/>
    <w:rsid w:val="00392C80"/>
    <w:rsid w:val="00392CA6"/>
    <w:rsid w:val="003930E8"/>
    <w:rsid w:val="003933B2"/>
    <w:rsid w:val="0039376C"/>
    <w:rsid w:val="00393868"/>
    <w:rsid w:val="003938BF"/>
    <w:rsid w:val="00394741"/>
    <w:rsid w:val="00394A7A"/>
    <w:rsid w:val="00394B14"/>
    <w:rsid w:val="00394CF7"/>
    <w:rsid w:val="00395BB8"/>
    <w:rsid w:val="00395BEB"/>
    <w:rsid w:val="00395E37"/>
    <w:rsid w:val="0039651C"/>
    <w:rsid w:val="003973C2"/>
    <w:rsid w:val="003973C5"/>
    <w:rsid w:val="003A0760"/>
    <w:rsid w:val="003A1191"/>
    <w:rsid w:val="003A1A86"/>
    <w:rsid w:val="003A214B"/>
    <w:rsid w:val="003A2464"/>
    <w:rsid w:val="003A258A"/>
    <w:rsid w:val="003A2679"/>
    <w:rsid w:val="003A26D3"/>
    <w:rsid w:val="003A2E1B"/>
    <w:rsid w:val="003A343C"/>
    <w:rsid w:val="003A35CC"/>
    <w:rsid w:val="003A3A6B"/>
    <w:rsid w:val="003A4204"/>
    <w:rsid w:val="003A426C"/>
    <w:rsid w:val="003A4536"/>
    <w:rsid w:val="003A4A69"/>
    <w:rsid w:val="003A4BA6"/>
    <w:rsid w:val="003A4E17"/>
    <w:rsid w:val="003A51CB"/>
    <w:rsid w:val="003A528C"/>
    <w:rsid w:val="003A5E2B"/>
    <w:rsid w:val="003A6848"/>
    <w:rsid w:val="003A6F29"/>
    <w:rsid w:val="003A6FC6"/>
    <w:rsid w:val="003A797F"/>
    <w:rsid w:val="003B10F2"/>
    <w:rsid w:val="003B148D"/>
    <w:rsid w:val="003B1AEB"/>
    <w:rsid w:val="003B1DFA"/>
    <w:rsid w:val="003B297E"/>
    <w:rsid w:val="003B2E28"/>
    <w:rsid w:val="003B2EE3"/>
    <w:rsid w:val="003B3232"/>
    <w:rsid w:val="003B335B"/>
    <w:rsid w:val="003B3372"/>
    <w:rsid w:val="003B3C5F"/>
    <w:rsid w:val="003B40AF"/>
    <w:rsid w:val="003B45AD"/>
    <w:rsid w:val="003B4C29"/>
    <w:rsid w:val="003B54CE"/>
    <w:rsid w:val="003B5F82"/>
    <w:rsid w:val="003B64FF"/>
    <w:rsid w:val="003B71DA"/>
    <w:rsid w:val="003B7280"/>
    <w:rsid w:val="003B7AAE"/>
    <w:rsid w:val="003C0611"/>
    <w:rsid w:val="003C0856"/>
    <w:rsid w:val="003C1AF1"/>
    <w:rsid w:val="003C1C03"/>
    <w:rsid w:val="003C1CA8"/>
    <w:rsid w:val="003C210A"/>
    <w:rsid w:val="003C2A0D"/>
    <w:rsid w:val="003C2B47"/>
    <w:rsid w:val="003C3CCE"/>
    <w:rsid w:val="003C4052"/>
    <w:rsid w:val="003C4053"/>
    <w:rsid w:val="003C4204"/>
    <w:rsid w:val="003C526B"/>
    <w:rsid w:val="003C569E"/>
    <w:rsid w:val="003C6589"/>
    <w:rsid w:val="003C6B6D"/>
    <w:rsid w:val="003C7531"/>
    <w:rsid w:val="003C79B9"/>
    <w:rsid w:val="003C7B2E"/>
    <w:rsid w:val="003C7B8E"/>
    <w:rsid w:val="003D0138"/>
    <w:rsid w:val="003D09EB"/>
    <w:rsid w:val="003D0E56"/>
    <w:rsid w:val="003D11AF"/>
    <w:rsid w:val="003D19AE"/>
    <w:rsid w:val="003D1F1E"/>
    <w:rsid w:val="003D23D2"/>
    <w:rsid w:val="003D2504"/>
    <w:rsid w:val="003D2D0D"/>
    <w:rsid w:val="003D32FC"/>
    <w:rsid w:val="003D3D77"/>
    <w:rsid w:val="003D4A2A"/>
    <w:rsid w:val="003D56F7"/>
    <w:rsid w:val="003D5D92"/>
    <w:rsid w:val="003D6820"/>
    <w:rsid w:val="003D6D8C"/>
    <w:rsid w:val="003D7121"/>
    <w:rsid w:val="003D7D3E"/>
    <w:rsid w:val="003E0045"/>
    <w:rsid w:val="003E01ED"/>
    <w:rsid w:val="003E0F22"/>
    <w:rsid w:val="003E30C8"/>
    <w:rsid w:val="003E3865"/>
    <w:rsid w:val="003E3A84"/>
    <w:rsid w:val="003E3EC0"/>
    <w:rsid w:val="003E4152"/>
    <w:rsid w:val="003E448D"/>
    <w:rsid w:val="003E4CFC"/>
    <w:rsid w:val="003E4FC0"/>
    <w:rsid w:val="003E501A"/>
    <w:rsid w:val="003E5369"/>
    <w:rsid w:val="003E5904"/>
    <w:rsid w:val="003E5DC6"/>
    <w:rsid w:val="003E6028"/>
    <w:rsid w:val="003E645D"/>
    <w:rsid w:val="003E6978"/>
    <w:rsid w:val="003E762A"/>
    <w:rsid w:val="003E78E9"/>
    <w:rsid w:val="003E79BF"/>
    <w:rsid w:val="003F0301"/>
    <w:rsid w:val="003F035B"/>
    <w:rsid w:val="003F0C2D"/>
    <w:rsid w:val="003F0C8C"/>
    <w:rsid w:val="003F1333"/>
    <w:rsid w:val="003F1427"/>
    <w:rsid w:val="003F2062"/>
    <w:rsid w:val="003F3306"/>
    <w:rsid w:val="003F335F"/>
    <w:rsid w:val="003F3744"/>
    <w:rsid w:val="003F41B0"/>
    <w:rsid w:val="003F599A"/>
    <w:rsid w:val="003F5AF4"/>
    <w:rsid w:val="003F6720"/>
    <w:rsid w:val="003F6DA6"/>
    <w:rsid w:val="003F6F1B"/>
    <w:rsid w:val="00400218"/>
    <w:rsid w:val="00401564"/>
    <w:rsid w:val="00402797"/>
    <w:rsid w:val="0040349B"/>
    <w:rsid w:val="00403E12"/>
    <w:rsid w:val="00403E76"/>
    <w:rsid w:val="00404889"/>
    <w:rsid w:val="00404E26"/>
    <w:rsid w:val="004058EC"/>
    <w:rsid w:val="00405CB7"/>
    <w:rsid w:val="00405D88"/>
    <w:rsid w:val="00405DA1"/>
    <w:rsid w:val="00405E78"/>
    <w:rsid w:val="00407186"/>
    <w:rsid w:val="00407D7C"/>
    <w:rsid w:val="004101D1"/>
    <w:rsid w:val="00410BDD"/>
    <w:rsid w:val="00410C65"/>
    <w:rsid w:val="00411E81"/>
    <w:rsid w:val="00412514"/>
    <w:rsid w:val="00412C04"/>
    <w:rsid w:val="00413024"/>
    <w:rsid w:val="00414217"/>
    <w:rsid w:val="00414EDC"/>
    <w:rsid w:val="004157DD"/>
    <w:rsid w:val="0041598F"/>
    <w:rsid w:val="00417444"/>
    <w:rsid w:val="00417ECE"/>
    <w:rsid w:val="004200F7"/>
    <w:rsid w:val="00420377"/>
    <w:rsid w:val="004205D1"/>
    <w:rsid w:val="0042079A"/>
    <w:rsid w:val="00420921"/>
    <w:rsid w:val="00421B27"/>
    <w:rsid w:val="004224DD"/>
    <w:rsid w:val="004224E1"/>
    <w:rsid w:val="00422F06"/>
    <w:rsid w:val="00422FAE"/>
    <w:rsid w:val="004238DC"/>
    <w:rsid w:val="00423C81"/>
    <w:rsid w:val="004247FE"/>
    <w:rsid w:val="0042480A"/>
    <w:rsid w:val="004252BF"/>
    <w:rsid w:val="0042532B"/>
    <w:rsid w:val="00425A05"/>
    <w:rsid w:val="00425B1D"/>
    <w:rsid w:val="004262E3"/>
    <w:rsid w:val="004271CD"/>
    <w:rsid w:val="004275AA"/>
    <w:rsid w:val="004275CB"/>
    <w:rsid w:val="004302B4"/>
    <w:rsid w:val="00430A0D"/>
    <w:rsid w:val="00430DF3"/>
    <w:rsid w:val="0043178F"/>
    <w:rsid w:val="00431930"/>
    <w:rsid w:val="004324C2"/>
    <w:rsid w:val="00432A78"/>
    <w:rsid w:val="00432EB0"/>
    <w:rsid w:val="00433240"/>
    <w:rsid w:val="00433725"/>
    <w:rsid w:val="00434D16"/>
    <w:rsid w:val="00434E50"/>
    <w:rsid w:val="00435972"/>
    <w:rsid w:val="00435A3D"/>
    <w:rsid w:val="00435D7D"/>
    <w:rsid w:val="004373D3"/>
    <w:rsid w:val="004379AC"/>
    <w:rsid w:val="004405B2"/>
    <w:rsid w:val="00441D02"/>
    <w:rsid w:val="00442ABA"/>
    <w:rsid w:val="00443BA1"/>
    <w:rsid w:val="004459FA"/>
    <w:rsid w:val="00445C15"/>
    <w:rsid w:val="00445E00"/>
    <w:rsid w:val="004463D3"/>
    <w:rsid w:val="004464FD"/>
    <w:rsid w:val="00447A68"/>
    <w:rsid w:val="00450499"/>
    <w:rsid w:val="00450A5A"/>
    <w:rsid w:val="0045143B"/>
    <w:rsid w:val="004523C7"/>
    <w:rsid w:val="004523C8"/>
    <w:rsid w:val="0045247D"/>
    <w:rsid w:val="0045250A"/>
    <w:rsid w:val="0045278F"/>
    <w:rsid w:val="0045281F"/>
    <w:rsid w:val="00453152"/>
    <w:rsid w:val="00453BE7"/>
    <w:rsid w:val="00454189"/>
    <w:rsid w:val="004555F2"/>
    <w:rsid w:val="00456065"/>
    <w:rsid w:val="00456787"/>
    <w:rsid w:val="0045726B"/>
    <w:rsid w:val="00457502"/>
    <w:rsid w:val="004577C5"/>
    <w:rsid w:val="00457C81"/>
    <w:rsid w:val="004600F2"/>
    <w:rsid w:val="00460E4A"/>
    <w:rsid w:val="00461629"/>
    <w:rsid w:val="00461AEE"/>
    <w:rsid w:val="00461D07"/>
    <w:rsid w:val="00462077"/>
    <w:rsid w:val="004622FC"/>
    <w:rsid w:val="004647E8"/>
    <w:rsid w:val="0046491D"/>
    <w:rsid w:val="00465278"/>
    <w:rsid w:val="00466683"/>
    <w:rsid w:val="004668FC"/>
    <w:rsid w:val="004669D3"/>
    <w:rsid w:val="00466BF9"/>
    <w:rsid w:val="00466ECB"/>
    <w:rsid w:val="004676FF"/>
    <w:rsid w:val="00467FA0"/>
    <w:rsid w:val="00471547"/>
    <w:rsid w:val="004719BA"/>
    <w:rsid w:val="00471D2C"/>
    <w:rsid w:val="004720EE"/>
    <w:rsid w:val="00472EE3"/>
    <w:rsid w:val="0047342F"/>
    <w:rsid w:val="004739F4"/>
    <w:rsid w:val="00474790"/>
    <w:rsid w:val="00474C3F"/>
    <w:rsid w:val="00474FA0"/>
    <w:rsid w:val="0047607B"/>
    <w:rsid w:val="00476B28"/>
    <w:rsid w:val="00477040"/>
    <w:rsid w:val="00477757"/>
    <w:rsid w:val="0048038E"/>
    <w:rsid w:val="004807D3"/>
    <w:rsid w:val="00480B69"/>
    <w:rsid w:val="0048142D"/>
    <w:rsid w:val="00481866"/>
    <w:rsid w:val="00481910"/>
    <w:rsid w:val="004819EE"/>
    <w:rsid w:val="00481BAA"/>
    <w:rsid w:val="004824E6"/>
    <w:rsid w:val="0048251F"/>
    <w:rsid w:val="00482B68"/>
    <w:rsid w:val="00483713"/>
    <w:rsid w:val="00483B1D"/>
    <w:rsid w:val="00483E17"/>
    <w:rsid w:val="00483F65"/>
    <w:rsid w:val="0048465B"/>
    <w:rsid w:val="0048480A"/>
    <w:rsid w:val="00484A60"/>
    <w:rsid w:val="004854C6"/>
    <w:rsid w:val="00485E39"/>
    <w:rsid w:val="00485FF3"/>
    <w:rsid w:val="0048645F"/>
    <w:rsid w:val="00486C74"/>
    <w:rsid w:val="0048777D"/>
    <w:rsid w:val="00490040"/>
    <w:rsid w:val="00490104"/>
    <w:rsid w:val="004909C5"/>
    <w:rsid w:val="004909D7"/>
    <w:rsid w:val="00490E13"/>
    <w:rsid w:val="00491009"/>
    <w:rsid w:val="004918CE"/>
    <w:rsid w:val="00491A05"/>
    <w:rsid w:val="004920D4"/>
    <w:rsid w:val="00492A54"/>
    <w:rsid w:val="00492CDB"/>
    <w:rsid w:val="00493139"/>
    <w:rsid w:val="00493502"/>
    <w:rsid w:val="004947BC"/>
    <w:rsid w:val="004951FF"/>
    <w:rsid w:val="00495F88"/>
    <w:rsid w:val="004962B6"/>
    <w:rsid w:val="00496DF5"/>
    <w:rsid w:val="00497AD0"/>
    <w:rsid w:val="00497B48"/>
    <w:rsid w:val="00497BE8"/>
    <w:rsid w:val="00497E52"/>
    <w:rsid w:val="004A08BC"/>
    <w:rsid w:val="004A0E8D"/>
    <w:rsid w:val="004A2397"/>
    <w:rsid w:val="004A25D5"/>
    <w:rsid w:val="004A3427"/>
    <w:rsid w:val="004A3486"/>
    <w:rsid w:val="004A357C"/>
    <w:rsid w:val="004A3C78"/>
    <w:rsid w:val="004A46FB"/>
    <w:rsid w:val="004A4CB6"/>
    <w:rsid w:val="004A4D50"/>
    <w:rsid w:val="004A5C82"/>
    <w:rsid w:val="004A644D"/>
    <w:rsid w:val="004A6C50"/>
    <w:rsid w:val="004A7BEE"/>
    <w:rsid w:val="004A7C1C"/>
    <w:rsid w:val="004A7F6F"/>
    <w:rsid w:val="004B063A"/>
    <w:rsid w:val="004B0DA7"/>
    <w:rsid w:val="004B13F3"/>
    <w:rsid w:val="004B186A"/>
    <w:rsid w:val="004B18F4"/>
    <w:rsid w:val="004B1D4E"/>
    <w:rsid w:val="004B1DE3"/>
    <w:rsid w:val="004B2D33"/>
    <w:rsid w:val="004B318C"/>
    <w:rsid w:val="004B3A41"/>
    <w:rsid w:val="004B5262"/>
    <w:rsid w:val="004B529C"/>
    <w:rsid w:val="004B5A2C"/>
    <w:rsid w:val="004B60F6"/>
    <w:rsid w:val="004B6389"/>
    <w:rsid w:val="004B740E"/>
    <w:rsid w:val="004B74D7"/>
    <w:rsid w:val="004B7C88"/>
    <w:rsid w:val="004C061B"/>
    <w:rsid w:val="004C068F"/>
    <w:rsid w:val="004C0C48"/>
    <w:rsid w:val="004C1A0B"/>
    <w:rsid w:val="004C2B5E"/>
    <w:rsid w:val="004C31A5"/>
    <w:rsid w:val="004C3953"/>
    <w:rsid w:val="004C3D12"/>
    <w:rsid w:val="004C40E3"/>
    <w:rsid w:val="004C43E5"/>
    <w:rsid w:val="004C45C5"/>
    <w:rsid w:val="004C467D"/>
    <w:rsid w:val="004C4B1E"/>
    <w:rsid w:val="004C709B"/>
    <w:rsid w:val="004C79F0"/>
    <w:rsid w:val="004C7AFE"/>
    <w:rsid w:val="004D03F5"/>
    <w:rsid w:val="004D1322"/>
    <w:rsid w:val="004D1772"/>
    <w:rsid w:val="004D18C2"/>
    <w:rsid w:val="004D1A38"/>
    <w:rsid w:val="004D214C"/>
    <w:rsid w:val="004D32A3"/>
    <w:rsid w:val="004D35C8"/>
    <w:rsid w:val="004D3CF1"/>
    <w:rsid w:val="004D4027"/>
    <w:rsid w:val="004D5766"/>
    <w:rsid w:val="004D599E"/>
    <w:rsid w:val="004D5B5B"/>
    <w:rsid w:val="004D63A1"/>
    <w:rsid w:val="004D6755"/>
    <w:rsid w:val="004D6EAD"/>
    <w:rsid w:val="004D7FD6"/>
    <w:rsid w:val="004E01C7"/>
    <w:rsid w:val="004E1C6F"/>
    <w:rsid w:val="004E1D59"/>
    <w:rsid w:val="004E20CD"/>
    <w:rsid w:val="004E276F"/>
    <w:rsid w:val="004E27B7"/>
    <w:rsid w:val="004E2AEE"/>
    <w:rsid w:val="004E333B"/>
    <w:rsid w:val="004E4021"/>
    <w:rsid w:val="004E4377"/>
    <w:rsid w:val="004E4991"/>
    <w:rsid w:val="004E49D3"/>
    <w:rsid w:val="004E5CB8"/>
    <w:rsid w:val="004E5E87"/>
    <w:rsid w:val="004E68DA"/>
    <w:rsid w:val="004E6EA8"/>
    <w:rsid w:val="004E7247"/>
    <w:rsid w:val="004E728E"/>
    <w:rsid w:val="004E7DC0"/>
    <w:rsid w:val="004F103F"/>
    <w:rsid w:val="004F107D"/>
    <w:rsid w:val="004F1435"/>
    <w:rsid w:val="004F1804"/>
    <w:rsid w:val="004F2833"/>
    <w:rsid w:val="004F2AED"/>
    <w:rsid w:val="004F39C4"/>
    <w:rsid w:val="004F3BC6"/>
    <w:rsid w:val="004F3C72"/>
    <w:rsid w:val="004F43CA"/>
    <w:rsid w:val="004F459C"/>
    <w:rsid w:val="004F5085"/>
    <w:rsid w:val="004F50A9"/>
    <w:rsid w:val="004F5306"/>
    <w:rsid w:val="004F6122"/>
    <w:rsid w:val="004F6132"/>
    <w:rsid w:val="004F6935"/>
    <w:rsid w:val="004F712B"/>
    <w:rsid w:val="004F77FA"/>
    <w:rsid w:val="004F78CC"/>
    <w:rsid w:val="005005E9"/>
    <w:rsid w:val="005008CD"/>
    <w:rsid w:val="005009C1"/>
    <w:rsid w:val="00500EEE"/>
    <w:rsid w:val="005019E5"/>
    <w:rsid w:val="00502198"/>
    <w:rsid w:val="00502E88"/>
    <w:rsid w:val="00502FF4"/>
    <w:rsid w:val="0050338C"/>
    <w:rsid w:val="00504464"/>
    <w:rsid w:val="00504D81"/>
    <w:rsid w:val="00505042"/>
    <w:rsid w:val="00505980"/>
    <w:rsid w:val="00506ADB"/>
    <w:rsid w:val="00507984"/>
    <w:rsid w:val="00510751"/>
    <w:rsid w:val="00510B0E"/>
    <w:rsid w:val="00511B2F"/>
    <w:rsid w:val="005122D9"/>
    <w:rsid w:val="00512685"/>
    <w:rsid w:val="005127BA"/>
    <w:rsid w:val="005128D1"/>
    <w:rsid w:val="00512D27"/>
    <w:rsid w:val="00512FC0"/>
    <w:rsid w:val="00513441"/>
    <w:rsid w:val="005134AC"/>
    <w:rsid w:val="0051396E"/>
    <w:rsid w:val="00513CD8"/>
    <w:rsid w:val="0051492F"/>
    <w:rsid w:val="00514CBB"/>
    <w:rsid w:val="00515835"/>
    <w:rsid w:val="005159D2"/>
    <w:rsid w:val="00516229"/>
    <w:rsid w:val="005166E4"/>
    <w:rsid w:val="00517841"/>
    <w:rsid w:val="00521DD3"/>
    <w:rsid w:val="0052264C"/>
    <w:rsid w:val="00523717"/>
    <w:rsid w:val="00523767"/>
    <w:rsid w:val="0052382B"/>
    <w:rsid w:val="00524610"/>
    <w:rsid w:val="00524BFE"/>
    <w:rsid w:val="005262AD"/>
    <w:rsid w:val="00526406"/>
    <w:rsid w:val="00526693"/>
    <w:rsid w:val="0052681C"/>
    <w:rsid w:val="00526CDC"/>
    <w:rsid w:val="00527D66"/>
    <w:rsid w:val="00527DB5"/>
    <w:rsid w:val="00530E2D"/>
    <w:rsid w:val="005312BE"/>
    <w:rsid w:val="005315D2"/>
    <w:rsid w:val="00533942"/>
    <w:rsid w:val="00533B81"/>
    <w:rsid w:val="005346B9"/>
    <w:rsid w:val="00534820"/>
    <w:rsid w:val="00534E69"/>
    <w:rsid w:val="00535021"/>
    <w:rsid w:val="00535AC7"/>
    <w:rsid w:val="00535DD9"/>
    <w:rsid w:val="00536768"/>
    <w:rsid w:val="005367CE"/>
    <w:rsid w:val="00537081"/>
    <w:rsid w:val="005402B2"/>
    <w:rsid w:val="00540343"/>
    <w:rsid w:val="00540E61"/>
    <w:rsid w:val="00542352"/>
    <w:rsid w:val="00542888"/>
    <w:rsid w:val="00542BB4"/>
    <w:rsid w:val="00543C57"/>
    <w:rsid w:val="00544884"/>
    <w:rsid w:val="0054502D"/>
    <w:rsid w:val="00545194"/>
    <w:rsid w:val="00545223"/>
    <w:rsid w:val="005456E2"/>
    <w:rsid w:val="00545C16"/>
    <w:rsid w:val="005467A5"/>
    <w:rsid w:val="00546C65"/>
    <w:rsid w:val="00546D46"/>
    <w:rsid w:val="005477D8"/>
    <w:rsid w:val="00547902"/>
    <w:rsid w:val="0055021C"/>
    <w:rsid w:val="005504E6"/>
    <w:rsid w:val="0055083D"/>
    <w:rsid w:val="00550C09"/>
    <w:rsid w:val="00550F2C"/>
    <w:rsid w:val="00551092"/>
    <w:rsid w:val="00551346"/>
    <w:rsid w:val="00551468"/>
    <w:rsid w:val="005517EC"/>
    <w:rsid w:val="0055192F"/>
    <w:rsid w:val="00552314"/>
    <w:rsid w:val="00552357"/>
    <w:rsid w:val="0055287B"/>
    <w:rsid w:val="00552A61"/>
    <w:rsid w:val="0055306C"/>
    <w:rsid w:val="00553263"/>
    <w:rsid w:val="0055396B"/>
    <w:rsid w:val="00553BE2"/>
    <w:rsid w:val="00553DB3"/>
    <w:rsid w:val="00554067"/>
    <w:rsid w:val="005540FF"/>
    <w:rsid w:val="00554F52"/>
    <w:rsid w:val="005552A4"/>
    <w:rsid w:val="00555659"/>
    <w:rsid w:val="00555851"/>
    <w:rsid w:val="00555857"/>
    <w:rsid w:val="00556250"/>
    <w:rsid w:val="00556256"/>
    <w:rsid w:val="00556621"/>
    <w:rsid w:val="0055692B"/>
    <w:rsid w:val="005578C0"/>
    <w:rsid w:val="00557CED"/>
    <w:rsid w:val="005601B5"/>
    <w:rsid w:val="005603D2"/>
    <w:rsid w:val="005607CE"/>
    <w:rsid w:val="0056099E"/>
    <w:rsid w:val="00561127"/>
    <w:rsid w:val="00563425"/>
    <w:rsid w:val="005638BD"/>
    <w:rsid w:val="00563CB6"/>
    <w:rsid w:val="00565C32"/>
    <w:rsid w:val="00565F33"/>
    <w:rsid w:val="0056614B"/>
    <w:rsid w:val="005666A3"/>
    <w:rsid w:val="00566EE7"/>
    <w:rsid w:val="00570631"/>
    <w:rsid w:val="00570D32"/>
    <w:rsid w:val="00570F62"/>
    <w:rsid w:val="005727A0"/>
    <w:rsid w:val="005728BB"/>
    <w:rsid w:val="00573323"/>
    <w:rsid w:val="00573FF4"/>
    <w:rsid w:val="00574619"/>
    <w:rsid w:val="00575B66"/>
    <w:rsid w:val="00576305"/>
    <w:rsid w:val="005768DD"/>
    <w:rsid w:val="005769F7"/>
    <w:rsid w:val="00576C52"/>
    <w:rsid w:val="005771D9"/>
    <w:rsid w:val="00580521"/>
    <w:rsid w:val="00580C62"/>
    <w:rsid w:val="005810D0"/>
    <w:rsid w:val="00582C76"/>
    <w:rsid w:val="005842D4"/>
    <w:rsid w:val="00584794"/>
    <w:rsid w:val="005847B2"/>
    <w:rsid w:val="00586FB7"/>
    <w:rsid w:val="005871B1"/>
    <w:rsid w:val="00587FFD"/>
    <w:rsid w:val="005910AF"/>
    <w:rsid w:val="00591868"/>
    <w:rsid w:val="00591FBF"/>
    <w:rsid w:val="0059233F"/>
    <w:rsid w:val="005925D0"/>
    <w:rsid w:val="00592DF5"/>
    <w:rsid w:val="00593617"/>
    <w:rsid w:val="005942BF"/>
    <w:rsid w:val="005949CB"/>
    <w:rsid w:val="00594A5C"/>
    <w:rsid w:val="00594A78"/>
    <w:rsid w:val="00594F78"/>
    <w:rsid w:val="00595296"/>
    <w:rsid w:val="00595902"/>
    <w:rsid w:val="00595D69"/>
    <w:rsid w:val="00595D7B"/>
    <w:rsid w:val="00595E97"/>
    <w:rsid w:val="00595F19"/>
    <w:rsid w:val="00596A90"/>
    <w:rsid w:val="00596AF8"/>
    <w:rsid w:val="00596E76"/>
    <w:rsid w:val="00597982"/>
    <w:rsid w:val="00597AAB"/>
    <w:rsid w:val="00597D6C"/>
    <w:rsid w:val="00597E12"/>
    <w:rsid w:val="005A0560"/>
    <w:rsid w:val="005A0AB6"/>
    <w:rsid w:val="005A0F40"/>
    <w:rsid w:val="005A10EC"/>
    <w:rsid w:val="005A3957"/>
    <w:rsid w:val="005A3C52"/>
    <w:rsid w:val="005A4436"/>
    <w:rsid w:val="005A4813"/>
    <w:rsid w:val="005A4A1A"/>
    <w:rsid w:val="005A509E"/>
    <w:rsid w:val="005A5A68"/>
    <w:rsid w:val="005A70AE"/>
    <w:rsid w:val="005A7348"/>
    <w:rsid w:val="005B1316"/>
    <w:rsid w:val="005B27E4"/>
    <w:rsid w:val="005B2994"/>
    <w:rsid w:val="005B2C51"/>
    <w:rsid w:val="005B3164"/>
    <w:rsid w:val="005B3A56"/>
    <w:rsid w:val="005B3C9F"/>
    <w:rsid w:val="005B45E7"/>
    <w:rsid w:val="005B5A26"/>
    <w:rsid w:val="005B5B9F"/>
    <w:rsid w:val="005B6052"/>
    <w:rsid w:val="005B66D1"/>
    <w:rsid w:val="005B741F"/>
    <w:rsid w:val="005C11F0"/>
    <w:rsid w:val="005C167B"/>
    <w:rsid w:val="005C1771"/>
    <w:rsid w:val="005C1E78"/>
    <w:rsid w:val="005C2087"/>
    <w:rsid w:val="005C22BC"/>
    <w:rsid w:val="005C2706"/>
    <w:rsid w:val="005C27C1"/>
    <w:rsid w:val="005C2F27"/>
    <w:rsid w:val="005C3139"/>
    <w:rsid w:val="005C3492"/>
    <w:rsid w:val="005C38AE"/>
    <w:rsid w:val="005C42B5"/>
    <w:rsid w:val="005C43FC"/>
    <w:rsid w:val="005C501E"/>
    <w:rsid w:val="005C51B1"/>
    <w:rsid w:val="005C52BC"/>
    <w:rsid w:val="005C5B77"/>
    <w:rsid w:val="005C5BE2"/>
    <w:rsid w:val="005C5D12"/>
    <w:rsid w:val="005C5DCF"/>
    <w:rsid w:val="005C6913"/>
    <w:rsid w:val="005C6A69"/>
    <w:rsid w:val="005C6EBC"/>
    <w:rsid w:val="005C6F28"/>
    <w:rsid w:val="005C7D6F"/>
    <w:rsid w:val="005D0E38"/>
    <w:rsid w:val="005D0E85"/>
    <w:rsid w:val="005D0EDD"/>
    <w:rsid w:val="005D114B"/>
    <w:rsid w:val="005D1AC5"/>
    <w:rsid w:val="005D1D8F"/>
    <w:rsid w:val="005D1E4C"/>
    <w:rsid w:val="005D2662"/>
    <w:rsid w:val="005D2680"/>
    <w:rsid w:val="005D32B4"/>
    <w:rsid w:val="005D346B"/>
    <w:rsid w:val="005D3767"/>
    <w:rsid w:val="005D3AC7"/>
    <w:rsid w:val="005D3FB4"/>
    <w:rsid w:val="005D41D9"/>
    <w:rsid w:val="005D44E2"/>
    <w:rsid w:val="005D4557"/>
    <w:rsid w:val="005D488A"/>
    <w:rsid w:val="005D515D"/>
    <w:rsid w:val="005D52FF"/>
    <w:rsid w:val="005D54FC"/>
    <w:rsid w:val="005D5863"/>
    <w:rsid w:val="005D5A4E"/>
    <w:rsid w:val="005D60CB"/>
    <w:rsid w:val="005D60F0"/>
    <w:rsid w:val="005D6327"/>
    <w:rsid w:val="005D67FF"/>
    <w:rsid w:val="005D70CD"/>
    <w:rsid w:val="005D78B2"/>
    <w:rsid w:val="005D7B16"/>
    <w:rsid w:val="005E08CE"/>
    <w:rsid w:val="005E0909"/>
    <w:rsid w:val="005E0DF0"/>
    <w:rsid w:val="005E1174"/>
    <w:rsid w:val="005E1A6F"/>
    <w:rsid w:val="005E2540"/>
    <w:rsid w:val="005E26F9"/>
    <w:rsid w:val="005E31FE"/>
    <w:rsid w:val="005E324C"/>
    <w:rsid w:val="005E32EC"/>
    <w:rsid w:val="005E3BD6"/>
    <w:rsid w:val="005E410E"/>
    <w:rsid w:val="005E4242"/>
    <w:rsid w:val="005E6AB7"/>
    <w:rsid w:val="005E73FC"/>
    <w:rsid w:val="005F0056"/>
    <w:rsid w:val="005F0318"/>
    <w:rsid w:val="005F06D5"/>
    <w:rsid w:val="005F25E0"/>
    <w:rsid w:val="005F272D"/>
    <w:rsid w:val="005F2D12"/>
    <w:rsid w:val="005F38B1"/>
    <w:rsid w:val="005F39E9"/>
    <w:rsid w:val="005F3B69"/>
    <w:rsid w:val="005F49C1"/>
    <w:rsid w:val="005F515F"/>
    <w:rsid w:val="005F5541"/>
    <w:rsid w:val="005F5F8C"/>
    <w:rsid w:val="005F5FAB"/>
    <w:rsid w:val="005F77C4"/>
    <w:rsid w:val="005F79BF"/>
    <w:rsid w:val="005F7F5B"/>
    <w:rsid w:val="00600E4C"/>
    <w:rsid w:val="0060137D"/>
    <w:rsid w:val="0060242D"/>
    <w:rsid w:val="00602A7B"/>
    <w:rsid w:val="00602BC5"/>
    <w:rsid w:val="00604811"/>
    <w:rsid w:val="0060494D"/>
    <w:rsid w:val="00604C26"/>
    <w:rsid w:val="00604DFD"/>
    <w:rsid w:val="00604F6A"/>
    <w:rsid w:val="006059D2"/>
    <w:rsid w:val="00605CB5"/>
    <w:rsid w:val="006067A4"/>
    <w:rsid w:val="00606811"/>
    <w:rsid w:val="0060686D"/>
    <w:rsid w:val="00606F02"/>
    <w:rsid w:val="00607342"/>
    <w:rsid w:val="00610ABB"/>
    <w:rsid w:val="00611DB4"/>
    <w:rsid w:val="006120A8"/>
    <w:rsid w:val="0061251F"/>
    <w:rsid w:val="00612692"/>
    <w:rsid w:val="00613126"/>
    <w:rsid w:val="006136E4"/>
    <w:rsid w:val="0061468A"/>
    <w:rsid w:val="00615CDD"/>
    <w:rsid w:val="006169DD"/>
    <w:rsid w:val="00617153"/>
    <w:rsid w:val="006173DD"/>
    <w:rsid w:val="0061797F"/>
    <w:rsid w:val="00617C3A"/>
    <w:rsid w:val="00617C6A"/>
    <w:rsid w:val="006201EC"/>
    <w:rsid w:val="006205C4"/>
    <w:rsid w:val="00621EA2"/>
    <w:rsid w:val="00623675"/>
    <w:rsid w:val="00623DD6"/>
    <w:rsid w:val="006247F7"/>
    <w:rsid w:val="00624C5B"/>
    <w:rsid w:val="00624D8E"/>
    <w:rsid w:val="00624E64"/>
    <w:rsid w:val="0062538C"/>
    <w:rsid w:val="0062641E"/>
    <w:rsid w:val="0062647D"/>
    <w:rsid w:val="00626D9F"/>
    <w:rsid w:val="0062747C"/>
    <w:rsid w:val="00627D75"/>
    <w:rsid w:val="006300E2"/>
    <w:rsid w:val="006305AD"/>
    <w:rsid w:val="00630928"/>
    <w:rsid w:val="00630D31"/>
    <w:rsid w:val="0063148F"/>
    <w:rsid w:val="00631962"/>
    <w:rsid w:val="00631A13"/>
    <w:rsid w:val="00631D1A"/>
    <w:rsid w:val="00632148"/>
    <w:rsid w:val="0063282A"/>
    <w:rsid w:val="00632926"/>
    <w:rsid w:val="006335F7"/>
    <w:rsid w:val="00633780"/>
    <w:rsid w:val="006338D4"/>
    <w:rsid w:val="00633CAD"/>
    <w:rsid w:val="00633DB9"/>
    <w:rsid w:val="00634010"/>
    <w:rsid w:val="00634197"/>
    <w:rsid w:val="0063446F"/>
    <w:rsid w:val="00634AFB"/>
    <w:rsid w:val="006354C2"/>
    <w:rsid w:val="006356EE"/>
    <w:rsid w:val="00635F5E"/>
    <w:rsid w:val="0063666D"/>
    <w:rsid w:val="00637C63"/>
    <w:rsid w:val="006407D5"/>
    <w:rsid w:val="00640898"/>
    <w:rsid w:val="00640E20"/>
    <w:rsid w:val="006415DD"/>
    <w:rsid w:val="00641A28"/>
    <w:rsid w:val="00642106"/>
    <w:rsid w:val="0064222A"/>
    <w:rsid w:val="00643B2B"/>
    <w:rsid w:val="00643DED"/>
    <w:rsid w:val="006452D7"/>
    <w:rsid w:val="006466B3"/>
    <w:rsid w:val="00646A8F"/>
    <w:rsid w:val="00646DFC"/>
    <w:rsid w:val="00647474"/>
    <w:rsid w:val="006475E6"/>
    <w:rsid w:val="006475F2"/>
    <w:rsid w:val="00650BE8"/>
    <w:rsid w:val="00650FCB"/>
    <w:rsid w:val="006510DA"/>
    <w:rsid w:val="00651993"/>
    <w:rsid w:val="00652136"/>
    <w:rsid w:val="0065246D"/>
    <w:rsid w:val="00653440"/>
    <w:rsid w:val="0065383C"/>
    <w:rsid w:val="006544B0"/>
    <w:rsid w:val="00654787"/>
    <w:rsid w:val="006558A2"/>
    <w:rsid w:val="006560F0"/>
    <w:rsid w:val="00656D07"/>
    <w:rsid w:val="006574D5"/>
    <w:rsid w:val="0065770E"/>
    <w:rsid w:val="00660E0E"/>
    <w:rsid w:val="006615A8"/>
    <w:rsid w:val="00661CE7"/>
    <w:rsid w:val="00661DA4"/>
    <w:rsid w:val="00662816"/>
    <w:rsid w:val="00662F69"/>
    <w:rsid w:val="00663494"/>
    <w:rsid w:val="00663931"/>
    <w:rsid w:val="00663B85"/>
    <w:rsid w:val="00663EBB"/>
    <w:rsid w:val="00663FB8"/>
    <w:rsid w:val="00664210"/>
    <w:rsid w:val="006642A9"/>
    <w:rsid w:val="00664471"/>
    <w:rsid w:val="00664522"/>
    <w:rsid w:val="006650F8"/>
    <w:rsid w:val="00665BDA"/>
    <w:rsid w:val="00666266"/>
    <w:rsid w:val="00666805"/>
    <w:rsid w:val="00670D55"/>
    <w:rsid w:val="00670DE7"/>
    <w:rsid w:val="00672CDA"/>
    <w:rsid w:val="00673E13"/>
    <w:rsid w:val="00674DA9"/>
    <w:rsid w:val="006752FD"/>
    <w:rsid w:val="006765BA"/>
    <w:rsid w:val="00676F7C"/>
    <w:rsid w:val="00677049"/>
    <w:rsid w:val="00677065"/>
    <w:rsid w:val="00677992"/>
    <w:rsid w:val="00677E0B"/>
    <w:rsid w:val="00680201"/>
    <w:rsid w:val="00680EB2"/>
    <w:rsid w:val="00682373"/>
    <w:rsid w:val="006825B7"/>
    <w:rsid w:val="006835DD"/>
    <w:rsid w:val="006838BD"/>
    <w:rsid w:val="00683C4F"/>
    <w:rsid w:val="006844DF"/>
    <w:rsid w:val="006845F8"/>
    <w:rsid w:val="00685C84"/>
    <w:rsid w:val="00685EA0"/>
    <w:rsid w:val="00686CA7"/>
    <w:rsid w:val="00686D43"/>
    <w:rsid w:val="0068785D"/>
    <w:rsid w:val="00687BED"/>
    <w:rsid w:val="006905D2"/>
    <w:rsid w:val="00693461"/>
    <w:rsid w:val="00693525"/>
    <w:rsid w:val="006941BF"/>
    <w:rsid w:val="006946B4"/>
    <w:rsid w:val="00694A9A"/>
    <w:rsid w:val="00695635"/>
    <w:rsid w:val="006965C5"/>
    <w:rsid w:val="006967F0"/>
    <w:rsid w:val="00696CF9"/>
    <w:rsid w:val="00697B52"/>
    <w:rsid w:val="00697C7A"/>
    <w:rsid w:val="006A040F"/>
    <w:rsid w:val="006A0491"/>
    <w:rsid w:val="006A04E5"/>
    <w:rsid w:val="006A066D"/>
    <w:rsid w:val="006A08E8"/>
    <w:rsid w:val="006A0D29"/>
    <w:rsid w:val="006A1016"/>
    <w:rsid w:val="006A1089"/>
    <w:rsid w:val="006A214C"/>
    <w:rsid w:val="006A2E3F"/>
    <w:rsid w:val="006A357A"/>
    <w:rsid w:val="006A3614"/>
    <w:rsid w:val="006A3A79"/>
    <w:rsid w:val="006A3B07"/>
    <w:rsid w:val="006A3E59"/>
    <w:rsid w:val="006A4206"/>
    <w:rsid w:val="006A4398"/>
    <w:rsid w:val="006A481E"/>
    <w:rsid w:val="006A54B4"/>
    <w:rsid w:val="006A59E9"/>
    <w:rsid w:val="006A5A5E"/>
    <w:rsid w:val="006A5D4E"/>
    <w:rsid w:val="006A5F07"/>
    <w:rsid w:val="006A7DDE"/>
    <w:rsid w:val="006A7F46"/>
    <w:rsid w:val="006B0324"/>
    <w:rsid w:val="006B036E"/>
    <w:rsid w:val="006B0836"/>
    <w:rsid w:val="006B0D99"/>
    <w:rsid w:val="006B0F65"/>
    <w:rsid w:val="006B0F80"/>
    <w:rsid w:val="006B1A25"/>
    <w:rsid w:val="006B2577"/>
    <w:rsid w:val="006B2C45"/>
    <w:rsid w:val="006B3FA6"/>
    <w:rsid w:val="006B40C9"/>
    <w:rsid w:val="006B48DF"/>
    <w:rsid w:val="006B4A59"/>
    <w:rsid w:val="006B4B58"/>
    <w:rsid w:val="006B5145"/>
    <w:rsid w:val="006B661A"/>
    <w:rsid w:val="006B6D0C"/>
    <w:rsid w:val="006B6EA2"/>
    <w:rsid w:val="006B7431"/>
    <w:rsid w:val="006C059F"/>
    <w:rsid w:val="006C161E"/>
    <w:rsid w:val="006C19E6"/>
    <w:rsid w:val="006C26FB"/>
    <w:rsid w:val="006C279B"/>
    <w:rsid w:val="006C2D23"/>
    <w:rsid w:val="006C3804"/>
    <w:rsid w:val="006C406F"/>
    <w:rsid w:val="006C4433"/>
    <w:rsid w:val="006C4781"/>
    <w:rsid w:val="006C4F59"/>
    <w:rsid w:val="006C5275"/>
    <w:rsid w:val="006C5ACF"/>
    <w:rsid w:val="006C6D0F"/>
    <w:rsid w:val="006D09E1"/>
    <w:rsid w:val="006D0B9A"/>
    <w:rsid w:val="006D0E93"/>
    <w:rsid w:val="006D0FDE"/>
    <w:rsid w:val="006D10ED"/>
    <w:rsid w:val="006D12F5"/>
    <w:rsid w:val="006D1795"/>
    <w:rsid w:val="006D2295"/>
    <w:rsid w:val="006D22C7"/>
    <w:rsid w:val="006D2EDE"/>
    <w:rsid w:val="006D3012"/>
    <w:rsid w:val="006D30D3"/>
    <w:rsid w:val="006D314C"/>
    <w:rsid w:val="006D320A"/>
    <w:rsid w:val="006D381D"/>
    <w:rsid w:val="006D402C"/>
    <w:rsid w:val="006D4A66"/>
    <w:rsid w:val="006D4E49"/>
    <w:rsid w:val="006D5218"/>
    <w:rsid w:val="006D545E"/>
    <w:rsid w:val="006D583E"/>
    <w:rsid w:val="006D5D87"/>
    <w:rsid w:val="006D5E89"/>
    <w:rsid w:val="006D6203"/>
    <w:rsid w:val="006D6270"/>
    <w:rsid w:val="006D6A18"/>
    <w:rsid w:val="006D74F0"/>
    <w:rsid w:val="006D762D"/>
    <w:rsid w:val="006E0093"/>
    <w:rsid w:val="006E15D7"/>
    <w:rsid w:val="006E15FE"/>
    <w:rsid w:val="006E182F"/>
    <w:rsid w:val="006E19DA"/>
    <w:rsid w:val="006E1EDE"/>
    <w:rsid w:val="006E282B"/>
    <w:rsid w:val="006E33EF"/>
    <w:rsid w:val="006E345E"/>
    <w:rsid w:val="006E3DB3"/>
    <w:rsid w:val="006E4068"/>
    <w:rsid w:val="006E4C12"/>
    <w:rsid w:val="006E4E09"/>
    <w:rsid w:val="006E545A"/>
    <w:rsid w:val="006E5CC6"/>
    <w:rsid w:val="006E5EE9"/>
    <w:rsid w:val="006E62A0"/>
    <w:rsid w:val="006E6FF4"/>
    <w:rsid w:val="006E774A"/>
    <w:rsid w:val="006F0025"/>
    <w:rsid w:val="006F0309"/>
    <w:rsid w:val="006F1A36"/>
    <w:rsid w:val="006F2524"/>
    <w:rsid w:val="006F2ECF"/>
    <w:rsid w:val="006F36B0"/>
    <w:rsid w:val="006F3A4B"/>
    <w:rsid w:val="006F3EE3"/>
    <w:rsid w:val="006F4108"/>
    <w:rsid w:val="006F4495"/>
    <w:rsid w:val="006F4633"/>
    <w:rsid w:val="006F50B5"/>
    <w:rsid w:val="006F5C54"/>
    <w:rsid w:val="006F5EB7"/>
    <w:rsid w:val="006F72A7"/>
    <w:rsid w:val="006F753D"/>
    <w:rsid w:val="006F7782"/>
    <w:rsid w:val="006F77C7"/>
    <w:rsid w:val="006F7FB7"/>
    <w:rsid w:val="0070026C"/>
    <w:rsid w:val="00700AD9"/>
    <w:rsid w:val="00700B3D"/>
    <w:rsid w:val="00701F64"/>
    <w:rsid w:val="007024C5"/>
    <w:rsid w:val="00702EDD"/>
    <w:rsid w:val="00702F68"/>
    <w:rsid w:val="00703817"/>
    <w:rsid w:val="00703933"/>
    <w:rsid w:val="00703A61"/>
    <w:rsid w:val="00703AFD"/>
    <w:rsid w:val="00704134"/>
    <w:rsid w:val="00704443"/>
    <w:rsid w:val="007044EC"/>
    <w:rsid w:val="00705EC2"/>
    <w:rsid w:val="00706375"/>
    <w:rsid w:val="00706506"/>
    <w:rsid w:val="00706833"/>
    <w:rsid w:val="00706B1C"/>
    <w:rsid w:val="007071B2"/>
    <w:rsid w:val="00707B26"/>
    <w:rsid w:val="00707C70"/>
    <w:rsid w:val="00707EE9"/>
    <w:rsid w:val="00710A1F"/>
    <w:rsid w:val="00710C37"/>
    <w:rsid w:val="00710F84"/>
    <w:rsid w:val="00711634"/>
    <w:rsid w:val="00711AEA"/>
    <w:rsid w:val="00711BE4"/>
    <w:rsid w:val="00712099"/>
    <w:rsid w:val="00712303"/>
    <w:rsid w:val="007150FC"/>
    <w:rsid w:val="00715368"/>
    <w:rsid w:val="00715CA3"/>
    <w:rsid w:val="00716061"/>
    <w:rsid w:val="007169A2"/>
    <w:rsid w:val="00716B15"/>
    <w:rsid w:val="00717186"/>
    <w:rsid w:val="00717C62"/>
    <w:rsid w:val="007209D6"/>
    <w:rsid w:val="00720DEA"/>
    <w:rsid w:val="0072141D"/>
    <w:rsid w:val="00721CFC"/>
    <w:rsid w:val="00722438"/>
    <w:rsid w:val="00722874"/>
    <w:rsid w:val="007229E6"/>
    <w:rsid w:val="00723077"/>
    <w:rsid w:val="00723A1E"/>
    <w:rsid w:val="00723CCD"/>
    <w:rsid w:val="00723FC7"/>
    <w:rsid w:val="0072413B"/>
    <w:rsid w:val="00724B45"/>
    <w:rsid w:val="00725B59"/>
    <w:rsid w:val="00725D51"/>
    <w:rsid w:val="00725DF4"/>
    <w:rsid w:val="00726022"/>
    <w:rsid w:val="00726029"/>
    <w:rsid w:val="0072716C"/>
    <w:rsid w:val="00727AE9"/>
    <w:rsid w:val="00732BAC"/>
    <w:rsid w:val="00732D9D"/>
    <w:rsid w:val="0073342A"/>
    <w:rsid w:val="00733A35"/>
    <w:rsid w:val="00733ACE"/>
    <w:rsid w:val="007342D2"/>
    <w:rsid w:val="00734511"/>
    <w:rsid w:val="00734AD4"/>
    <w:rsid w:val="00734D49"/>
    <w:rsid w:val="0073534D"/>
    <w:rsid w:val="00735B1C"/>
    <w:rsid w:val="00736489"/>
    <w:rsid w:val="00736C6F"/>
    <w:rsid w:val="00736D10"/>
    <w:rsid w:val="00740BDC"/>
    <w:rsid w:val="00742C36"/>
    <w:rsid w:val="00742EAD"/>
    <w:rsid w:val="00743009"/>
    <w:rsid w:val="0074336D"/>
    <w:rsid w:val="00743AC5"/>
    <w:rsid w:val="00743B64"/>
    <w:rsid w:val="00743B8C"/>
    <w:rsid w:val="00743DA7"/>
    <w:rsid w:val="00743DDF"/>
    <w:rsid w:val="00744316"/>
    <w:rsid w:val="007444D0"/>
    <w:rsid w:val="007448BD"/>
    <w:rsid w:val="007453E8"/>
    <w:rsid w:val="0074627C"/>
    <w:rsid w:val="007466AB"/>
    <w:rsid w:val="007470B5"/>
    <w:rsid w:val="00747172"/>
    <w:rsid w:val="007510E1"/>
    <w:rsid w:val="00751A11"/>
    <w:rsid w:val="00751BB4"/>
    <w:rsid w:val="00753BFE"/>
    <w:rsid w:val="00754458"/>
    <w:rsid w:val="007554E5"/>
    <w:rsid w:val="007557A2"/>
    <w:rsid w:val="007557E8"/>
    <w:rsid w:val="00756283"/>
    <w:rsid w:val="00756429"/>
    <w:rsid w:val="00756702"/>
    <w:rsid w:val="0075679D"/>
    <w:rsid w:val="00756C43"/>
    <w:rsid w:val="0075784E"/>
    <w:rsid w:val="00757FC9"/>
    <w:rsid w:val="007604EB"/>
    <w:rsid w:val="007605B3"/>
    <w:rsid w:val="00760B08"/>
    <w:rsid w:val="00760D66"/>
    <w:rsid w:val="00761246"/>
    <w:rsid w:val="00761459"/>
    <w:rsid w:val="007619D1"/>
    <w:rsid w:val="00762AE1"/>
    <w:rsid w:val="00762FB5"/>
    <w:rsid w:val="007632E8"/>
    <w:rsid w:val="007635EA"/>
    <w:rsid w:val="00763785"/>
    <w:rsid w:val="00764B52"/>
    <w:rsid w:val="0076606A"/>
    <w:rsid w:val="007663B2"/>
    <w:rsid w:val="00767A35"/>
    <w:rsid w:val="00767AE9"/>
    <w:rsid w:val="00767BF7"/>
    <w:rsid w:val="00767E21"/>
    <w:rsid w:val="00770451"/>
    <w:rsid w:val="007709E8"/>
    <w:rsid w:val="007711BB"/>
    <w:rsid w:val="00771BDE"/>
    <w:rsid w:val="00772887"/>
    <w:rsid w:val="00772BCA"/>
    <w:rsid w:val="00772E50"/>
    <w:rsid w:val="0077379D"/>
    <w:rsid w:val="00773B47"/>
    <w:rsid w:val="00773CD1"/>
    <w:rsid w:val="007743C1"/>
    <w:rsid w:val="0077487B"/>
    <w:rsid w:val="0077503A"/>
    <w:rsid w:val="00775139"/>
    <w:rsid w:val="0077553F"/>
    <w:rsid w:val="00776793"/>
    <w:rsid w:val="007767CD"/>
    <w:rsid w:val="00776F1E"/>
    <w:rsid w:val="00777A18"/>
    <w:rsid w:val="00777C0A"/>
    <w:rsid w:val="00780598"/>
    <w:rsid w:val="007807A0"/>
    <w:rsid w:val="00780911"/>
    <w:rsid w:val="00780B73"/>
    <w:rsid w:val="007810F8"/>
    <w:rsid w:val="007816EC"/>
    <w:rsid w:val="007819AB"/>
    <w:rsid w:val="007824DC"/>
    <w:rsid w:val="00782706"/>
    <w:rsid w:val="007827E0"/>
    <w:rsid w:val="00782DCB"/>
    <w:rsid w:val="00783EBA"/>
    <w:rsid w:val="00784364"/>
    <w:rsid w:val="00784848"/>
    <w:rsid w:val="00785519"/>
    <w:rsid w:val="0078579E"/>
    <w:rsid w:val="00785EDF"/>
    <w:rsid w:val="00786208"/>
    <w:rsid w:val="00786DC8"/>
    <w:rsid w:val="0078718C"/>
    <w:rsid w:val="00787657"/>
    <w:rsid w:val="00787FC8"/>
    <w:rsid w:val="00790395"/>
    <w:rsid w:val="00791438"/>
    <w:rsid w:val="00791BBC"/>
    <w:rsid w:val="00791C41"/>
    <w:rsid w:val="00792669"/>
    <w:rsid w:val="007933BC"/>
    <w:rsid w:val="00793DF3"/>
    <w:rsid w:val="00793EBD"/>
    <w:rsid w:val="00793EF5"/>
    <w:rsid w:val="00793F88"/>
    <w:rsid w:val="00794D43"/>
    <w:rsid w:val="00794DBD"/>
    <w:rsid w:val="007951E8"/>
    <w:rsid w:val="00795BD1"/>
    <w:rsid w:val="00795BEC"/>
    <w:rsid w:val="00795C9A"/>
    <w:rsid w:val="00796668"/>
    <w:rsid w:val="00796C07"/>
    <w:rsid w:val="00796C38"/>
    <w:rsid w:val="007974D1"/>
    <w:rsid w:val="0079755B"/>
    <w:rsid w:val="007A0E24"/>
    <w:rsid w:val="007A0EF0"/>
    <w:rsid w:val="007A1096"/>
    <w:rsid w:val="007A1182"/>
    <w:rsid w:val="007A1584"/>
    <w:rsid w:val="007A1BC1"/>
    <w:rsid w:val="007A39A9"/>
    <w:rsid w:val="007A6BAE"/>
    <w:rsid w:val="007A6C66"/>
    <w:rsid w:val="007A7042"/>
    <w:rsid w:val="007A763B"/>
    <w:rsid w:val="007A7745"/>
    <w:rsid w:val="007A7D6F"/>
    <w:rsid w:val="007B00A3"/>
    <w:rsid w:val="007B039D"/>
    <w:rsid w:val="007B0E8B"/>
    <w:rsid w:val="007B1150"/>
    <w:rsid w:val="007B1590"/>
    <w:rsid w:val="007B17D9"/>
    <w:rsid w:val="007B1D34"/>
    <w:rsid w:val="007B397C"/>
    <w:rsid w:val="007B3DBE"/>
    <w:rsid w:val="007B413F"/>
    <w:rsid w:val="007B4DCC"/>
    <w:rsid w:val="007B4ECE"/>
    <w:rsid w:val="007B541C"/>
    <w:rsid w:val="007B54FA"/>
    <w:rsid w:val="007B55C3"/>
    <w:rsid w:val="007B5C85"/>
    <w:rsid w:val="007B61FF"/>
    <w:rsid w:val="007B63A7"/>
    <w:rsid w:val="007B6B8B"/>
    <w:rsid w:val="007B7C40"/>
    <w:rsid w:val="007C09B0"/>
    <w:rsid w:val="007C0F8A"/>
    <w:rsid w:val="007C3222"/>
    <w:rsid w:val="007C4345"/>
    <w:rsid w:val="007C52CF"/>
    <w:rsid w:val="007C5CF6"/>
    <w:rsid w:val="007C64F4"/>
    <w:rsid w:val="007C659E"/>
    <w:rsid w:val="007C71A0"/>
    <w:rsid w:val="007C7883"/>
    <w:rsid w:val="007C7993"/>
    <w:rsid w:val="007C7A83"/>
    <w:rsid w:val="007D109B"/>
    <w:rsid w:val="007D1704"/>
    <w:rsid w:val="007D1A44"/>
    <w:rsid w:val="007D22FF"/>
    <w:rsid w:val="007D2831"/>
    <w:rsid w:val="007D3082"/>
    <w:rsid w:val="007D40B5"/>
    <w:rsid w:val="007D450A"/>
    <w:rsid w:val="007D4868"/>
    <w:rsid w:val="007D4A99"/>
    <w:rsid w:val="007D4CE2"/>
    <w:rsid w:val="007D54E0"/>
    <w:rsid w:val="007D5BF6"/>
    <w:rsid w:val="007D6542"/>
    <w:rsid w:val="007D6B92"/>
    <w:rsid w:val="007D79A5"/>
    <w:rsid w:val="007D7BD0"/>
    <w:rsid w:val="007E099B"/>
    <w:rsid w:val="007E0FAB"/>
    <w:rsid w:val="007E15B3"/>
    <w:rsid w:val="007E165F"/>
    <w:rsid w:val="007E2932"/>
    <w:rsid w:val="007E2A82"/>
    <w:rsid w:val="007E3B86"/>
    <w:rsid w:val="007E3E58"/>
    <w:rsid w:val="007E4450"/>
    <w:rsid w:val="007E4703"/>
    <w:rsid w:val="007E48C1"/>
    <w:rsid w:val="007E5017"/>
    <w:rsid w:val="007E531F"/>
    <w:rsid w:val="007E5973"/>
    <w:rsid w:val="007E622C"/>
    <w:rsid w:val="007E6696"/>
    <w:rsid w:val="007E66D7"/>
    <w:rsid w:val="007E6758"/>
    <w:rsid w:val="007E6C2B"/>
    <w:rsid w:val="007E709D"/>
    <w:rsid w:val="007F0578"/>
    <w:rsid w:val="007F097D"/>
    <w:rsid w:val="007F1161"/>
    <w:rsid w:val="007F1AA8"/>
    <w:rsid w:val="007F1ECB"/>
    <w:rsid w:val="007F30BE"/>
    <w:rsid w:val="007F3107"/>
    <w:rsid w:val="007F39DC"/>
    <w:rsid w:val="007F42B7"/>
    <w:rsid w:val="007F4358"/>
    <w:rsid w:val="007F445D"/>
    <w:rsid w:val="007F44A5"/>
    <w:rsid w:val="007F4768"/>
    <w:rsid w:val="007F4B24"/>
    <w:rsid w:val="007F4D70"/>
    <w:rsid w:val="007F6AC5"/>
    <w:rsid w:val="007F78E9"/>
    <w:rsid w:val="007F7AAA"/>
    <w:rsid w:val="007F7E75"/>
    <w:rsid w:val="00800AB4"/>
    <w:rsid w:val="00800AE7"/>
    <w:rsid w:val="00800C55"/>
    <w:rsid w:val="008011E8"/>
    <w:rsid w:val="00801C02"/>
    <w:rsid w:val="00802252"/>
    <w:rsid w:val="008022C0"/>
    <w:rsid w:val="0080252D"/>
    <w:rsid w:val="00803675"/>
    <w:rsid w:val="00803FB0"/>
    <w:rsid w:val="0080459E"/>
    <w:rsid w:val="00804646"/>
    <w:rsid w:val="00804891"/>
    <w:rsid w:val="00804968"/>
    <w:rsid w:val="008057A0"/>
    <w:rsid w:val="008057D6"/>
    <w:rsid w:val="0080709B"/>
    <w:rsid w:val="00807208"/>
    <w:rsid w:val="008073AF"/>
    <w:rsid w:val="008073C1"/>
    <w:rsid w:val="0080780F"/>
    <w:rsid w:val="008078D2"/>
    <w:rsid w:val="0081024E"/>
    <w:rsid w:val="00810347"/>
    <w:rsid w:val="00810A54"/>
    <w:rsid w:val="00811F05"/>
    <w:rsid w:val="00811FC1"/>
    <w:rsid w:val="008122DA"/>
    <w:rsid w:val="0081280E"/>
    <w:rsid w:val="00812AEB"/>
    <w:rsid w:val="00813073"/>
    <w:rsid w:val="0081328C"/>
    <w:rsid w:val="008141F7"/>
    <w:rsid w:val="00814915"/>
    <w:rsid w:val="00815A4B"/>
    <w:rsid w:val="00816131"/>
    <w:rsid w:val="00816F5F"/>
    <w:rsid w:val="0081729B"/>
    <w:rsid w:val="008172B1"/>
    <w:rsid w:val="00817947"/>
    <w:rsid w:val="00817F55"/>
    <w:rsid w:val="008204E4"/>
    <w:rsid w:val="00821235"/>
    <w:rsid w:val="008217A4"/>
    <w:rsid w:val="008221E5"/>
    <w:rsid w:val="0082258D"/>
    <w:rsid w:val="008241D4"/>
    <w:rsid w:val="00824A1F"/>
    <w:rsid w:val="00824E2B"/>
    <w:rsid w:val="0082587A"/>
    <w:rsid w:val="008260E1"/>
    <w:rsid w:val="00826F6F"/>
    <w:rsid w:val="00827FA6"/>
    <w:rsid w:val="00830E98"/>
    <w:rsid w:val="00831203"/>
    <w:rsid w:val="0083121C"/>
    <w:rsid w:val="00831299"/>
    <w:rsid w:val="008316A9"/>
    <w:rsid w:val="008319F6"/>
    <w:rsid w:val="008321E6"/>
    <w:rsid w:val="0083222A"/>
    <w:rsid w:val="0083259C"/>
    <w:rsid w:val="00832CD6"/>
    <w:rsid w:val="00833078"/>
    <w:rsid w:val="00833B1A"/>
    <w:rsid w:val="00834C9C"/>
    <w:rsid w:val="00835BE1"/>
    <w:rsid w:val="00835C02"/>
    <w:rsid w:val="00835CF6"/>
    <w:rsid w:val="008364EA"/>
    <w:rsid w:val="008370B9"/>
    <w:rsid w:val="00837281"/>
    <w:rsid w:val="008375C9"/>
    <w:rsid w:val="00837B20"/>
    <w:rsid w:val="0084066C"/>
    <w:rsid w:val="008419C6"/>
    <w:rsid w:val="00841E4C"/>
    <w:rsid w:val="00841EE2"/>
    <w:rsid w:val="00841F67"/>
    <w:rsid w:val="0084243C"/>
    <w:rsid w:val="008425B5"/>
    <w:rsid w:val="00842D3C"/>
    <w:rsid w:val="00844791"/>
    <w:rsid w:val="0084530E"/>
    <w:rsid w:val="008456B2"/>
    <w:rsid w:val="00845EFB"/>
    <w:rsid w:val="00845FAB"/>
    <w:rsid w:val="008466C8"/>
    <w:rsid w:val="00846EAE"/>
    <w:rsid w:val="008474A3"/>
    <w:rsid w:val="00847672"/>
    <w:rsid w:val="00847932"/>
    <w:rsid w:val="00847C9A"/>
    <w:rsid w:val="00850B56"/>
    <w:rsid w:val="008516F1"/>
    <w:rsid w:val="00851725"/>
    <w:rsid w:val="00851AF3"/>
    <w:rsid w:val="00852D9C"/>
    <w:rsid w:val="008542F6"/>
    <w:rsid w:val="00854B87"/>
    <w:rsid w:val="008566C8"/>
    <w:rsid w:val="008566DB"/>
    <w:rsid w:val="008567CC"/>
    <w:rsid w:val="00857244"/>
    <w:rsid w:val="00857D7C"/>
    <w:rsid w:val="00860388"/>
    <w:rsid w:val="00860502"/>
    <w:rsid w:val="0086091A"/>
    <w:rsid w:val="00860E54"/>
    <w:rsid w:val="008610BD"/>
    <w:rsid w:val="00861E81"/>
    <w:rsid w:val="00862372"/>
    <w:rsid w:val="00862BFC"/>
    <w:rsid w:val="0086447C"/>
    <w:rsid w:val="008647AF"/>
    <w:rsid w:val="008652EE"/>
    <w:rsid w:val="008656B0"/>
    <w:rsid w:val="0086570D"/>
    <w:rsid w:val="00865E7E"/>
    <w:rsid w:val="0086607B"/>
    <w:rsid w:val="00866873"/>
    <w:rsid w:val="00867B77"/>
    <w:rsid w:val="0087007D"/>
    <w:rsid w:val="00870158"/>
    <w:rsid w:val="00870176"/>
    <w:rsid w:val="008712C4"/>
    <w:rsid w:val="00872103"/>
    <w:rsid w:val="00872FAB"/>
    <w:rsid w:val="00873031"/>
    <w:rsid w:val="0087388A"/>
    <w:rsid w:val="00873D9D"/>
    <w:rsid w:val="00873F23"/>
    <w:rsid w:val="008748CE"/>
    <w:rsid w:val="0087538B"/>
    <w:rsid w:val="008759EE"/>
    <w:rsid w:val="00875A22"/>
    <w:rsid w:val="00875F3A"/>
    <w:rsid w:val="0087664E"/>
    <w:rsid w:val="00876F32"/>
    <w:rsid w:val="0087709B"/>
    <w:rsid w:val="00877BB8"/>
    <w:rsid w:val="00880556"/>
    <w:rsid w:val="008805AD"/>
    <w:rsid w:val="0088085A"/>
    <w:rsid w:val="0088113A"/>
    <w:rsid w:val="00882606"/>
    <w:rsid w:val="00882FB5"/>
    <w:rsid w:val="00883449"/>
    <w:rsid w:val="00884743"/>
    <w:rsid w:val="00884B26"/>
    <w:rsid w:val="00884D0E"/>
    <w:rsid w:val="00884F58"/>
    <w:rsid w:val="00884F5F"/>
    <w:rsid w:val="008852CD"/>
    <w:rsid w:val="00887069"/>
    <w:rsid w:val="00887149"/>
    <w:rsid w:val="008871CC"/>
    <w:rsid w:val="008871FE"/>
    <w:rsid w:val="008872D3"/>
    <w:rsid w:val="008874CA"/>
    <w:rsid w:val="00887603"/>
    <w:rsid w:val="00887CAE"/>
    <w:rsid w:val="00887F66"/>
    <w:rsid w:val="008902EA"/>
    <w:rsid w:val="00890615"/>
    <w:rsid w:val="00890DA4"/>
    <w:rsid w:val="00891793"/>
    <w:rsid w:val="00891B02"/>
    <w:rsid w:val="00891C33"/>
    <w:rsid w:val="00892F30"/>
    <w:rsid w:val="008930A5"/>
    <w:rsid w:val="00893264"/>
    <w:rsid w:val="00893E22"/>
    <w:rsid w:val="00894067"/>
    <w:rsid w:val="008944EA"/>
    <w:rsid w:val="00894988"/>
    <w:rsid w:val="00895D15"/>
    <w:rsid w:val="00896847"/>
    <w:rsid w:val="00897B13"/>
    <w:rsid w:val="008A0001"/>
    <w:rsid w:val="008A04D9"/>
    <w:rsid w:val="008A0519"/>
    <w:rsid w:val="008A0BD2"/>
    <w:rsid w:val="008A1E64"/>
    <w:rsid w:val="008A2172"/>
    <w:rsid w:val="008A21DC"/>
    <w:rsid w:val="008A24CE"/>
    <w:rsid w:val="008A279E"/>
    <w:rsid w:val="008A4BA5"/>
    <w:rsid w:val="008A5438"/>
    <w:rsid w:val="008A6583"/>
    <w:rsid w:val="008B02A1"/>
    <w:rsid w:val="008B1640"/>
    <w:rsid w:val="008B1AF6"/>
    <w:rsid w:val="008B2A01"/>
    <w:rsid w:val="008B2F6B"/>
    <w:rsid w:val="008B3BB3"/>
    <w:rsid w:val="008B4043"/>
    <w:rsid w:val="008B4181"/>
    <w:rsid w:val="008B4D42"/>
    <w:rsid w:val="008B515B"/>
    <w:rsid w:val="008B55D6"/>
    <w:rsid w:val="008B57AE"/>
    <w:rsid w:val="008B5E9D"/>
    <w:rsid w:val="008B6DE0"/>
    <w:rsid w:val="008B779C"/>
    <w:rsid w:val="008C043B"/>
    <w:rsid w:val="008C0CD5"/>
    <w:rsid w:val="008C16D8"/>
    <w:rsid w:val="008C1D34"/>
    <w:rsid w:val="008C2216"/>
    <w:rsid w:val="008C298F"/>
    <w:rsid w:val="008C3B92"/>
    <w:rsid w:val="008C3EF1"/>
    <w:rsid w:val="008C3F51"/>
    <w:rsid w:val="008C437F"/>
    <w:rsid w:val="008C43E7"/>
    <w:rsid w:val="008C47D7"/>
    <w:rsid w:val="008C4B1C"/>
    <w:rsid w:val="008C4EF2"/>
    <w:rsid w:val="008C577D"/>
    <w:rsid w:val="008C57C9"/>
    <w:rsid w:val="008C5C76"/>
    <w:rsid w:val="008C5C88"/>
    <w:rsid w:val="008C66A0"/>
    <w:rsid w:val="008C733B"/>
    <w:rsid w:val="008C7EB0"/>
    <w:rsid w:val="008C7EB6"/>
    <w:rsid w:val="008D042D"/>
    <w:rsid w:val="008D095E"/>
    <w:rsid w:val="008D1DA7"/>
    <w:rsid w:val="008D1E8F"/>
    <w:rsid w:val="008D1F49"/>
    <w:rsid w:val="008D3175"/>
    <w:rsid w:val="008D394A"/>
    <w:rsid w:val="008D45B4"/>
    <w:rsid w:val="008D46C6"/>
    <w:rsid w:val="008D4A92"/>
    <w:rsid w:val="008D4C6B"/>
    <w:rsid w:val="008D4F1F"/>
    <w:rsid w:val="008D5465"/>
    <w:rsid w:val="008D6315"/>
    <w:rsid w:val="008D6753"/>
    <w:rsid w:val="008D6CD5"/>
    <w:rsid w:val="008D749B"/>
    <w:rsid w:val="008E02DA"/>
    <w:rsid w:val="008E0719"/>
    <w:rsid w:val="008E094C"/>
    <w:rsid w:val="008E0C1D"/>
    <w:rsid w:val="008E18CE"/>
    <w:rsid w:val="008E1FBB"/>
    <w:rsid w:val="008E20E2"/>
    <w:rsid w:val="008E226D"/>
    <w:rsid w:val="008E2B53"/>
    <w:rsid w:val="008E2F74"/>
    <w:rsid w:val="008E3372"/>
    <w:rsid w:val="008E3B64"/>
    <w:rsid w:val="008E4700"/>
    <w:rsid w:val="008E504F"/>
    <w:rsid w:val="008E5142"/>
    <w:rsid w:val="008E56A7"/>
    <w:rsid w:val="008E5BF1"/>
    <w:rsid w:val="008E5EA5"/>
    <w:rsid w:val="008E69C4"/>
    <w:rsid w:val="008E6C03"/>
    <w:rsid w:val="008E75B0"/>
    <w:rsid w:val="008E75EF"/>
    <w:rsid w:val="008E76DC"/>
    <w:rsid w:val="008F03DB"/>
    <w:rsid w:val="008F0F2D"/>
    <w:rsid w:val="008F18B6"/>
    <w:rsid w:val="008F196A"/>
    <w:rsid w:val="008F28CE"/>
    <w:rsid w:val="008F3DA3"/>
    <w:rsid w:val="008F3EE9"/>
    <w:rsid w:val="008F408D"/>
    <w:rsid w:val="008F42ED"/>
    <w:rsid w:val="008F4460"/>
    <w:rsid w:val="008F553C"/>
    <w:rsid w:val="008F563D"/>
    <w:rsid w:val="008F56A0"/>
    <w:rsid w:val="008F57F4"/>
    <w:rsid w:val="008F5E6D"/>
    <w:rsid w:val="008F766D"/>
    <w:rsid w:val="008F7D74"/>
    <w:rsid w:val="00900615"/>
    <w:rsid w:val="009006B0"/>
    <w:rsid w:val="00900C52"/>
    <w:rsid w:val="00900E1E"/>
    <w:rsid w:val="00901A23"/>
    <w:rsid w:val="0090269F"/>
    <w:rsid w:val="00902F1E"/>
    <w:rsid w:val="00903A0D"/>
    <w:rsid w:val="009042CC"/>
    <w:rsid w:val="00904E62"/>
    <w:rsid w:val="009056BB"/>
    <w:rsid w:val="00905B37"/>
    <w:rsid w:val="00906BE6"/>
    <w:rsid w:val="00906D09"/>
    <w:rsid w:val="009071F2"/>
    <w:rsid w:val="0091002B"/>
    <w:rsid w:val="009107AE"/>
    <w:rsid w:val="0091087D"/>
    <w:rsid w:val="00910957"/>
    <w:rsid w:val="00910A0F"/>
    <w:rsid w:val="0091182B"/>
    <w:rsid w:val="009120BF"/>
    <w:rsid w:val="00912EE2"/>
    <w:rsid w:val="009152A0"/>
    <w:rsid w:val="00915478"/>
    <w:rsid w:val="00915614"/>
    <w:rsid w:val="0091573D"/>
    <w:rsid w:val="009163D5"/>
    <w:rsid w:val="00916E71"/>
    <w:rsid w:val="00917700"/>
    <w:rsid w:val="00917B88"/>
    <w:rsid w:val="00917D1F"/>
    <w:rsid w:val="00917D57"/>
    <w:rsid w:val="00920FA2"/>
    <w:rsid w:val="0092131C"/>
    <w:rsid w:val="009214F0"/>
    <w:rsid w:val="00921512"/>
    <w:rsid w:val="0092245C"/>
    <w:rsid w:val="00922987"/>
    <w:rsid w:val="00923235"/>
    <w:rsid w:val="00923318"/>
    <w:rsid w:val="0092352B"/>
    <w:rsid w:val="00923736"/>
    <w:rsid w:val="009241A4"/>
    <w:rsid w:val="009241C6"/>
    <w:rsid w:val="009267F9"/>
    <w:rsid w:val="00927580"/>
    <w:rsid w:val="00927CD6"/>
    <w:rsid w:val="00930AB0"/>
    <w:rsid w:val="00931750"/>
    <w:rsid w:val="00931FDC"/>
    <w:rsid w:val="0093207C"/>
    <w:rsid w:val="00932359"/>
    <w:rsid w:val="009329AF"/>
    <w:rsid w:val="009330D4"/>
    <w:rsid w:val="00933A03"/>
    <w:rsid w:val="00933DC4"/>
    <w:rsid w:val="009343AF"/>
    <w:rsid w:val="0093479F"/>
    <w:rsid w:val="0093545C"/>
    <w:rsid w:val="0093553F"/>
    <w:rsid w:val="0093590D"/>
    <w:rsid w:val="009359EB"/>
    <w:rsid w:val="009363FB"/>
    <w:rsid w:val="009364D5"/>
    <w:rsid w:val="00936DF5"/>
    <w:rsid w:val="0093749B"/>
    <w:rsid w:val="00937C6C"/>
    <w:rsid w:val="00941289"/>
    <w:rsid w:val="00941298"/>
    <w:rsid w:val="00941863"/>
    <w:rsid w:val="00941A38"/>
    <w:rsid w:val="00941DC0"/>
    <w:rsid w:val="00942149"/>
    <w:rsid w:val="00942FBA"/>
    <w:rsid w:val="0094304F"/>
    <w:rsid w:val="009435E3"/>
    <w:rsid w:val="00943618"/>
    <w:rsid w:val="00943A38"/>
    <w:rsid w:val="0094437E"/>
    <w:rsid w:val="00944C4E"/>
    <w:rsid w:val="00944C9F"/>
    <w:rsid w:val="00944DD0"/>
    <w:rsid w:val="00944FD9"/>
    <w:rsid w:val="009463F5"/>
    <w:rsid w:val="009466EA"/>
    <w:rsid w:val="00946D98"/>
    <w:rsid w:val="0094714E"/>
    <w:rsid w:val="009471B9"/>
    <w:rsid w:val="00947390"/>
    <w:rsid w:val="00947641"/>
    <w:rsid w:val="00947E23"/>
    <w:rsid w:val="009512D0"/>
    <w:rsid w:val="00951AFE"/>
    <w:rsid w:val="0095218B"/>
    <w:rsid w:val="009521AA"/>
    <w:rsid w:val="00952A3A"/>
    <w:rsid w:val="00952F34"/>
    <w:rsid w:val="00952F7B"/>
    <w:rsid w:val="00954562"/>
    <w:rsid w:val="00954782"/>
    <w:rsid w:val="00954F47"/>
    <w:rsid w:val="00955439"/>
    <w:rsid w:val="0095558F"/>
    <w:rsid w:val="0095700D"/>
    <w:rsid w:val="0095711C"/>
    <w:rsid w:val="00957BD2"/>
    <w:rsid w:val="00960245"/>
    <w:rsid w:val="00960692"/>
    <w:rsid w:val="00960AE2"/>
    <w:rsid w:val="00960AF0"/>
    <w:rsid w:val="009621B8"/>
    <w:rsid w:val="00962210"/>
    <w:rsid w:val="0096313A"/>
    <w:rsid w:val="00963798"/>
    <w:rsid w:val="0096379B"/>
    <w:rsid w:val="00963C88"/>
    <w:rsid w:val="009655D1"/>
    <w:rsid w:val="00965836"/>
    <w:rsid w:val="00966528"/>
    <w:rsid w:val="009670A4"/>
    <w:rsid w:val="0096743A"/>
    <w:rsid w:val="00967905"/>
    <w:rsid w:val="00970174"/>
    <w:rsid w:val="00970CF2"/>
    <w:rsid w:val="00971379"/>
    <w:rsid w:val="009724C8"/>
    <w:rsid w:val="00972C77"/>
    <w:rsid w:val="009739C6"/>
    <w:rsid w:val="0097477E"/>
    <w:rsid w:val="00975028"/>
    <w:rsid w:val="00976D04"/>
    <w:rsid w:val="009770EE"/>
    <w:rsid w:val="00977715"/>
    <w:rsid w:val="00977D38"/>
    <w:rsid w:val="009805F7"/>
    <w:rsid w:val="0098118C"/>
    <w:rsid w:val="009811BB"/>
    <w:rsid w:val="0098171A"/>
    <w:rsid w:val="00982122"/>
    <w:rsid w:val="00982D8E"/>
    <w:rsid w:val="009830C5"/>
    <w:rsid w:val="0098424C"/>
    <w:rsid w:val="009845C7"/>
    <w:rsid w:val="00984EBC"/>
    <w:rsid w:val="00985199"/>
    <w:rsid w:val="0098548F"/>
    <w:rsid w:val="00985C65"/>
    <w:rsid w:val="00985EAA"/>
    <w:rsid w:val="00986AD5"/>
    <w:rsid w:val="00986C27"/>
    <w:rsid w:val="00987252"/>
    <w:rsid w:val="009876FA"/>
    <w:rsid w:val="00987CFA"/>
    <w:rsid w:val="009901CA"/>
    <w:rsid w:val="009907B5"/>
    <w:rsid w:val="009914C0"/>
    <w:rsid w:val="00991567"/>
    <w:rsid w:val="00991B4E"/>
    <w:rsid w:val="00991B56"/>
    <w:rsid w:val="0099218D"/>
    <w:rsid w:val="0099255B"/>
    <w:rsid w:val="009925D1"/>
    <w:rsid w:val="00992E9C"/>
    <w:rsid w:val="00992F7A"/>
    <w:rsid w:val="00993448"/>
    <w:rsid w:val="009935C6"/>
    <w:rsid w:val="009942DD"/>
    <w:rsid w:val="00996266"/>
    <w:rsid w:val="009963D9"/>
    <w:rsid w:val="0099656C"/>
    <w:rsid w:val="009965A7"/>
    <w:rsid w:val="009965E6"/>
    <w:rsid w:val="00996EB9"/>
    <w:rsid w:val="009A0DD5"/>
    <w:rsid w:val="009A0DD9"/>
    <w:rsid w:val="009A101A"/>
    <w:rsid w:val="009A1E91"/>
    <w:rsid w:val="009A2683"/>
    <w:rsid w:val="009A3645"/>
    <w:rsid w:val="009A371A"/>
    <w:rsid w:val="009A4A3C"/>
    <w:rsid w:val="009A561E"/>
    <w:rsid w:val="009A639C"/>
    <w:rsid w:val="009A6678"/>
    <w:rsid w:val="009A78F6"/>
    <w:rsid w:val="009A7A3A"/>
    <w:rsid w:val="009A7C50"/>
    <w:rsid w:val="009A7D82"/>
    <w:rsid w:val="009B07DD"/>
    <w:rsid w:val="009B100C"/>
    <w:rsid w:val="009B2818"/>
    <w:rsid w:val="009B3859"/>
    <w:rsid w:val="009B3A84"/>
    <w:rsid w:val="009B3B95"/>
    <w:rsid w:val="009B4291"/>
    <w:rsid w:val="009B47E7"/>
    <w:rsid w:val="009B5A61"/>
    <w:rsid w:val="009B5EB6"/>
    <w:rsid w:val="009B626A"/>
    <w:rsid w:val="009B6F01"/>
    <w:rsid w:val="009B717A"/>
    <w:rsid w:val="009B746D"/>
    <w:rsid w:val="009B74A8"/>
    <w:rsid w:val="009B7859"/>
    <w:rsid w:val="009C0DC2"/>
    <w:rsid w:val="009C1029"/>
    <w:rsid w:val="009C1609"/>
    <w:rsid w:val="009C195E"/>
    <w:rsid w:val="009C1C41"/>
    <w:rsid w:val="009C2A56"/>
    <w:rsid w:val="009C2FC2"/>
    <w:rsid w:val="009C37D7"/>
    <w:rsid w:val="009C3A07"/>
    <w:rsid w:val="009C3C14"/>
    <w:rsid w:val="009C3CC6"/>
    <w:rsid w:val="009C43F8"/>
    <w:rsid w:val="009C5819"/>
    <w:rsid w:val="009C5948"/>
    <w:rsid w:val="009C5B8E"/>
    <w:rsid w:val="009C723B"/>
    <w:rsid w:val="009C7248"/>
    <w:rsid w:val="009C7291"/>
    <w:rsid w:val="009C731F"/>
    <w:rsid w:val="009C7572"/>
    <w:rsid w:val="009C75CF"/>
    <w:rsid w:val="009C7724"/>
    <w:rsid w:val="009C79C7"/>
    <w:rsid w:val="009D019F"/>
    <w:rsid w:val="009D07E9"/>
    <w:rsid w:val="009D12F7"/>
    <w:rsid w:val="009D1415"/>
    <w:rsid w:val="009D15E6"/>
    <w:rsid w:val="009D1C04"/>
    <w:rsid w:val="009D285D"/>
    <w:rsid w:val="009D2B99"/>
    <w:rsid w:val="009D31B2"/>
    <w:rsid w:val="009D3487"/>
    <w:rsid w:val="009D37ED"/>
    <w:rsid w:val="009D3BC2"/>
    <w:rsid w:val="009D414D"/>
    <w:rsid w:val="009D434C"/>
    <w:rsid w:val="009D437C"/>
    <w:rsid w:val="009D4E38"/>
    <w:rsid w:val="009D5829"/>
    <w:rsid w:val="009D5F30"/>
    <w:rsid w:val="009D6BBB"/>
    <w:rsid w:val="009D6F86"/>
    <w:rsid w:val="009D7772"/>
    <w:rsid w:val="009D7C4E"/>
    <w:rsid w:val="009E01C5"/>
    <w:rsid w:val="009E057D"/>
    <w:rsid w:val="009E171F"/>
    <w:rsid w:val="009E2C35"/>
    <w:rsid w:val="009E2DD3"/>
    <w:rsid w:val="009E327E"/>
    <w:rsid w:val="009E38B0"/>
    <w:rsid w:val="009E3C31"/>
    <w:rsid w:val="009E3D8E"/>
    <w:rsid w:val="009E3DD8"/>
    <w:rsid w:val="009E506A"/>
    <w:rsid w:val="009E5448"/>
    <w:rsid w:val="009E55EF"/>
    <w:rsid w:val="009E5B26"/>
    <w:rsid w:val="009E6291"/>
    <w:rsid w:val="009E6588"/>
    <w:rsid w:val="009E6C25"/>
    <w:rsid w:val="009E6D1C"/>
    <w:rsid w:val="009E7BB5"/>
    <w:rsid w:val="009F0455"/>
    <w:rsid w:val="009F046C"/>
    <w:rsid w:val="009F0BAB"/>
    <w:rsid w:val="009F14EC"/>
    <w:rsid w:val="009F1596"/>
    <w:rsid w:val="009F3B4C"/>
    <w:rsid w:val="009F421D"/>
    <w:rsid w:val="009F4C0D"/>
    <w:rsid w:val="009F53BE"/>
    <w:rsid w:val="009F5417"/>
    <w:rsid w:val="009F65BC"/>
    <w:rsid w:val="009F6AB0"/>
    <w:rsid w:val="009F6CBE"/>
    <w:rsid w:val="00A002FE"/>
    <w:rsid w:val="00A00BDC"/>
    <w:rsid w:val="00A00CBF"/>
    <w:rsid w:val="00A012BF"/>
    <w:rsid w:val="00A018CF"/>
    <w:rsid w:val="00A01D2D"/>
    <w:rsid w:val="00A02370"/>
    <w:rsid w:val="00A0354C"/>
    <w:rsid w:val="00A037CD"/>
    <w:rsid w:val="00A037D1"/>
    <w:rsid w:val="00A04168"/>
    <w:rsid w:val="00A04687"/>
    <w:rsid w:val="00A0554E"/>
    <w:rsid w:val="00A05C20"/>
    <w:rsid w:val="00A05D8D"/>
    <w:rsid w:val="00A05F30"/>
    <w:rsid w:val="00A069B6"/>
    <w:rsid w:val="00A07046"/>
    <w:rsid w:val="00A0709F"/>
    <w:rsid w:val="00A10A13"/>
    <w:rsid w:val="00A1141F"/>
    <w:rsid w:val="00A115C2"/>
    <w:rsid w:val="00A116D9"/>
    <w:rsid w:val="00A12E6E"/>
    <w:rsid w:val="00A13361"/>
    <w:rsid w:val="00A13C85"/>
    <w:rsid w:val="00A1466C"/>
    <w:rsid w:val="00A148CB"/>
    <w:rsid w:val="00A14CBA"/>
    <w:rsid w:val="00A15C15"/>
    <w:rsid w:val="00A15F9C"/>
    <w:rsid w:val="00A16517"/>
    <w:rsid w:val="00A16FAF"/>
    <w:rsid w:val="00A17133"/>
    <w:rsid w:val="00A172E7"/>
    <w:rsid w:val="00A17588"/>
    <w:rsid w:val="00A178EC"/>
    <w:rsid w:val="00A17C58"/>
    <w:rsid w:val="00A20B6F"/>
    <w:rsid w:val="00A2118B"/>
    <w:rsid w:val="00A21CFD"/>
    <w:rsid w:val="00A22630"/>
    <w:rsid w:val="00A22FE8"/>
    <w:rsid w:val="00A2329C"/>
    <w:rsid w:val="00A239B0"/>
    <w:rsid w:val="00A23B8A"/>
    <w:rsid w:val="00A23DD8"/>
    <w:rsid w:val="00A23E4B"/>
    <w:rsid w:val="00A24630"/>
    <w:rsid w:val="00A25158"/>
    <w:rsid w:val="00A2595C"/>
    <w:rsid w:val="00A25A7B"/>
    <w:rsid w:val="00A25DC8"/>
    <w:rsid w:val="00A25EEC"/>
    <w:rsid w:val="00A25F85"/>
    <w:rsid w:val="00A26EF9"/>
    <w:rsid w:val="00A26F2D"/>
    <w:rsid w:val="00A270F1"/>
    <w:rsid w:val="00A2745F"/>
    <w:rsid w:val="00A27F86"/>
    <w:rsid w:val="00A30327"/>
    <w:rsid w:val="00A30820"/>
    <w:rsid w:val="00A31310"/>
    <w:rsid w:val="00A31486"/>
    <w:rsid w:val="00A32C4C"/>
    <w:rsid w:val="00A33043"/>
    <w:rsid w:val="00A33A2B"/>
    <w:rsid w:val="00A348A2"/>
    <w:rsid w:val="00A34B7A"/>
    <w:rsid w:val="00A34BB1"/>
    <w:rsid w:val="00A34CD5"/>
    <w:rsid w:val="00A35D67"/>
    <w:rsid w:val="00A35E62"/>
    <w:rsid w:val="00A36267"/>
    <w:rsid w:val="00A36C08"/>
    <w:rsid w:val="00A37EDE"/>
    <w:rsid w:val="00A407EE"/>
    <w:rsid w:val="00A418F2"/>
    <w:rsid w:val="00A41910"/>
    <w:rsid w:val="00A422E7"/>
    <w:rsid w:val="00A42D02"/>
    <w:rsid w:val="00A4350E"/>
    <w:rsid w:val="00A43D95"/>
    <w:rsid w:val="00A44B2B"/>
    <w:rsid w:val="00A44D82"/>
    <w:rsid w:val="00A4546B"/>
    <w:rsid w:val="00A5019D"/>
    <w:rsid w:val="00A503DF"/>
    <w:rsid w:val="00A50BD4"/>
    <w:rsid w:val="00A512A8"/>
    <w:rsid w:val="00A512CD"/>
    <w:rsid w:val="00A51369"/>
    <w:rsid w:val="00A525DC"/>
    <w:rsid w:val="00A526E3"/>
    <w:rsid w:val="00A52AB5"/>
    <w:rsid w:val="00A52CDD"/>
    <w:rsid w:val="00A53868"/>
    <w:rsid w:val="00A5393E"/>
    <w:rsid w:val="00A54424"/>
    <w:rsid w:val="00A54868"/>
    <w:rsid w:val="00A552D6"/>
    <w:rsid w:val="00A5539B"/>
    <w:rsid w:val="00A55BB0"/>
    <w:rsid w:val="00A569DA"/>
    <w:rsid w:val="00A56FF7"/>
    <w:rsid w:val="00A60891"/>
    <w:rsid w:val="00A61567"/>
    <w:rsid w:val="00A61B98"/>
    <w:rsid w:val="00A627D7"/>
    <w:rsid w:val="00A62AB8"/>
    <w:rsid w:val="00A639A6"/>
    <w:rsid w:val="00A63DD1"/>
    <w:rsid w:val="00A65236"/>
    <w:rsid w:val="00A666CD"/>
    <w:rsid w:val="00A6672D"/>
    <w:rsid w:val="00A668B3"/>
    <w:rsid w:val="00A66CB4"/>
    <w:rsid w:val="00A66D45"/>
    <w:rsid w:val="00A66EEF"/>
    <w:rsid w:val="00A671FF"/>
    <w:rsid w:val="00A67A4B"/>
    <w:rsid w:val="00A70956"/>
    <w:rsid w:val="00A70CD4"/>
    <w:rsid w:val="00A7113A"/>
    <w:rsid w:val="00A727CD"/>
    <w:rsid w:val="00A732B6"/>
    <w:rsid w:val="00A73D39"/>
    <w:rsid w:val="00A74654"/>
    <w:rsid w:val="00A74A64"/>
    <w:rsid w:val="00A7542B"/>
    <w:rsid w:val="00A7551A"/>
    <w:rsid w:val="00A75895"/>
    <w:rsid w:val="00A75F14"/>
    <w:rsid w:val="00A75F7F"/>
    <w:rsid w:val="00A76B7A"/>
    <w:rsid w:val="00A76D62"/>
    <w:rsid w:val="00A77397"/>
    <w:rsid w:val="00A77859"/>
    <w:rsid w:val="00A77AEB"/>
    <w:rsid w:val="00A77BEE"/>
    <w:rsid w:val="00A77CD2"/>
    <w:rsid w:val="00A80C04"/>
    <w:rsid w:val="00A81005"/>
    <w:rsid w:val="00A81C60"/>
    <w:rsid w:val="00A8270E"/>
    <w:rsid w:val="00A8276B"/>
    <w:rsid w:val="00A82802"/>
    <w:rsid w:val="00A830B0"/>
    <w:rsid w:val="00A83507"/>
    <w:rsid w:val="00A83675"/>
    <w:rsid w:val="00A84A3A"/>
    <w:rsid w:val="00A853BF"/>
    <w:rsid w:val="00A8553C"/>
    <w:rsid w:val="00A85EF1"/>
    <w:rsid w:val="00A86814"/>
    <w:rsid w:val="00A868A1"/>
    <w:rsid w:val="00A87488"/>
    <w:rsid w:val="00A87F5D"/>
    <w:rsid w:val="00A90225"/>
    <w:rsid w:val="00A91EF3"/>
    <w:rsid w:val="00A92020"/>
    <w:rsid w:val="00A92F25"/>
    <w:rsid w:val="00A93554"/>
    <w:rsid w:val="00A9357A"/>
    <w:rsid w:val="00A93D3C"/>
    <w:rsid w:val="00A93DAE"/>
    <w:rsid w:val="00A941A3"/>
    <w:rsid w:val="00A947BD"/>
    <w:rsid w:val="00A94995"/>
    <w:rsid w:val="00A94E58"/>
    <w:rsid w:val="00A959B2"/>
    <w:rsid w:val="00A9751D"/>
    <w:rsid w:val="00A97E81"/>
    <w:rsid w:val="00AA09FD"/>
    <w:rsid w:val="00AA1A25"/>
    <w:rsid w:val="00AA1E35"/>
    <w:rsid w:val="00AA23F7"/>
    <w:rsid w:val="00AA2618"/>
    <w:rsid w:val="00AA35D5"/>
    <w:rsid w:val="00AA4051"/>
    <w:rsid w:val="00AA513E"/>
    <w:rsid w:val="00AA51AB"/>
    <w:rsid w:val="00AA6BC7"/>
    <w:rsid w:val="00AA6F4C"/>
    <w:rsid w:val="00AA7C69"/>
    <w:rsid w:val="00AB0203"/>
    <w:rsid w:val="00AB1A66"/>
    <w:rsid w:val="00AB1A99"/>
    <w:rsid w:val="00AB2597"/>
    <w:rsid w:val="00AB2E67"/>
    <w:rsid w:val="00AB3382"/>
    <w:rsid w:val="00AB34B1"/>
    <w:rsid w:val="00AB3A44"/>
    <w:rsid w:val="00AB3DA0"/>
    <w:rsid w:val="00AB3EE0"/>
    <w:rsid w:val="00AB519E"/>
    <w:rsid w:val="00AB5941"/>
    <w:rsid w:val="00AB5AE6"/>
    <w:rsid w:val="00AB65DC"/>
    <w:rsid w:val="00AB69C8"/>
    <w:rsid w:val="00AC04BB"/>
    <w:rsid w:val="00AC0899"/>
    <w:rsid w:val="00AC1A0D"/>
    <w:rsid w:val="00AC2B8A"/>
    <w:rsid w:val="00AC31C7"/>
    <w:rsid w:val="00AC33F9"/>
    <w:rsid w:val="00AC3D91"/>
    <w:rsid w:val="00AC4801"/>
    <w:rsid w:val="00AC5417"/>
    <w:rsid w:val="00AC5747"/>
    <w:rsid w:val="00AC5B2B"/>
    <w:rsid w:val="00AC60D3"/>
    <w:rsid w:val="00AC6F37"/>
    <w:rsid w:val="00AC7B48"/>
    <w:rsid w:val="00AD152F"/>
    <w:rsid w:val="00AD23F1"/>
    <w:rsid w:val="00AD2DCD"/>
    <w:rsid w:val="00AD30CE"/>
    <w:rsid w:val="00AD38F9"/>
    <w:rsid w:val="00AD3F26"/>
    <w:rsid w:val="00AD428D"/>
    <w:rsid w:val="00AD42E1"/>
    <w:rsid w:val="00AD456C"/>
    <w:rsid w:val="00AD54A0"/>
    <w:rsid w:val="00AD5F32"/>
    <w:rsid w:val="00AD620F"/>
    <w:rsid w:val="00AD65E1"/>
    <w:rsid w:val="00AD680D"/>
    <w:rsid w:val="00AD75E7"/>
    <w:rsid w:val="00AE0074"/>
    <w:rsid w:val="00AE00CA"/>
    <w:rsid w:val="00AE16DC"/>
    <w:rsid w:val="00AE299A"/>
    <w:rsid w:val="00AE32B2"/>
    <w:rsid w:val="00AE3313"/>
    <w:rsid w:val="00AE4121"/>
    <w:rsid w:val="00AE4769"/>
    <w:rsid w:val="00AE4F2E"/>
    <w:rsid w:val="00AE6339"/>
    <w:rsid w:val="00AE6F02"/>
    <w:rsid w:val="00AE75EF"/>
    <w:rsid w:val="00AE7D15"/>
    <w:rsid w:val="00AF0077"/>
    <w:rsid w:val="00AF0348"/>
    <w:rsid w:val="00AF0AFA"/>
    <w:rsid w:val="00AF0DE6"/>
    <w:rsid w:val="00AF11BC"/>
    <w:rsid w:val="00AF15C9"/>
    <w:rsid w:val="00AF1758"/>
    <w:rsid w:val="00AF1D0C"/>
    <w:rsid w:val="00AF1F21"/>
    <w:rsid w:val="00AF25B2"/>
    <w:rsid w:val="00AF26AE"/>
    <w:rsid w:val="00AF36CA"/>
    <w:rsid w:val="00AF3BB4"/>
    <w:rsid w:val="00AF3F91"/>
    <w:rsid w:val="00AF432C"/>
    <w:rsid w:val="00AF43DB"/>
    <w:rsid w:val="00AF46BB"/>
    <w:rsid w:val="00AF497A"/>
    <w:rsid w:val="00AF4CA1"/>
    <w:rsid w:val="00AF5CAD"/>
    <w:rsid w:val="00AF6175"/>
    <w:rsid w:val="00AF6376"/>
    <w:rsid w:val="00AF775E"/>
    <w:rsid w:val="00AF7BE8"/>
    <w:rsid w:val="00AF7F06"/>
    <w:rsid w:val="00B00D0F"/>
    <w:rsid w:val="00B00EBE"/>
    <w:rsid w:val="00B02F39"/>
    <w:rsid w:val="00B03694"/>
    <w:rsid w:val="00B04771"/>
    <w:rsid w:val="00B047E5"/>
    <w:rsid w:val="00B052BE"/>
    <w:rsid w:val="00B055D6"/>
    <w:rsid w:val="00B06885"/>
    <w:rsid w:val="00B070A7"/>
    <w:rsid w:val="00B0756B"/>
    <w:rsid w:val="00B075E7"/>
    <w:rsid w:val="00B07968"/>
    <w:rsid w:val="00B07CD4"/>
    <w:rsid w:val="00B10112"/>
    <w:rsid w:val="00B1043A"/>
    <w:rsid w:val="00B1098B"/>
    <w:rsid w:val="00B10B22"/>
    <w:rsid w:val="00B110F5"/>
    <w:rsid w:val="00B1269D"/>
    <w:rsid w:val="00B12715"/>
    <w:rsid w:val="00B129C0"/>
    <w:rsid w:val="00B12AED"/>
    <w:rsid w:val="00B1308D"/>
    <w:rsid w:val="00B136B8"/>
    <w:rsid w:val="00B13816"/>
    <w:rsid w:val="00B1417B"/>
    <w:rsid w:val="00B1422B"/>
    <w:rsid w:val="00B14C08"/>
    <w:rsid w:val="00B14E8A"/>
    <w:rsid w:val="00B160DC"/>
    <w:rsid w:val="00B160F9"/>
    <w:rsid w:val="00B163B7"/>
    <w:rsid w:val="00B1681D"/>
    <w:rsid w:val="00B16A51"/>
    <w:rsid w:val="00B17135"/>
    <w:rsid w:val="00B17280"/>
    <w:rsid w:val="00B172A8"/>
    <w:rsid w:val="00B17A2B"/>
    <w:rsid w:val="00B201FC"/>
    <w:rsid w:val="00B205F5"/>
    <w:rsid w:val="00B20C39"/>
    <w:rsid w:val="00B21B11"/>
    <w:rsid w:val="00B2214C"/>
    <w:rsid w:val="00B22262"/>
    <w:rsid w:val="00B22285"/>
    <w:rsid w:val="00B22286"/>
    <w:rsid w:val="00B2299E"/>
    <w:rsid w:val="00B23B19"/>
    <w:rsid w:val="00B23B24"/>
    <w:rsid w:val="00B23FB7"/>
    <w:rsid w:val="00B2454F"/>
    <w:rsid w:val="00B24B17"/>
    <w:rsid w:val="00B24F01"/>
    <w:rsid w:val="00B250A2"/>
    <w:rsid w:val="00B253D1"/>
    <w:rsid w:val="00B25C45"/>
    <w:rsid w:val="00B277A8"/>
    <w:rsid w:val="00B2792D"/>
    <w:rsid w:val="00B306D4"/>
    <w:rsid w:val="00B31C01"/>
    <w:rsid w:val="00B31C8D"/>
    <w:rsid w:val="00B31DA6"/>
    <w:rsid w:val="00B33D06"/>
    <w:rsid w:val="00B35AB1"/>
    <w:rsid w:val="00B360C3"/>
    <w:rsid w:val="00B363CE"/>
    <w:rsid w:val="00B3650C"/>
    <w:rsid w:val="00B373EB"/>
    <w:rsid w:val="00B376CF"/>
    <w:rsid w:val="00B37CFD"/>
    <w:rsid w:val="00B37DDD"/>
    <w:rsid w:val="00B37F3A"/>
    <w:rsid w:val="00B40114"/>
    <w:rsid w:val="00B4044B"/>
    <w:rsid w:val="00B40D72"/>
    <w:rsid w:val="00B41762"/>
    <w:rsid w:val="00B418DB"/>
    <w:rsid w:val="00B41D04"/>
    <w:rsid w:val="00B42682"/>
    <w:rsid w:val="00B429B2"/>
    <w:rsid w:val="00B4383C"/>
    <w:rsid w:val="00B43B0E"/>
    <w:rsid w:val="00B44491"/>
    <w:rsid w:val="00B44F6A"/>
    <w:rsid w:val="00B45083"/>
    <w:rsid w:val="00B457D9"/>
    <w:rsid w:val="00B46F67"/>
    <w:rsid w:val="00B4716B"/>
    <w:rsid w:val="00B472F7"/>
    <w:rsid w:val="00B47390"/>
    <w:rsid w:val="00B4779E"/>
    <w:rsid w:val="00B50149"/>
    <w:rsid w:val="00B50732"/>
    <w:rsid w:val="00B50A2F"/>
    <w:rsid w:val="00B50D48"/>
    <w:rsid w:val="00B51803"/>
    <w:rsid w:val="00B518A6"/>
    <w:rsid w:val="00B534E8"/>
    <w:rsid w:val="00B53A28"/>
    <w:rsid w:val="00B540F5"/>
    <w:rsid w:val="00B5431D"/>
    <w:rsid w:val="00B546BF"/>
    <w:rsid w:val="00B54FA2"/>
    <w:rsid w:val="00B550F5"/>
    <w:rsid w:val="00B55374"/>
    <w:rsid w:val="00B5592C"/>
    <w:rsid w:val="00B55C9E"/>
    <w:rsid w:val="00B55FB2"/>
    <w:rsid w:val="00B566E2"/>
    <w:rsid w:val="00B56E99"/>
    <w:rsid w:val="00B5738F"/>
    <w:rsid w:val="00B57C63"/>
    <w:rsid w:val="00B60145"/>
    <w:rsid w:val="00B60526"/>
    <w:rsid w:val="00B61AF0"/>
    <w:rsid w:val="00B61D2F"/>
    <w:rsid w:val="00B6204B"/>
    <w:rsid w:val="00B62D92"/>
    <w:rsid w:val="00B6300D"/>
    <w:rsid w:val="00B631E5"/>
    <w:rsid w:val="00B63BE7"/>
    <w:rsid w:val="00B646A8"/>
    <w:rsid w:val="00B64883"/>
    <w:rsid w:val="00B64B9C"/>
    <w:rsid w:val="00B6594B"/>
    <w:rsid w:val="00B6659E"/>
    <w:rsid w:val="00B66EF6"/>
    <w:rsid w:val="00B67310"/>
    <w:rsid w:val="00B67A60"/>
    <w:rsid w:val="00B700B6"/>
    <w:rsid w:val="00B70630"/>
    <w:rsid w:val="00B70750"/>
    <w:rsid w:val="00B7146B"/>
    <w:rsid w:val="00B71631"/>
    <w:rsid w:val="00B7223B"/>
    <w:rsid w:val="00B72D18"/>
    <w:rsid w:val="00B73DF6"/>
    <w:rsid w:val="00B74A01"/>
    <w:rsid w:val="00B75322"/>
    <w:rsid w:val="00B757E9"/>
    <w:rsid w:val="00B75D36"/>
    <w:rsid w:val="00B7607D"/>
    <w:rsid w:val="00B7623A"/>
    <w:rsid w:val="00B766D4"/>
    <w:rsid w:val="00B77AF6"/>
    <w:rsid w:val="00B77BCE"/>
    <w:rsid w:val="00B77D29"/>
    <w:rsid w:val="00B80441"/>
    <w:rsid w:val="00B80A51"/>
    <w:rsid w:val="00B82673"/>
    <w:rsid w:val="00B8384F"/>
    <w:rsid w:val="00B84146"/>
    <w:rsid w:val="00B8480F"/>
    <w:rsid w:val="00B84A9C"/>
    <w:rsid w:val="00B84B7A"/>
    <w:rsid w:val="00B84B97"/>
    <w:rsid w:val="00B84D6D"/>
    <w:rsid w:val="00B859B5"/>
    <w:rsid w:val="00B85F12"/>
    <w:rsid w:val="00B85F50"/>
    <w:rsid w:val="00B86475"/>
    <w:rsid w:val="00B86CA9"/>
    <w:rsid w:val="00B86CE7"/>
    <w:rsid w:val="00B87704"/>
    <w:rsid w:val="00B87736"/>
    <w:rsid w:val="00B9004F"/>
    <w:rsid w:val="00B90125"/>
    <w:rsid w:val="00B90A06"/>
    <w:rsid w:val="00B91B37"/>
    <w:rsid w:val="00B928E4"/>
    <w:rsid w:val="00B92BA5"/>
    <w:rsid w:val="00B93219"/>
    <w:rsid w:val="00B93307"/>
    <w:rsid w:val="00B939F3"/>
    <w:rsid w:val="00B946C7"/>
    <w:rsid w:val="00B94BAD"/>
    <w:rsid w:val="00B95B3E"/>
    <w:rsid w:val="00B95FF0"/>
    <w:rsid w:val="00B96D5A"/>
    <w:rsid w:val="00B96F3C"/>
    <w:rsid w:val="00B972A7"/>
    <w:rsid w:val="00BA05BE"/>
    <w:rsid w:val="00BA068D"/>
    <w:rsid w:val="00BA153C"/>
    <w:rsid w:val="00BA15B4"/>
    <w:rsid w:val="00BA195C"/>
    <w:rsid w:val="00BA20B3"/>
    <w:rsid w:val="00BA2238"/>
    <w:rsid w:val="00BA2B6F"/>
    <w:rsid w:val="00BA2B9A"/>
    <w:rsid w:val="00BA2C83"/>
    <w:rsid w:val="00BA2F8D"/>
    <w:rsid w:val="00BA3B0A"/>
    <w:rsid w:val="00BA3BD2"/>
    <w:rsid w:val="00BA3C4F"/>
    <w:rsid w:val="00BA4406"/>
    <w:rsid w:val="00BA4F05"/>
    <w:rsid w:val="00BA5042"/>
    <w:rsid w:val="00BA523B"/>
    <w:rsid w:val="00BA608A"/>
    <w:rsid w:val="00BA6718"/>
    <w:rsid w:val="00BA6A49"/>
    <w:rsid w:val="00BA6AFC"/>
    <w:rsid w:val="00BA6B50"/>
    <w:rsid w:val="00BA6E76"/>
    <w:rsid w:val="00BA6ECD"/>
    <w:rsid w:val="00BA7F61"/>
    <w:rsid w:val="00BB02BB"/>
    <w:rsid w:val="00BB0561"/>
    <w:rsid w:val="00BB09EA"/>
    <w:rsid w:val="00BB10A6"/>
    <w:rsid w:val="00BB13C5"/>
    <w:rsid w:val="00BB1635"/>
    <w:rsid w:val="00BB1B90"/>
    <w:rsid w:val="00BB1C02"/>
    <w:rsid w:val="00BB22D9"/>
    <w:rsid w:val="00BB2FF8"/>
    <w:rsid w:val="00BB3221"/>
    <w:rsid w:val="00BB3362"/>
    <w:rsid w:val="00BB3A1C"/>
    <w:rsid w:val="00BB3C39"/>
    <w:rsid w:val="00BB3F83"/>
    <w:rsid w:val="00BB429A"/>
    <w:rsid w:val="00BB439C"/>
    <w:rsid w:val="00BB4AB6"/>
    <w:rsid w:val="00BB53F0"/>
    <w:rsid w:val="00BB562C"/>
    <w:rsid w:val="00BB622F"/>
    <w:rsid w:val="00BB67C5"/>
    <w:rsid w:val="00BB69CC"/>
    <w:rsid w:val="00BB744A"/>
    <w:rsid w:val="00BC02B4"/>
    <w:rsid w:val="00BC0A45"/>
    <w:rsid w:val="00BC0D90"/>
    <w:rsid w:val="00BC1190"/>
    <w:rsid w:val="00BC1C14"/>
    <w:rsid w:val="00BC26F2"/>
    <w:rsid w:val="00BC3536"/>
    <w:rsid w:val="00BC3844"/>
    <w:rsid w:val="00BC3A73"/>
    <w:rsid w:val="00BC3F14"/>
    <w:rsid w:val="00BC4312"/>
    <w:rsid w:val="00BC46D7"/>
    <w:rsid w:val="00BC5F51"/>
    <w:rsid w:val="00BC6982"/>
    <w:rsid w:val="00BC7199"/>
    <w:rsid w:val="00BC725D"/>
    <w:rsid w:val="00BD0A4D"/>
    <w:rsid w:val="00BD0FC1"/>
    <w:rsid w:val="00BD1365"/>
    <w:rsid w:val="00BD2E33"/>
    <w:rsid w:val="00BD3EDC"/>
    <w:rsid w:val="00BD4093"/>
    <w:rsid w:val="00BD42A2"/>
    <w:rsid w:val="00BD45A3"/>
    <w:rsid w:val="00BD4722"/>
    <w:rsid w:val="00BD4ADB"/>
    <w:rsid w:val="00BD5E25"/>
    <w:rsid w:val="00BD5ED5"/>
    <w:rsid w:val="00BD61E2"/>
    <w:rsid w:val="00BD636C"/>
    <w:rsid w:val="00BD6B42"/>
    <w:rsid w:val="00BE03F1"/>
    <w:rsid w:val="00BE0D17"/>
    <w:rsid w:val="00BE1681"/>
    <w:rsid w:val="00BE1926"/>
    <w:rsid w:val="00BE21BF"/>
    <w:rsid w:val="00BE40B9"/>
    <w:rsid w:val="00BE4402"/>
    <w:rsid w:val="00BE45D0"/>
    <w:rsid w:val="00BE4FA6"/>
    <w:rsid w:val="00BE5289"/>
    <w:rsid w:val="00BE5376"/>
    <w:rsid w:val="00BE5676"/>
    <w:rsid w:val="00BE5E41"/>
    <w:rsid w:val="00BE6977"/>
    <w:rsid w:val="00BE6A7D"/>
    <w:rsid w:val="00BE6C49"/>
    <w:rsid w:val="00BE6E73"/>
    <w:rsid w:val="00BE6F3D"/>
    <w:rsid w:val="00BE7D48"/>
    <w:rsid w:val="00BE7D6B"/>
    <w:rsid w:val="00BE7DE8"/>
    <w:rsid w:val="00BE7E78"/>
    <w:rsid w:val="00BE7FAC"/>
    <w:rsid w:val="00BF00DE"/>
    <w:rsid w:val="00BF017F"/>
    <w:rsid w:val="00BF096D"/>
    <w:rsid w:val="00BF127B"/>
    <w:rsid w:val="00BF206A"/>
    <w:rsid w:val="00BF29D4"/>
    <w:rsid w:val="00BF2C28"/>
    <w:rsid w:val="00BF2D4B"/>
    <w:rsid w:val="00BF2DB1"/>
    <w:rsid w:val="00BF2F4D"/>
    <w:rsid w:val="00BF3802"/>
    <w:rsid w:val="00BF3B09"/>
    <w:rsid w:val="00BF3DFE"/>
    <w:rsid w:val="00BF3E4C"/>
    <w:rsid w:val="00BF46E3"/>
    <w:rsid w:val="00BF47C4"/>
    <w:rsid w:val="00BF4B13"/>
    <w:rsid w:val="00BF62FA"/>
    <w:rsid w:val="00BF63EB"/>
    <w:rsid w:val="00BF76FD"/>
    <w:rsid w:val="00BF7740"/>
    <w:rsid w:val="00BF7A78"/>
    <w:rsid w:val="00C027F5"/>
    <w:rsid w:val="00C02891"/>
    <w:rsid w:val="00C0294F"/>
    <w:rsid w:val="00C02AC4"/>
    <w:rsid w:val="00C02BB4"/>
    <w:rsid w:val="00C02C74"/>
    <w:rsid w:val="00C02E6F"/>
    <w:rsid w:val="00C03048"/>
    <w:rsid w:val="00C0341B"/>
    <w:rsid w:val="00C04BC2"/>
    <w:rsid w:val="00C05CAB"/>
    <w:rsid w:val="00C063F6"/>
    <w:rsid w:val="00C06499"/>
    <w:rsid w:val="00C0651B"/>
    <w:rsid w:val="00C06958"/>
    <w:rsid w:val="00C0699F"/>
    <w:rsid w:val="00C06C49"/>
    <w:rsid w:val="00C07B05"/>
    <w:rsid w:val="00C10083"/>
    <w:rsid w:val="00C10554"/>
    <w:rsid w:val="00C11268"/>
    <w:rsid w:val="00C119AF"/>
    <w:rsid w:val="00C11BD2"/>
    <w:rsid w:val="00C11E02"/>
    <w:rsid w:val="00C13115"/>
    <w:rsid w:val="00C132C7"/>
    <w:rsid w:val="00C13C8B"/>
    <w:rsid w:val="00C1513B"/>
    <w:rsid w:val="00C157F4"/>
    <w:rsid w:val="00C15863"/>
    <w:rsid w:val="00C15A6F"/>
    <w:rsid w:val="00C15C28"/>
    <w:rsid w:val="00C173AA"/>
    <w:rsid w:val="00C17867"/>
    <w:rsid w:val="00C178E3"/>
    <w:rsid w:val="00C209E1"/>
    <w:rsid w:val="00C20CD3"/>
    <w:rsid w:val="00C2133E"/>
    <w:rsid w:val="00C21796"/>
    <w:rsid w:val="00C22F70"/>
    <w:rsid w:val="00C241FF"/>
    <w:rsid w:val="00C247C5"/>
    <w:rsid w:val="00C24EE3"/>
    <w:rsid w:val="00C25313"/>
    <w:rsid w:val="00C255AF"/>
    <w:rsid w:val="00C2569C"/>
    <w:rsid w:val="00C26448"/>
    <w:rsid w:val="00C26EC1"/>
    <w:rsid w:val="00C27163"/>
    <w:rsid w:val="00C271C3"/>
    <w:rsid w:val="00C2746B"/>
    <w:rsid w:val="00C304EF"/>
    <w:rsid w:val="00C30B29"/>
    <w:rsid w:val="00C30E7B"/>
    <w:rsid w:val="00C32251"/>
    <w:rsid w:val="00C32B74"/>
    <w:rsid w:val="00C330CB"/>
    <w:rsid w:val="00C33426"/>
    <w:rsid w:val="00C33F2B"/>
    <w:rsid w:val="00C33FAA"/>
    <w:rsid w:val="00C347F8"/>
    <w:rsid w:val="00C3560F"/>
    <w:rsid w:val="00C356D2"/>
    <w:rsid w:val="00C358BC"/>
    <w:rsid w:val="00C3726F"/>
    <w:rsid w:val="00C40410"/>
    <w:rsid w:val="00C40A88"/>
    <w:rsid w:val="00C40D92"/>
    <w:rsid w:val="00C41FA7"/>
    <w:rsid w:val="00C43180"/>
    <w:rsid w:val="00C4325D"/>
    <w:rsid w:val="00C4417F"/>
    <w:rsid w:val="00C44533"/>
    <w:rsid w:val="00C4485B"/>
    <w:rsid w:val="00C44C17"/>
    <w:rsid w:val="00C44C3E"/>
    <w:rsid w:val="00C44F0E"/>
    <w:rsid w:val="00C4539D"/>
    <w:rsid w:val="00C45C9D"/>
    <w:rsid w:val="00C460FC"/>
    <w:rsid w:val="00C46231"/>
    <w:rsid w:val="00C478DA"/>
    <w:rsid w:val="00C50B94"/>
    <w:rsid w:val="00C51973"/>
    <w:rsid w:val="00C51A83"/>
    <w:rsid w:val="00C51B22"/>
    <w:rsid w:val="00C52B53"/>
    <w:rsid w:val="00C5350F"/>
    <w:rsid w:val="00C535A7"/>
    <w:rsid w:val="00C5369F"/>
    <w:rsid w:val="00C54275"/>
    <w:rsid w:val="00C54A7B"/>
    <w:rsid w:val="00C55DFD"/>
    <w:rsid w:val="00C56453"/>
    <w:rsid w:val="00C56536"/>
    <w:rsid w:val="00C56C60"/>
    <w:rsid w:val="00C56EDD"/>
    <w:rsid w:val="00C570D2"/>
    <w:rsid w:val="00C5782D"/>
    <w:rsid w:val="00C57A8C"/>
    <w:rsid w:val="00C57B8C"/>
    <w:rsid w:val="00C60192"/>
    <w:rsid w:val="00C60B1D"/>
    <w:rsid w:val="00C62724"/>
    <w:rsid w:val="00C628E4"/>
    <w:rsid w:val="00C62EDC"/>
    <w:rsid w:val="00C6328E"/>
    <w:rsid w:val="00C6350E"/>
    <w:rsid w:val="00C63F39"/>
    <w:rsid w:val="00C64CD0"/>
    <w:rsid w:val="00C651F3"/>
    <w:rsid w:val="00C65321"/>
    <w:rsid w:val="00C66A10"/>
    <w:rsid w:val="00C67407"/>
    <w:rsid w:val="00C7104E"/>
    <w:rsid w:val="00C7122B"/>
    <w:rsid w:val="00C71BB8"/>
    <w:rsid w:val="00C72C3A"/>
    <w:rsid w:val="00C72C51"/>
    <w:rsid w:val="00C730AD"/>
    <w:rsid w:val="00C73228"/>
    <w:rsid w:val="00C73470"/>
    <w:rsid w:val="00C73560"/>
    <w:rsid w:val="00C737B9"/>
    <w:rsid w:val="00C7393C"/>
    <w:rsid w:val="00C745AE"/>
    <w:rsid w:val="00C74BBA"/>
    <w:rsid w:val="00C74D49"/>
    <w:rsid w:val="00C7519B"/>
    <w:rsid w:val="00C7555F"/>
    <w:rsid w:val="00C7582C"/>
    <w:rsid w:val="00C75AC6"/>
    <w:rsid w:val="00C76A40"/>
    <w:rsid w:val="00C7744E"/>
    <w:rsid w:val="00C77A69"/>
    <w:rsid w:val="00C77B29"/>
    <w:rsid w:val="00C77E71"/>
    <w:rsid w:val="00C809A2"/>
    <w:rsid w:val="00C814B2"/>
    <w:rsid w:val="00C8183A"/>
    <w:rsid w:val="00C81AAF"/>
    <w:rsid w:val="00C81C04"/>
    <w:rsid w:val="00C81C86"/>
    <w:rsid w:val="00C82402"/>
    <w:rsid w:val="00C82B6E"/>
    <w:rsid w:val="00C831C6"/>
    <w:rsid w:val="00C837A1"/>
    <w:rsid w:val="00C83A07"/>
    <w:rsid w:val="00C83AE5"/>
    <w:rsid w:val="00C8443B"/>
    <w:rsid w:val="00C844FC"/>
    <w:rsid w:val="00C84969"/>
    <w:rsid w:val="00C84E8D"/>
    <w:rsid w:val="00C85449"/>
    <w:rsid w:val="00C860EC"/>
    <w:rsid w:val="00C87C05"/>
    <w:rsid w:val="00C903E5"/>
    <w:rsid w:val="00C9137D"/>
    <w:rsid w:val="00C915F0"/>
    <w:rsid w:val="00C92A62"/>
    <w:rsid w:val="00C93087"/>
    <w:rsid w:val="00C934A8"/>
    <w:rsid w:val="00C93F0D"/>
    <w:rsid w:val="00C9412C"/>
    <w:rsid w:val="00C94911"/>
    <w:rsid w:val="00C953CD"/>
    <w:rsid w:val="00C954DD"/>
    <w:rsid w:val="00C9668A"/>
    <w:rsid w:val="00C96F6A"/>
    <w:rsid w:val="00C9754D"/>
    <w:rsid w:val="00CA076F"/>
    <w:rsid w:val="00CA0A13"/>
    <w:rsid w:val="00CA0A84"/>
    <w:rsid w:val="00CA0DE7"/>
    <w:rsid w:val="00CA1224"/>
    <w:rsid w:val="00CA1381"/>
    <w:rsid w:val="00CA13CD"/>
    <w:rsid w:val="00CA1C0A"/>
    <w:rsid w:val="00CA1DA1"/>
    <w:rsid w:val="00CA1EFB"/>
    <w:rsid w:val="00CA216C"/>
    <w:rsid w:val="00CA28DC"/>
    <w:rsid w:val="00CA3114"/>
    <w:rsid w:val="00CA3575"/>
    <w:rsid w:val="00CA397A"/>
    <w:rsid w:val="00CA3B49"/>
    <w:rsid w:val="00CA489A"/>
    <w:rsid w:val="00CA499D"/>
    <w:rsid w:val="00CA5527"/>
    <w:rsid w:val="00CA5DAB"/>
    <w:rsid w:val="00CA6C24"/>
    <w:rsid w:val="00CA6E11"/>
    <w:rsid w:val="00CA6E41"/>
    <w:rsid w:val="00CA72B1"/>
    <w:rsid w:val="00CB14B5"/>
    <w:rsid w:val="00CB1A9A"/>
    <w:rsid w:val="00CB1AD3"/>
    <w:rsid w:val="00CB1C5A"/>
    <w:rsid w:val="00CB1E01"/>
    <w:rsid w:val="00CB20F5"/>
    <w:rsid w:val="00CB55D3"/>
    <w:rsid w:val="00CB5C35"/>
    <w:rsid w:val="00CB6A28"/>
    <w:rsid w:val="00CB7422"/>
    <w:rsid w:val="00CC0406"/>
    <w:rsid w:val="00CC1426"/>
    <w:rsid w:val="00CC1594"/>
    <w:rsid w:val="00CC1DA4"/>
    <w:rsid w:val="00CC2E1B"/>
    <w:rsid w:val="00CC3233"/>
    <w:rsid w:val="00CC418C"/>
    <w:rsid w:val="00CC4261"/>
    <w:rsid w:val="00CC76A5"/>
    <w:rsid w:val="00CC7FB6"/>
    <w:rsid w:val="00CD0A44"/>
    <w:rsid w:val="00CD0B15"/>
    <w:rsid w:val="00CD14BF"/>
    <w:rsid w:val="00CD1985"/>
    <w:rsid w:val="00CD2469"/>
    <w:rsid w:val="00CD258F"/>
    <w:rsid w:val="00CD27DF"/>
    <w:rsid w:val="00CD33FD"/>
    <w:rsid w:val="00CD3E0C"/>
    <w:rsid w:val="00CD4CDF"/>
    <w:rsid w:val="00CD584A"/>
    <w:rsid w:val="00CD6302"/>
    <w:rsid w:val="00CD6DC0"/>
    <w:rsid w:val="00CD6F9A"/>
    <w:rsid w:val="00CD71AD"/>
    <w:rsid w:val="00CD79D8"/>
    <w:rsid w:val="00CE10FD"/>
    <w:rsid w:val="00CE13B4"/>
    <w:rsid w:val="00CE1694"/>
    <w:rsid w:val="00CE1A8F"/>
    <w:rsid w:val="00CE20D8"/>
    <w:rsid w:val="00CE2AC7"/>
    <w:rsid w:val="00CE2F55"/>
    <w:rsid w:val="00CE3169"/>
    <w:rsid w:val="00CE423D"/>
    <w:rsid w:val="00CE5898"/>
    <w:rsid w:val="00CE73DE"/>
    <w:rsid w:val="00CF0FD5"/>
    <w:rsid w:val="00CF1632"/>
    <w:rsid w:val="00CF19B6"/>
    <w:rsid w:val="00CF2B53"/>
    <w:rsid w:val="00CF3FCB"/>
    <w:rsid w:val="00CF4F5E"/>
    <w:rsid w:val="00CF5B6A"/>
    <w:rsid w:val="00CF60C8"/>
    <w:rsid w:val="00CF7639"/>
    <w:rsid w:val="00CF7955"/>
    <w:rsid w:val="00CF7DF4"/>
    <w:rsid w:val="00CF7E25"/>
    <w:rsid w:val="00CF7F94"/>
    <w:rsid w:val="00CF7FC9"/>
    <w:rsid w:val="00D002A3"/>
    <w:rsid w:val="00D0040D"/>
    <w:rsid w:val="00D00482"/>
    <w:rsid w:val="00D008A0"/>
    <w:rsid w:val="00D00D23"/>
    <w:rsid w:val="00D0172D"/>
    <w:rsid w:val="00D0173D"/>
    <w:rsid w:val="00D01B89"/>
    <w:rsid w:val="00D029FD"/>
    <w:rsid w:val="00D03454"/>
    <w:rsid w:val="00D03575"/>
    <w:rsid w:val="00D038D3"/>
    <w:rsid w:val="00D06514"/>
    <w:rsid w:val="00D06CF6"/>
    <w:rsid w:val="00D06E0E"/>
    <w:rsid w:val="00D06F99"/>
    <w:rsid w:val="00D101B4"/>
    <w:rsid w:val="00D10D7D"/>
    <w:rsid w:val="00D11132"/>
    <w:rsid w:val="00D11DC2"/>
    <w:rsid w:val="00D13238"/>
    <w:rsid w:val="00D13AA6"/>
    <w:rsid w:val="00D13D8E"/>
    <w:rsid w:val="00D14042"/>
    <w:rsid w:val="00D14B0A"/>
    <w:rsid w:val="00D1500C"/>
    <w:rsid w:val="00D178A0"/>
    <w:rsid w:val="00D17C2A"/>
    <w:rsid w:val="00D20F18"/>
    <w:rsid w:val="00D21A7D"/>
    <w:rsid w:val="00D21B48"/>
    <w:rsid w:val="00D223FE"/>
    <w:rsid w:val="00D22A24"/>
    <w:rsid w:val="00D23282"/>
    <w:rsid w:val="00D232EF"/>
    <w:rsid w:val="00D24115"/>
    <w:rsid w:val="00D24708"/>
    <w:rsid w:val="00D25073"/>
    <w:rsid w:val="00D25394"/>
    <w:rsid w:val="00D25739"/>
    <w:rsid w:val="00D257D2"/>
    <w:rsid w:val="00D25D9D"/>
    <w:rsid w:val="00D27A0B"/>
    <w:rsid w:val="00D30831"/>
    <w:rsid w:val="00D31C5F"/>
    <w:rsid w:val="00D31F09"/>
    <w:rsid w:val="00D31F31"/>
    <w:rsid w:val="00D3205A"/>
    <w:rsid w:val="00D320A0"/>
    <w:rsid w:val="00D3311D"/>
    <w:rsid w:val="00D33398"/>
    <w:rsid w:val="00D34750"/>
    <w:rsid w:val="00D348EC"/>
    <w:rsid w:val="00D349E9"/>
    <w:rsid w:val="00D35460"/>
    <w:rsid w:val="00D35AB0"/>
    <w:rsid w:val="00D36440"/>
    <w:rsid w:val="00D36626"/>
    <w:rsid w:val="00D3756F"/>
    <w:rsid w:val="00D37726"/>
    <w:rsid w:val="00D37BFF"/>
    <w:rsid w:val="00D4104D"/>
    <w:rsid w:val="00D4142A"/>
    <w:rsid w:val="00D41F5E"/>
    <w:rsid w:val="00D42575"/>
    <w:rsid w:val="00D42AB0"/>
    <w:rsid w:val="00D42D9E"/>
    <w:rsid w:val="00D433C5"/>
    <w:rsid w:val="00D44453"/>
    <w:rsid w:val="00D45277"/>
    <w:rsid w:val="00D45597"/>
    <w:rsid w:val="00D458A4"/>
    <w:rsid w:val="00D46496"/>
    <w:rsid w:val="00D4667B"/>
    <w:rsid w:val="00D470B9"/>
    <w:rsid w:val="00D476E3"/>
    <w:rsid w:val="00D47B84"/>
    <w:rsid w:val="00D53C79"/>
    <w:rsid w:val="00D53EA7"/>
    <w:rsid w:val="00D54585"/>
    <w:rsid w:val="00D548DA"/>
    <w:rsid w:val="00D54CC4"/>
    <w:rsid w:val="00D5518D"/>
    <w:rsid w:val="00D5587F"/>
    <w:rsid w:val="00D5678D"/>
    <w:rsid w:val="00D569A9"/>
    <w:rsid w:val="00D570C2"/>
    <w:rsid w:val="00D57B93"/>
    <w:rsid w:val="00D60DAF"/>
    <w:rsid w:val="00D61708"/>
    <w:rsid w:val="00D6182E"/>
    <w:rsid w:val="00D6205D"/>
    <w:rsid w:val="00D636D7"/>
    <w:rsid w:val="00D63B2B"/>
    <w:rsid w:val="00D63C56"/>
    <w:rsid w:val="00D6475E"/>
    <w:rsid w:val="00D67298"/>
    <w:rsid w:val="00D674F3"/>
    <w:rsid w:val="00D678E6"/>
    <w:rsid w:val="00D67CF5"/>
    <w:rsid w:val="00D67ED0"/>
    <w:rsid w:val="00D7047E"/>
    <w:rsid w:val="00D70FD9"/>
    <w:rsid w:val="00D71097"/>
    <w:rsid w:val="00D7111A"/>
    <w:rsid w:val="00D71358"/>
    <w:rsid w:val="00D72020"/>
    <w:rsid w:val="00D73125"/>
    <w:rsid w:val="00D73269"/>
    <w:rsid w:val="00D7361D"/>
    <w:rsid w:val="00D7385C"/>
    <w:rsid w:val="00D73886"/>
    <w:rsid w:val="00D738DF"/>
    <w:rsid w:val="00D73A83"/>
    <w:rsid w:val="00D74978"/>
    <w:rsid w:val="00D755FC"/>
    <w:rsid w:val="00D75C3E"/>
    <w:rsid w:val="00D76A8A"/>
    <w:rsid w:val="00D7715B"/>
    <w:rsid w:val="00D77537"/>
    <w:rsid w:val="00D77A60"/>
    <w:rsid w:val="00D77D53"/>
    <w:rsid w:val="00D800F3"/>
    <w:rsid w:val="00D80244"/>
    <w:rsid w:val="00D80D01"/>
    <w:rsid w:val="00D81022"/>
    <w:rsid w:val="00D81273"/>
    <w:rsid w:val="00D813A6"/>
    <w:rsid w:val="00D815BF"/>
    <w:rsid w:val="00D82C96"/>
    <w:rsid w:val="00D83060"/>
    <w:rsid w:val="00D831F1"/>
    <w:rsid w:val="00D83393"/>
    <w:rsid w:val="00D83BFE"/>
    <w:rsid w:val="00D84BD4"/>
    <w:rsid w:val="00D85BCA"/>
    <w:rsid w:val="00D85D78"/>
    <w:rsid w:val="00D85EF3"/>
    <w:rsid w:val="00D86110"/>
    <w:rsid w:val="00D86677"/>
    <w:rsid w:val="00D86840"/>
    <w:rsid w:val="00D87307"/>
    <w:rsid w:val="00D90978"/>
    <w:rsid w:val="00D9119C"/>
    <w:rsid w:val="00D9173E"/>
    <w:rsid w:val="00D91773"/>
    <w:rsid w:val="00D926CB"/>
    <w:rsid w:val="00D92A9E"/>
    <w:rsid w:val="00D9317B"/>
    <w:rsid w:val="00D93655"/>
    <w:rsid w:val="00D939B5"/>
    <w:rsid w:val="00D93B23"/>
    <w:rsid w:val="00D943E7"/>
    <w:rsid w:val="00D94920"/>
    <w:rsid w:val="00D95182"/>
    <w:rsid w:val="00D95D50"/>
    <w:rsid w:val="00D95DEB"/>
    <w:rsid w:val="00D96632"/>
    <w:rsid w:val="00D96B69"/>
    <w:rsid w:val="00D97872"/>
    <w:rsid w:val="00DA00CF"/>
    <w:rsid w:val="00DA05A6"/>
    <w:rsid w:val="00DA0B6D"/>
    <w:rsid w:val="00DA0E95"/>
    <w:rsid w:val="00DA11FF"/>
    <w:rsid w:val="00DA13E8"/>
    <w:rsid w:val="00DA24BF"/>
    <w:rsid w:val="00DA24EC"/>
    <w:rsid w:val="00DA302A"/>
    <w:rsid w:val="00DA30E6"/>
    <w:rsid w:val="00DA3F2E"/>
    <w:rsid w:val="00DA54F9"/>
    <w:rsid w:val="00DA6B9A"/>
    <w:rsid w:val="00DA7892"/>
    <w:rsid w:val="00DA7E62"/>
    <w:rsid w:val="00DB0794"/>
    <w:rsid w:val="00DB08D7"/>
    <w:rsid w:val="00DB1036"/>
    <w:rsid w:val="00DB1861"/>
    <w:rsid w:val="00DB2EAD"/>
    <w:rsid w:val="00DB3E0F"/>
    <w:rsid w:val="00DB3FE0"/>
    <w:rsid w:val="00DB4223"/>
    <w:rsid w:val="00DB4633"/>
    <w:rsid w:val="00DB498A"/>
    <w:rsid w:val="00DB51FB"/>
    <w:rsid w:val="00DB5ED9"/>
    <w:rsid w:val="00DB707B"/>
    <w:rsid w:val="00DB7696"/>
    <w:rsid w:val="00DC06E3"/>
    <w:rsid w:val="00DC0A0B"/>
    <w:rsid w:val="00DC1116"/>
    <w:rsid w:val="00DC1310"/>
    <w:rsid w:val="00DC1664"/>
    <w:rsid w:val="00DC17BF"/>
    <w:rsid w:val="00DC181C"/>
    <w:rsid w:val="00DC18C4"/>
    <w:rsid w:val="00DC19D8"/>
    <w:rsid w:val="00DC1BA1"/>
    <w:rsid w:val="00DC203E"/>
    <w:rsid w:val="00DC2391"/>
    <w:rsid w:val="00DC2896"/>
    <w:rsid w:val="00DC2E94"/>
    <w:rsid w:val="00DC3EB2"/>
    <w:rsid w:val="00DC466A"/>
    <w:rsid w:val="00DC4E4E"/>
    <w:rsid w:val="00DC5367"/>
    <w:rsid w:val="00DC546F"/>
    <w:rsid w:val="00DC55A4"/>
    <w:rsid w:val="00DC5B0C"/>
    <w:rsid w:val="00DC5BF3"/>
    <w:rsid w:val="00DC6316"/>
    <w:rsid w:val="00DC6EDB"/>
    <w:rsid w:val="00DC721F"/>
    <w:rsid w:val="00DC77AD"/>
    <w:rsid w:val="00DC793B"/>
    <w:rsid w:val="00DD0BD1"/>
    <w:rsid w:val="00DD0FAA"/>
    <w:rsid w:val="00DD19F9"/>
    <w:rsid w:val="00DD1B09"/>
    <w:rsid w:val="00DD1C1C"/>
    <w:rsid w:val="00DD1EB6"/>
    <w:rsid w:val="00DD2171"/>
    <w:rsid w:val="00DD2BBA"/>
    <w:rsid w:val="00DD3EBD"/>
    <w:rsid w:val="00DD47F4"/>
    <w:rsid w:val="00DD4D75"/>
    <w:rsid w:val="00DD4F46"/>
    <w:rsid w:val="00DD56B6"/>
    <w:rsid w:val="00DD580C"/>
    <w:rsid w:val="00DD5B50"/>
    <w:rsid w:val="00DD5BBD"/>
    <w:rsid w:val="00DD63B2"/>
    <w:rsid w:val="00DD7184"/>
    <w:rsid w:val="00DD7465"/>
    <w:rsid w:val="00DE0DE7"/>
    <w:rsid w:val="00DE0F70"/>
    <w:rsid w:val="00DE1F01"/>
    <w:rsid w:val="00DE2608"/>
    <w:rsid w:val="00DE2DB9"/>
    <w:rsid w:val="00DE32BE"/>
    <w:rsid w:val="00DE3424"/>
    <w:rsid w:val="00DE3B02"/>
    <w:rsid w:val="00DE3C63"/>
    <w:rsid w:val="00DE456F"/>
    <w:rsid w:val="00DE5E17"/>
    <w:rsid w:val="00DE620D"/>
    <w:rsid w:val="00DE67EF"/>
    <w:rsid w:val="00DE6DA5"/>
    <w:rsid w:val="00DE7442"/>
    <w:rsid w:val="00DE7A1D"/>
    <w:rsid w:val="00DF023E"/>
    <w:rsid w:val="00DF1115"/>
    <w:rsid w:val="00DF1584"/>
    <w:rsid w:val="00DF2483"/>
    <w:rsid w:val="00DF2DF6"/>
    <w:rsid w:val="00DF302E"/>
    <w:rsid w:val="00DF43D6"/>
    <w:rsid w:val="00DF47EF"/>
    <w:rsid w:val="00DF5D53"/>
    <w:rsid w:val="00DF65A3"/>
    <w:rsid w:val="00DF6A61"/>
    <w:rsid w:val="00DF6C20"/>
    <w:rsid w:val="00DF6F1D"/>
    <w:rsid w:val="00DF7A2E"/>
    <w:rsid w:val="00E003CE"/>
    <w:rsid w:val="00E00C30"/>
    <w:rsid w:val="00E01251"/>
    <w:rsid w:val="00E01DE7"/>
    <w:rsid w:val="00E023C2"/>
    <w:rsid w:val="00E024BC"/>
    <w:rsid w:val="00E02F29"/>
    <w:rsid w:val="00E030C2"/>
    <w:rsid w:val="00E037A7"/>
    <w:rsid w:val="00E045EE"/>
    <w:rsid w:val="00E04DCB"/>
    <w:rsid w:val="00E04E49"/>
    <w:rsid w:val="00E055ED"/>
    <w:rsid w:val="00E05D64"/>
    <w:rsid w:val="00E10366"/>
    <w:rsid w:val="00E11025"/>
    <w:rsid w:val="00E12574"/>
    <w:rsid w:val="00E12CE8"/>
    <w:rsid w:val="00E1332D"/>
    <w:rsid w:val="00E13F8C"/>
    <w:rsid w:val="00E141A7"/>
    <w:rsid w:val="00E14ED5"/>
    <w:rsid w:val="00E1543B"/>
    <w:rsid w:val="00E1560B"/>
    <w:rsid w:val="00E15CF1"/>
    <w:rsid w:val="00E16C62"/>
    <w:rsid w:val="00E16D73"/>
    <w:rsid w:val="00E17345"/>
    <w:rsid w:val="00E203E5"/>
    <w:rsid w:val="00E21416"/>
    <w:rsid w:val="00E21E00"/>
    <w:rsid w:val="00E21FF8"/>
    <w:rsid w:val="00E22544"/>
    <w:rsid w:val="00E23473"/>
    <w:rsid w:val="00E23C40"/>
    <w:rsid w:val="00E240B0"/>
    <w:rsid w:val="00E24373"/>
    <w:rsid w:val="00E244F1"/>
    <w:rsid w:val="00E2565A"/>
    <w:rsid w:val="00E25C6D"/>
    <w:rsid w:val="00E260E3"/>
    <w:rsid w:val="00E26332"/>
    <w:rsid w:val="00E27BFA"/>
    <w:rsid w:val="00E27E4F"/>
    <w:rsid w:val="00E27E6E"/>
    <w:rsid w:val="00E27E99"/>
    <w:rsid w:val="00E3025B"/>
    <w:rsid w:val="00E30E37"/>
    <w:rsid w:val="00E3121A"/>
    <w:rsid w:val="00E31301"/>
    <w:rsid w:val="00E3212E"/>
    <w:rsid w:val="00E32DA9"/>
    <w:rsid w:val="00E32E86"/>
    <w:rsid w:val="00E3348D"/>
    <w:rsid w:val="00E33ADC"/>
    <w:rsid w:val="00E3409D"/>
    <w:rsid w:val="00E344BE"/>
    <w:rsid w:val="00E35476"/>
    <w:rsid w:val="00E36032"/>
    <w:rsid w:val="00E36A64"/>
    <w:rsid w:val="00E37282"/>
    <w:rsid w:val="00E40048"/>
    <w:rsid w:val="00E40243"/>
    <w:rsid w:val="00E40D59"/>
    <w:rsid w:val="00E40EC3"/>
    <w:rsid w:val="00E417F2"/>
    <w:rsid w:val="00E41945"/>
    <w:rsid w:val="00E41F15"/>
    <w:rsid w:val="00E42F27"/>
    <w:rsid w:val="00E433FE"/>
    <w:rsid w:val="00E437C6"/>
    <w:rsid w:val="00E43831"/>
    <w:rsid w:val="00E43C5C"/>
    <w:rsid w:val="00E43C87"/>
    <w:rsid w:val="00E43F0C"/>
    <w:rsid w:val="00E44706"/>
    <w:rsid w:val="00E44F0D"/>
    <w:rsid w:val="00E45685"/>
    <w:rsid w:val="00E461AC"/>
    <w:rsid w:val="00E46417"/>
    <w:rsid w:val="00E46847"/>
    <w:rsid w:val="00E46921"/>
    <w:rsid w:val="00E46A6F"/>
    <w:rsid w:val="00E479DA"/>
    <w:rsid w:val="00E50CE9"/>
    <w:rsid w:val="00E51977"/>
    <w:rsid w:val="00E53C10"/>
    <w:rsid w:val="00E53DC9"/>
    <w:rsid w:val="00E54E99"/>
    <w:rsid w:val="00E5575B"/>
    <w:rsid w:val="00E55875"/>
    <w:rsid w:val="00E55E3B"/>
    <w:rsid w:val="00E564AA"/>
    <w:rsid w:val="00E565E1"/>
    <w:rsid w:val="00E56850"/>
    <w:rsid w:val="00E56E99"/>
    <w:rsid w:val="00E56FFB"/>
    <w:rsid w:val="00E57979"/>
    <w:rsid w:val="00E57F54"/>
    <w:rsid w:val="00E60559"/>
    <w:rsid w:val="00E6141B"/>
    <w:rsid w:val="00E62464"/>
    <w:rsid w:val="00E62714"/>
    <w:rsid w:val="00E63A88"/>
    <w:rsid w:val="00E644D6"/>
    <w:rsid w:val="00E65412"/>
    <w:rsid w:val="00E65AEA"/>
    <w:rsid w:val="00E65B56"/>
    <w:rsid w:val="00E65CAE"/>
    <w:rsid w:val="00E665D6"/>
    <w:rsid w:val="00E67860"/>
    <w:rsid w:val="00E678C6"/>
    <w:rsid w:val="00E70E30"/>
    <w:rsid w:val="00E70E8B"/>
    <w:rsid w:val="00E70F42"/>
    <w:rsid w:val="00E7110C"/>
    <w:rsid w:val="00E71645"/>
    <w:rsid w:val="00E71C0D"/>
    <w:rsid w:val="00E73384"/>
    <w:rsid w:val="00E733E6"/>
    <w:rsid w:val="00E73A49"/>
    <w:rsid w:val="00E743AA"/>
    <w:rsid w:val="00E74C80"/>
    <w:rsid w:val="00E74DAC"/>
    <w:rsid w:val="00E75642"/>
    <w:rsid w:val="00E75F6F"/>
    <w:rsid w:val="00E76160"/>
    <w:rsid w:val="00E7693C"/>
    <w:rsid w:val="00E774EB"/>
    <w:rsid w:val="00E7772E"/>
    <w:rsid w:val="00E77E50"/>
    <w:rsid w:val="00E77EFB"/>
    <w:rsid w:val="00E800FD"/>
    <w:rsid w:val="00E80578"/>
    <w:rsid w:val="00E81514"/>
    <w:rsid w:val="00E81865"/>
    <w:rsid w:val="00E818DF"/>
    <w:rsid w:val="00E81A9E"/>
    <w:rsid w:val="00E81DBA"/>
    <w:rsid w:val="00E8374B"/>
    <w:rsid w:val="00E83EC4"/>
    <w:rsid w:val="00E843E6"/>
    <w:rsid w:val="00E8448E"/>
    <w:rsid w:val="00E846AB"/>
    <w:rsid w:val="00E907BB"/>
    <w:rsid w:val="00E909C8"/>
    <w:rsid w:val="00E90E7A"/>
    <w:rsid w:val="00E910BE"/>
    <w:rsid w:val="00E9111A"/>
    <w:rsid w:val="00E9236C"/>
    <w:rsid w:val="00E92596"/>
    <w:rsid w:val="00E9261B"/>
    <w:rsid w:val="00E92720"/>
    <w:rsid w:val="00E92D29"/>
    <w:rsid w:val="00E92ED5"/>
    <w:rsid w:val="00E92EFF"/>
    <w:rsid w:val="00E93842"/>
    <w:rsid w:val="00E93C0A"/>
    <w:rsid w:val="00E94263"/>
    <w:rsid w:val="00E94948"/>
    <w:rsid w:val="00E9536B"/>
    <w:rsid w:val="00E95D46"/>
    <w:rsid w:val="00E95DC3"/>
    <w:rsid w:val="00E961F8"/>
    <w:rsid w:val="00E96C9E"/>
    <w:rsid w:val="00E97268"/>
    <w:rsid w:val="00EA0294"/>
    <w:rsid w:val="00EA064B"/>
    <w:rsid w:val="00EA0DBB"/>
    <w:rsid w:val="00EA0F41"/>
    <w:rsid w:val="00EA17F1"/>
    <w:rsid w:val="00EA207F"/>
    <w:rsid w:val="00EA2B8C"/>
    <w:rsid w:val="00EA3E4D"/>
    <w:rsid w:val="00EA40B3"/>
    <w:rsid w:val="00EA4D7C"/>
    <w:rsid w:val="00EA4E81"/>
    <w:rsid w:val="00EA54AC"/>
    <w:rsid w:val="00EA61D6"/>
    <w:rsid w:val="00EB051B"/>
    <w:rsid w:val="00EB07A6"/>
    <w:rsid w:val="00EB08ED"/>
    <w:rsid w:val="00EB1011"/>
    <w:rsid w:val="00EB1486"/>
    <w:rsid w:val="00EB17FD"/>
    <w:rsid w:val="00EB1F82"/>
    <w:rsid w:val="00EB2B68"/>
    <w:rsid w:val="00EB2FD4"/>
    <w:rsid w:val="00EB317E"/>
    <w:rsid w:val="00EB3438"/>
    <w:rsid w:val="00EB3C52"/>
    <w:rsid w:val="00EB3EDC"/>
    <w:rsid w:val="00EB490B"/>
    <w:rsid w:val="00EB4C6F"/>
    <w:rsid w:val="00EB53F0"/>
    <w:rsid w:val="00EB55BD"/>
    <w:rsid w:val="00EB5DCB"/>
    <w:rsid w:val="00EB6085"/>
    <w:rsid w:val="00EB6127"/>
    <w:rsid w:val="00EB62E3"/>
    <w:rsid w:val="00EB631F"/>
    <w:rsid w:val="00EB64A6"/>
    <w:rsid w:val="00EB655A"/>
    <w:rsid w:val="00EB7612"/>
    <w:rsid w:val="00EB7801"/>
    <w:rsid w:val="00EB7A89"/>
    <w:rsid w:val="00EB7FDE"/>
    <w:rsid w:val="00EC0A21"/>
    <w:rsid w:val="00EC0B44"/>
    <w:rsid w:val="00EC2216"/>
    <w:rsid w:val="00EC27A8"/>
    <w:rsid w:val="00EC337A"/>
    <w:rsid w:val="00EC46DC"/>
    <w:rsid w:val="00EC4794"/>
    <w:rsid w:val="00EC4DD0"/>
    <w:rsid w:val="00EC5B3C"/>
    <w:rsid w:val="00EC5BD6"/>
    <w:rsid w:val="00EC5F82"/>
    <w:rsid w:val="00EC693F"/>
    <w:rsid w:val="00EC698A"/>
    <w:rsid w:val="00EC7AF3"/>
    <w:rsid w:val="00ED12B6"/>
    <w:rsid w:val="00ED227D"/>
    <w:rsid w:val="00ED354D"/>
    <w:rsid w:val="00ED3C74"/>
    <w:rsid w:val="00ED3FBC"/>
    <w:rsid w:val="00ED4EFA"/>
    <w:rsid w:val="00ED5606"/>
    <w:rsid w:val="00ED5CA3"/>
    <w:rsid w:val="00ED5EDB"/>
    <w:rsid w:val="00ED6090"/>
    <w:rsid w:val="00ED633D"/>
    <w:rsid w:val="00ED6A0A"/>
    <w:rsid w:val="00ED6A15"/>
    <w:rsid w:val="00ED7313"/>
    <w:rsid w:val="00ED7A00"/>
    <w:rsid w:val="00ED7C55"/>
    <w:rsid w:val="00ED7CED"/>
    <w:rsid w:val="00EE02C4"/>
    <w:rsid w:val="00EE16FB"/>
    <w:rsid w:val="00EE1B00"/>
    <w:rsid w:val="00EE1B3E"/>
    <w:rsid w:val="00EE2C72"/>
    <w:rsid w:val="00EE2FAC"/>
    <w:rsid w:val="00EE3B9F"/>
    <w:rsid w:val="00EE43C8"/>
    <w:rsid w:val="00EE4798"/>
    <w:rsid w:val="00EE5166"/>
    <w:rsid w:val="00EE52D5"/>
    <w:rsid w:val="00EE54CF"/>
    <w:rsid w:val="00EE6084"/>
    <w:rsid w:val="00EE65EC"/>
    <w:rsid w:val="00EF11CD"/>
    <w:rsid w:val="00EF12C6"/>
    <w:rsid w:val="00EF183F"/>
    <w:rsid w:val="00EF1944"/>
    <w:rsid w:val="00EF27DA"/>
    <w:rsid w:val="00EF2D0A"/>
    <w:rsid w:val="00EF2FE1"/>
    <w:rsid w:val="00EF3C19"/>
    <w:rsid w:val="00EF3D23"/>
    <w:rsid w:val="00EF4169"/>
    <w:rsid w:val="00EF50A4"/>
    <w:rsid w:val="00EF5199"/>
    <w:rsid w:val="00EF5ADA"/>
    <w:rsid w:val="00EF63E6"/>
    <w:rsid w:val="00EF74D4"/>
    <w:rsid w:val="00F00267"/>
    <w:rsid w:val="00F004A9"/>
    <w:rsid w:val="00F00A35"/>
    <w:rsid w:val="00F00B25"/>
    <w:rsid w:val="00F01182"/>
    <w:rsid w:val="00F01722"/>
    <w:rsid w:val="00F02E27"/>
    <w:rsid w:val="00F032CE"/>
    <w:rsid w:val="00F04314"/>
    <w:rsid w:val="00F05441"/>
    <w:rsid w:val="00F05EDF"/>
    <w:rsid w:val="00F064C0"/>
    <w:rsid w:val="00F06503"/>
    <w:rsid w:val="00F06E80"/>
    <w:rsid w:val="00F07E53"/>
    <w:rsid w:val="00F10842"/>
    <w:rsid w:val="00F10A9E"/>
    <w:rsid w:val="00F10C40"/>
    <w:rsid w:val="00F10CA0"/>
    <w:rsid w:val="00F11994"/>
    <w:rsid w:val="00F11C11"/>
    <w:rsid w:val="00F1275E"/>
    <w:rsid w:val="00F127CF"/>
    <w:rsid w:val="00F12AEB"/>
    <w:rsid w:val="00F12E51"/>
    <w:rsid w:val="00F135AD"/>
    <w:rsid w:val="00F147EF"/>
    <w:rsid w:val="00F14D7D"/>
    <w:rsid w:val="00F157B9"/>
    <w:rsid w:val="00F15996"/>
    <w:rsid w:val="00F1706F"/>
    <w:rsid w:val="00F1711F"/>
    <w:rsid w:val="00F179AB"/>
    <w:rsid w:val="00F17CC5"/>
    <w:rsid w:val="00F203A8"/>
    <w:rsid w:val="00F21768"/>
    <w:rsid w:val="00F22D13"/>
    <w:rsid w:val="00F238E2"/>
    <w:rsid w:val="00F242F5"/>
    <w:rsid w:val="00F2433C"/>
    <w:rsid w:val="00F245A4"/>
    <w:rsid w:val="00F24A78"/>
    <w:rsid w:val="00F24F44"/>
    <w:rsid w:val="00F25341"/>
    <w:rsid w:val="00F27210"/>
    <w:rsid w:val="00F308F4"/>
    <w:rsid w:val="00F30AC1"/>
    <w:rsid w:val="00F30E67"/>
    <w:rsid w:val="00F324F9"/>
    <w:rsid w:val="00F325E4"/>
    <w:rsid w:val="00F3292D"/>
    <w:rsid w:val="00F33294"/>
    <w:rsid w:val="00F34182"/>
    <w:rsid w:val="00F34755"/>
    <w:rsid w:val="00F34E11"/>
    <w:rsid w:val="00F34F02"/>
    <w:rsid w:val="00F3527F"/>
    <w:rsid w:val="00F3536C"/>
    <w:rsid w:val="00F367CA"/>
    <w:rsid w:val="00F36AF3"/>
    <w:rsid w:val="00F37F41"/>
    <w:rsid w:val="00F40296"/>
    <w:rsid w:val="00F4031E"/>
    <w:rsid w:val="00F40E53"/>
    <w:rsid w:val="00F416AD"/>
    <w:rsid w:val="00F41E4E"/>
    <w:rsid w:val="00F432A8"/>
    <w:rsid w:val="00F433C5"/>
    <w:rsid w:val="00F43408"/>
    <w:rsid w:val="00F43811"/>
    <w:rsid w:val="00F43B18"/>
    <w:rsid w:val="00F43CDD"/>
    <w:rsid w:val="00F44052"/>
    <w:rsid w:val="00F445AF"/>
    <w:rsid w:val="00F44D53"/>
    <w:rsid w:val="00F45057"/>
    <w:rsid w:val="00F45CDA"/>
    <w:rsid w:val="00F4663F"/>
    <w:rsid w:val="00F46C9F"/>
    <w:rsid w:val="00F4710F"/>
    <w:rsid w:val="00F471A8"/>
    <w:rsid w:val="00F479BC"/>
    <w:rsid w:val="00F47AD1"/>
    <w:rsid w:val="00F51620"/>
    <w:rsid w:val="00F52693"/>
    <w:rsid w:val="00F52CDF"/>
    <w:rsid w:val="00F532CF"/>
    <w:rsid w:val="00F54159"/>
    <w:rsid w:val="00F54704"/>
    <w:rsid w:val="00F55CCD"/>
    <w:rsid w:val="00F56416"/>
    <w:rsid w:val="00F5695A"/>
    <w:rsid w:val="00F56A75"/>
    <w:rsid w:val="00F56A86"/>
    <w:rsid w:val="00F57146"/>
    <w:rsid w:val="00F576AE"/>
    <w:rsid w:val="00F57E35"/>
    <w:rsid w:val="00F603F1"/>
    <w:rsid w:val="00F60889"/>
    <w:rsid w:val="00F60CD5"/>
    <w:rsid w:val="00F60DBD"/>
    <w:rsid w:val="00F6126F"/>
    <w:rsid w:val="00F61F39"/>
    <w:rsid w:val="00F62616"/>
    <w:rsid w:val="00F629AB"/>
    <w:rsid w:val="00F62E28"/>
    <w:rsid w:val="00F63D75"/>
    <w:rsid w:val="00F63FEA"/>
    <w:rsid w:val="00F64A3D"/>
    <w:rsid w:val="00F64D83"/>
    <w:rsid w:val="00F66159"/>
    <w:rsid w:val="00F66704"/>
    <w:rsid w:val="00F669ED"/>
    <w:rsid w:val="00F66C5F"/>
    <w:rsid w:val="00F67523"/>
    <w:rsid w:val="00F67E67"/>
    <w:rsid w:val="00F67EDF"/>
    <w:rsid w:val="00F70658"/>
    <w:rsid w:val="00F70A8A"/>
    <w:rsid w:val="00F7108D"/>
    <w:rsid w:val="00F71E45"/>
    <w:rsid w:val="00F72A1B"/>
    <w:rsid w:val="00F739D0"/>
    <w:rsid w:val="00F73CF9"/>
    <w:rsid w:val="00F7542B"/>
    <w:rsid w:val="00F765F3"/>
    <w:rsid w:val="00F779E5"/>
    <w:rsid w:val="00F77C4A"/>
    <w:rsid w:val="00F77FFB"/>
    <w:rsid w:val="00F81343"/>
    <w:rsid w:val="00F81750"/>
    <w:rsid w:val="00F825F0"/>
    <w:rsid w:val="00F831AF"/>
    <w:rsid w:val="00F83436"/>
    <w:rsid w:val="00F83EFD"/>
    <w:rsid w:val="00F84528"/>
    <w:rsid w:val="00F84F81"/>
    <w:rsid w:val="00F8562E"/>
    <w:rsid w:val="00F85AEA"/>
    <w:rsid w:val="00F86BBF"/>
    <w:rsid w:val="00F86E9C"/>
    <w:rsid w:val="00F86EBD"/>
    <w:rsid w:val="00F87D3F"/>
    <w:rsid w:val="00F90035"/>
    <w:rsid w:val="00F9109F"/>
    <w:rsid w:val="00F9200E"/>
    <w:rsid w:val="00F9239D"/>
    <w:rsid w:val="00F9285B"/>
    <w:rsid w:val="00F92A33"/>
    <w:rsid w:val="00F93001"/>
    <w:rsid w:val="00F94984"/>
    <w:rsid w:val="00F9557E"/>
    <w:rsid w:val="00F9599B"/>
    <w:rsid w:val="00F963A5"/>
    <w:rsid w:val="00F96F3D"/>
    <w:rsid w:val="00F9752D"/>
    <w:rsid w:val="00F97613"/>
    <w:rsid w:val="00F97926"/>
    <w:rsid w:val="00FA01C2"/>
    <w:rsid w:val="00FA0512"/>
    <w:rsid w:val="00FA052C"/>
    <w:rsid w:val="00FA0D88"/>
    <w:rsid w:val="00FA17AB"/>
    <w:rsid w:val="00FA211D"/>
    <w:rsid w:val="00FA40AA"/>
    <w:rsid w:val="00FA42EA"/>
    <w:rsid w:val="00FA44F9"/>
    <w:rsid w:val="00FA5665"/>
    <w:rsid w:val="00FA5BD1"/>
    <w:rsid w:val="00FA60DE"/>
    <w:rsid w:val="00FA614E"/>
    <w:rsid w:val="00FA6180"/>
    <w:rsid w:val="00FA64BE"/>
    <w:rsid w:val="00FA65E9"/>
    <w:rsid w:val="00FA6E92"/>
    <w:rsid w:val="00FA7565"/>
    <w:rsid w:val="00FA76B2"/>
    <w:rsid w:val="00FA7D33"/>
    <w:rsid w:val="00FB0965"/>
    <w:rsid w:val="00FB0BA2"/>
    <w:rsid w:val="00FB0F7B"/>
    <w:rsid w:val="00FB2230"/>
    <w:rsid w:val="00FB262F"/>
    <w:rsid w:val="00FB3989"/>
    <w:rsid w:val="00FB444C"/>
    <w:rsid w:val="00FB5447"/>
    <w:rsid w:val="00FB5D3C"/>
    <w:rsid w:val="00FB5F87"/>
    <w:rsid w:val="00FB66A1"/>
    <w:rsid w:val="00FB720C"/>
    <w:rsid w:val="00FB76CD"/>
    <w:rsid w:val="00FB7B13"/>
    <w:rsid w:val="00FB7F39"/>
    <w:rsid w:val="00FC0063"/>
    <w:rsid w:val="00FC0787"/>
    <w:rsid w:val="00FC0CC4"/>
    <w:rsid w:val="00FC0E13"/>
    <w:rsid w:val="00FC0F65"/>
    <w:rsid w:val="00FC0FC8"/>
    <w:rsid w:val="00FC120B"/>
    <w:rsid w:val="00FC17FD"/>
    <w:rsid w:val="00FC3088"/>
    <w:rsid w:val="00FC30BA"/>
    <w:rsid w:val="00FC3B2C"/>
    <w:rsid w:val="00FC45F3"/>
    <w:rsid w:val="00FC49AE"/>
    <w:rsid w:val="00FC4E3C"/>
    <w:rsid w:val="00FC5352"/>
    <w:rsid w:val="00FC5697"/>
    <w:rsid w:val="00FC5932"/>
    <w:rsid w:val="00FC61E5"/>
    <w:rsid w:val="00FC62C6"/>
    <w:rsid w:val="00FC66EE"/>
    <w:rsid w:val="00FC68F9"/>
    <w:rsid w:val="00FC6D47"/>
    <w:rsid w:val="00FC6E28"/>
    <w:rsid w:val="00FC75BD"/>
    <w:rsid w:val="00FC77C2"/>
    <w:rsid w:val="00FC7A8C"/>
    <w:rsid w:val="00FC7AFE"/>
    <w:rsid w:val="00FC7E0C"/>
    <w:rsid w:val="00FC7F29"/>
    <w:rsid w:val="00FD001F"/>
    <w:rsid w:val="00FD015C"/>
    <w:rsid w:val="00FD0F49"/>
    <w:rsid w:val="00FD1B0B"/>
    <w:rsid w:val="00FD1E68"/>
    <w:rsid w:val="00FD2296"/>
    <w:rsid w:val="00FD2334"/>
    <w:rsid w:val="00FD2E5D"/>
    <w:rsid w:val="00FD4423"/>
    <w:rsid w:val="00FD4DFA"/>
    <w:rsid w:val="00FD4F99"/>
    <w:rsid w:val="00FD4FC8"/>
    <w:rsid w:val="00FD5E24"/>
    <w:rsid w:val="00FD6381"/>
    <w:rsid w:val="00FD73DA"/>
    <w:rsid w:val="00FD781B"/>
    <w:rsid w:val="00FD7E51"/>
    <w:rsid w:val="00FE037D"/>
    <w:rsid w:val="00FE0386"/>
    <w:rsid w:val="00FE110B"/>
    <w:rsid w:val="00FE11F6"/>
    <w:rsid w:val="00FE3265"/>
    <w:rsid w:val="00FE3D7C"/>
    <w:rsid w:val="00FE4650"/>
    <w:rsid w:val="00FE4B06"/>
    <w:rsid w:val="00FE53A6"/>
    <w:rsid w:val="00FE556D"/>
    <w:rsid w:val="00FE5631"/>
    <w:rsid w:val="00FE58A0"/>
    <w:rsid w:val="00FE5D7F"/>
    <w:rsid w:val="00FE5EFE"/>
    <w:rsid w:val="00FE6926"/>
    <w:rsid w:val="00FE6E0C"/>
    <w:rsid w:val="00FE789C"/>
    <w:rsid w:val="00FF0471"/>
    <w:rsid w:val="00FF053D"/>
    <w:rsid w:val="00FF10D2"/>
    <w:rsid w:val="00FF1884"/>
    <w:rsid w:val="00FF1A76"/>
    <w:rsid w:val="00FF1ECF"/>
    <w:rsid w:val="00FF28FC"/>
    <w:rsid w:val="00FF2BB7"/>
    <w:rsid w:val="00FF4132"/>
    <w:rsid w:val="00FF432B"/>
    <w:rsid w:val="00FF55F4"/>
    <w:rsid w:val="00FF5B25"/>
    <w:rsid w:val="00FF5D09"/>
    <w:rsid w:val="00FF724D"/>
    <w:rsid w:val="00FF7651"/>
    <w:rsid w:val="00FF7927"/>
    <w:rsid w:val="714AC3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1B2D86"/>
  <w15:docId w15:val="{F3EF1B36-21B4-44A3-A29A-327E0763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AE"/>
    <w:pPr>
      <w:spacing w:before="160" w:after="160"/>
      <w:jc w:val="both"/>
    </w:pPr>
    <w:rPr>
      <w:rFonts w:ascii="Times New Roman" w:eastAsia="Times New Roman" w:hAnsi="Times New Roman" w:cs="Times New Roman"/>
      <w:sz w:val="24"/>
      <w:szCs w:val="24"/>
      <w:lang w:eastAsia="sl-SI"/>
    </w:rPr>
  </w:style>
  <w:style w:type="paragraph" w:styleId="Heading1">
    <w:name w:val="heading 1"/>
    <w:basedOn w:val="Heading11"/>
    <w:next w:val="Normal"/>
    <w:link w:val="Heading1Char"/>
    <w:uiPriority w:val="9"/>
    <w:qFormat/>
    <w:rsid w:val="00F4663F"/>
    <w:pPr>
      <w:numPr>
        <w:numId w:val="6"/>
      </w:numPr>
      <w:spacing w:before="2880" w:after="840"/>
      <w:ind w:left="431" w:hanging="431"/>
      <w:jc w:val="left"/>
      <w:outlineLvl w:val="0"/>
    </w:pPr>
    <w:rPr>
      <w:b/>
      <w:sz w:val="48"/>
      <w:szCs w:val="48"/>
    </w:rPr>
  </w:style>
  <w:style w:type="paragraph" w:styleId="Heading2">
    <w:name w:val="heading 2"/>
    <w:next w:val="Normal"/>
    <w:link w:val="Heading2Char"/>
    <w:uiPriority w:val="9"/>
    <w:unhideWhenUsed/>
    <w:qFormat/>
    <w:rsid w:val="009D15E6"/>
    <w:pPr>
      <w:numPr>
        <w:ilvl w:val="1"/>
        <w:numId w:val="6"/>
      </w:numPr>
      <w:spacing w:before="480" w:after="240"/>
      <w:ind w:left="578" w:hanging="578"/>
      <w:outlineLvl w:val="1"/>
    </w:pPr>
    <w:rPr>
      <w:rFonts w:ascii="Times New Roman" w:eastAsia="Times New Roman" w:hAnsi="Times New Roman" w:cs="Times New Roman"/>
      <w:b/>
      <w:sz w:val="36"/>
      <w:szCs w:val="36"/>
      <w:lang w:eastAsia="sl-SI"/>
    </w:rPr>
  </w:style>
  <w:style w:type="paragraph" w:styleId="Heading3">
    <w:name w:val="heading 3"/>
    <w:basedOn w:val="Heading31"/>
    <w:next w:val="Normal"/>
    <w:link w:val="Heading3Char"/>
    <w:uiPriority w:val="9"/>
    <w:unhideWhenUsed/>
    <w:qFormat/>
    <w:rsid w:val="00D31F31"/>
    <w:pPr>
      <w:numPr>
        <w:numId w:val="6"/>
      </w:numPr>
      <w:spacing w:before="360" w:after="120"/>
      <w:ind w:left="794" w:hanging="794"/>
      <w:jc w:val="left"/>
      <w:outlineLvl w:val="2"/>
    </w:pPr>
    <w:rPr>
      <w:b/>
      <w:sz w:val="28"/>
      <w:szCs w:val="32"/>
    </w:rPr>
  </w:style>
  <w:style w:type="paragraph" w:styleId="Heading4">
    <w:name w:val="heading 4"/>
    <w:basedOn w:val="Normal"/>
    <w:next w:val="Normal"/>
    <w:link w:val="Heading4Char"/>
    <w:uiPriority w:val="9"/>
    <w:unhideWhenUsed/>
    <w:rsid w:val="00E344BE"/>
    <w:pPr>
      <w:numPr>
        <w:ilvl w:val="3"/>
        <w:numId w:val="6"/>
      </w:numPr>
      <w:spacing w:before="120" w:after="240"/>
      <w:ind w:left="907" w:hanging="907"/>
      <w:jc w:val="left"/>
      <w:outlineLvl w:val="3"/>
    </w:pPr>
    <w:rPr>
      <w:rFonts w:eastAsiaTheme="majorEastAsia"/>
      <w:b/>
      <w:bCs/>
      <w:iCs/>
      <w:sz w:val="28"/>
      <w:szCs w:val="28"/>
    </w:rPr>
  </w:style>
  <w:style w:type="paragraph" w:styleId="Heading5">
    <w:name w:val="heading 5"/>
    <w:basedOn w:val="Normal"/>
    <w:next w:val="Normal"/>
    <w:link w:val="Heading5Char"/>
    <w:uiPriority w:val="9"/>
    <w:semiHidden/>
    <w:unhideWhenUsed/>
    <w:rsid w:val="005402B2"/>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402B2"/>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402B2"/>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402B2"/>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402B2"/>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63F"/>
    <w:rPr>
      <w:rFonts w:ascii="Times New Roman" w:eastAsia="Times New Roman" w:hAnsi="Times New Roman" w:cs="Times New Roman"/>
      <w:b/>
      <w:sz w:val="48"/>
      <w:szCs w:val="48"/>
      <w:lang w:eastAsia="sl-SI"/>
    </w:rPr>
  </w:style>
  <w:style w:type="paragraph" w:styleId="BalloonText">
    <w:name w:val="Balloon Text"/>
    <w:basedOn w:val="Normal"/>
    <w:link w:val="BalloonTextChar"/>
    <w:uiPriority w:val="99"/>
    <w:semiHidden/>
    <w:unhideWhenUsed/>
    <w:rsid w:val="008F408D"/>
    <w:rPr>
      <w:rFonts w:ascii="Tahoma" w:hAnsi="Tahoma" w:cs="Tahoma"/>
      <w:sz w:val="16"/>
      <w:szCs w:val="16"/>
    </w:rPr>
  </w:style>
  <w:style w:type="character" w:customStyle="1" w:styleId="BalloonTextChar">
    <w:name w:val="Balloon Text Char"/>
    <w:basedOn w:val="DefaultParagraphFont"/>
    <w:link w:val="BalloonText"/>
    <w:uiPriority w:val="99"/>
    <w:semiHidden/>
    <w:rsid w:val="008F408D"/>
    <w:rPr>
      <w:rFonts w:ascii="Tahoma" w:hAnsi="Tahoma" w:cs="Tahoma"/>
      <w:sz w:val="16"/>
      <w:szCs w:val="16"/>
    </w:rPr>
  </w:style>
  <w:style w:type="character" w:customStyle="1" w:styleId="Heading2Char">
    <w:name w:val="Heading 2 Char"/>
    <w:basedOn w:val="DefaultParagraphFont"/>
    <w:link w:val="Heading2"/>
    <w:uiPriority w:val="9"/>
    <w:rsid w:val="009D15E6"/>
    <w:rPr>
      <w:rFonts w:ascii="Times New Roman" w:eastAsia="Times New Roman" w:hAnsi="Times New Roman" w:cs="Times New Roman"/>
      <w:b/>
      <w:sz w:val="36"/>
      <w:szCs w:val="36"/>
      <w:lang w:eastAsia="sl-SI"/>
    </w:rPr>
  </w:style>
  <w:style w:type="character" w:customStyle="1" w:styleId="Heading3Char">
    <w:name w:val="Heading 3 Char"/>
    <w:basedOn w:val="DefaultParagraphFont"/>
    <w:link w:val="Heading3"/>
    <w:uiPriority w:val="9"/>
    <w:rsid w:val="00D31F31"/>
    <w:rPr>
      <w:rFonts w:ascii="Times New Roman" w:eastAsia="Times New Roman" w:hAnsi="Times New Roman" w:cs="Times New Roman"/>
      <w:b/>
      <w:sz w:val="28"/>
      <w:szCs w:val="32"/>
      <w:lang w:eastAsia="sl-SI"/>
    </w:rPr>
  </w:style>
  <w:style w:type="table" w:styleId="TableGrid">
    <w:name w:val="Table Grid"/>
    <w:basedOn w:val="TableNormal"/>
    <w:uiPriority w:val="59"/>
    <w:rsid w:val="008D4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slov">
    <w:name w:val="_Podnaslov"/>
    <w:basedOn w:val="Normal"/>
    <w:link w:val="PodnaslovZnak"/>
    <w:qFormat/>
    <w:rsid w:val="006B0F80"/>
    <w:pPr>
      <w:spacing w:before="0" w:after="0"/>
      <w:jc w:val="center"/>
    </w:pPr>
    <w:rPr>
      <w:sz w:val="28"/>
    </w:rPr>
  </w:style>
  <w:style w:type="character" w:customStyle="1" w:styleId="PodnaslovZnak">
    <w:name w:val="_Podnaslov Znak"/>
    <w:basedOn w:val="DefaultParagraphFont"/>
    <w:link w:val="Podnaslov"/>
    <w:rsid w:val="006B0F80"/>
    <w:rPr>
      <w:rFonts w:ascii="Times New Roman" w:eastAsia="Times New Roman" w:hAnsi="Times New Roman" w:cs="Times New Roman"/>
      <w:sz w:val="28"/>
      <w:szCs w:val="24"/>
      <w:lang w:eastAsia="sl-SI"/>
    </w:rPr>
  </w:style>
  <w:style w:type="paragraph" w:styleId="ListParagraph">
    <w:name w:val="List Paragraph"/>
    <w:aliases w:val="Odstavek seznama raven 1"/>
    <w:basedOn w:val="Normal"/>
    <w:link w:val="ListParagraphChar"/>
    <w:uiPriority w:val="34"/>
    <w:qFormat/>
    <w:rsid w:val="001277E5"/>
    <w:pPr>
      <w:numPr>
        <w:numId w:val="14"/>
      </w:numPr>
      <w:spacing w:before="40" w:after="40"/>
      <w:ind w:left="425" w:hanging="425"/>
    </w:pPr>
  </w:style>
  <w:style w:type="table" w:customStyle="1" w:styleId="Svetlosenenje1">
    <w:name w:val="Svetlo senčenje1"/>
    <w:basedOn w:val="TableNormal"/>
    <w:uiPriority w:val="60"/>
    <w:rsid w:val="00BF77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etlosenenjepoudarek11">
    <w:name w:val="Svetlo senčenje – poudarek 11"/>
    <w:basedOn w:val="TableNormal"/>
    <w:uiPriority w:val="60"/>
    <w:rsid w:val="00045B9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aption">
    <w:name w:val="caption"/>
    <w:aliases w:val="Napis slika"/>
    <w:basedOn w:val="Normal"/>
    <w:next w:val="Normal"/>
    <w:uiPriority w:val="35"/>
    <w:unhideWhenUsed/>
    <w:qFormat/>
    <w:rsid w:val="008D6CD5"/>
    <w:pPr>
      <w:spacing w:before="80" w:after="240"/>
      <w:jc w:val="center"/>
    </w:pPr>
    <w:rPr>
      <w:bCs/>
      <w:sz w:val="22"/>
      <w:szCs w:val="22"/>
    </w:rPr>
  </w:style>
  <w:style w:type="character" w:styleId="PlaceholderText">
    <w:name w:val="Placeholder Text"/>
    <w:basedOn w:val="DefaultParagraphFont"/>
    <w:uiPriority w:val="99"/>
    <w:semiHidden/>
    <w:rsid w:val="00946D98"/>
    <w:rPr>
      <w:color w:val="808080"/>
    </w:rPr>
  </w:style>
  <w:style w:type="paragraph" w:styleId="NormalWeb">
    <w:name w:val="Normal (Web)"/>
    <w:basedOn w:val="Normal"/>
    <w:uiPriority w:val="99"/>
    <w:unhideWhenUsed/>
    <w:rsid w:val="001275DC"/>
    <w:pPr>
      <w:spacing w:before="100" w:beforeAutospacing="1" w:after="100" w:afterAutospacing="1"/>
    </w:pPr>
    <w:rPr>
      <w:rFonts w:eastAsiaTheme="minorEastAsia"/>
    </w:rPr>
  </w:style>
  <w:style w:type="paragraph" w:styleId="NoSpacing">
    <w:name w:val="No Spacing"/>
    <w:basedOn w:val="Normal"/>
    <w:uiPriority w:val="1"/>
    <w:rsid w:val="009359EB"/>
    <w:pPr>
      <w:jc w:val="center"/>
    </w:pPr>
    <w:rPr>
      <w:sz w:val="36"/>
      <w:szCs w:val="36"/>
    </w:rPr>
  </w:style>
  <w:style w:type="character" w:styleId="Emphasis">
    <w:name w:val="Emphasis"/>
    <w:basedOn w:val="DefaultParagraphFont"/>
    <w:uiPriority w:val="20"/>
    <w:rsid w:val="00660E0E"/>
    <w:rPr>
      <w:rFonts w:ascii="Times New Roman" w:hAnsi="Times New Roman"/>
      <w:b/>
      <w:iCs/>
      <w:sz w:val="24"/>
    </w:rPr>
  </w:style>
  <w:style w:type="paragraph" w:styleId="Header">
    <w:name w:val="header"/>
    <w:basedOn w:val="Normal"/>
    <w:link w:val="HeaderChar"/>
    <w:uiPriority w:val="99"/>
    <w:unhideWhenUsed/>
    <w:rsid w:val="007557A2"/>
    <w:pPr>
      <w:tabs>
        <w:tab w:val="center" w:pos="4536"/>
        <w:tab w:val="right" w:pos="9072"/>
      </w:tabs>
    </w:pPr>
  </w:style>
  <w:style w:type="character" w:customStyle="1" w:styleId="HeaderChar">
    <w:name w:val="Header Char"/>
    <w:basedOn w:val="DefaultParagraphFont"/>
    <w:link w:val="Header"/>
    <w:uiPriority w:val="99"/>
    <w:rsid w:val="007557A2"/>
    <w:rPr>
      <w:rFonts w:ascii="Times New Roman" w:eastAsia="Times New Roman" w:hAnsi="Times New Roman" w:cs="Times New Roman"/>
      <w:sz w:val="24"/>
      <w:szCs w:val="24"/>
      <w:lang w:eastAsia="sl-SI"/>
    </w:rPr>
  </w:style>
  <w:style w:type="paragraph" w:styleId="Footer">
    <w:name w:val="footer"/>
    <w:basedOn w:val="Normal"/>
    <w:link w:val="FooterChar"/>
    <w:uiPriority w:val="99"/>
    <w:unhideWhenUsed/>
    <w:rsid w:val="007557A2"/>
    <w:pPr>
      <w:tabs>
        <w:tab w:val="center" w:pos="4536"/>
        <w:tab w:val="right" w:pos="9072"/>
      </w:tabs>
    </w:pPr>
  </w:style>
  <w:style w:type="character" w:customStyle="1" w:styleId="FooterChar">
    <w:name w:val="Footer Char"/>
    <w:basedOn w:val="DefaultParagraphFont"/>
    <w:link w:val="Footer"/>
    <w:uiPriority w:val="99"/>
    <w:rsid w:val="007557A2"/>
    <w:rPr>
      <w:rFonts w:ascii="Times New Roman" w:eastAsia="Times New Roman" w:hAnsi="Times New Roman" w:cs="Times New Roman"/>
      <w:sz w:val="24"/>
      <w:szCs w:val="24"/>
      <w:lang w:eastAsia="sl-SI"/>
    </w:rPr>
  </w:style>
  <w:style w:type="paragraph" w:styleId="Title">
    <w:name w:val="Title"/>
    <w:aliases w:val="Poglavje 0"/>
    <w:basedOn w:val="Normal"/>
    <w:next w:val="Normal"/>
    <w:link w:val="TitleChar"/>
    <w:uiPriority w:val="10"/>
    <w:rsid w:val="005402B2"/>
    <w:pPr>
      <w:spacing w:before="1800" w:after="240"/>
      <w:ind w:left="567"/>
    </w:pPr>
    <w:rPr>
      <w:b/>
      <w:sz w:val="40"/>
      <w:szCs w:val="40"/>
    </w:rPr>
  </w:style>
  <w:style w:type="character" w:customStyle="1" w:styleId="TitleChar">
    <w:name w:val="Title Char"/>
    <w:aliases w:val="Poglavje 0 Char"/>
    <w:basedOn w:val="DefaultParagraphFont"/>
    <w:link w:val="Title"/>
    <w:uiPriority w:val="10"/>
    <w:rsid w:val="005402B2"/>
    <w:rPr>
      <w:rFonts w:ascii="Times New Roman" w:eastAsia="Times New Roman" w:hAnsi="Times New Roman" w:cs="Times New Roman"/>
      <w:b/>
      <w:sz w:val="40"/>
      <w:szCs w:val="40"/>
      <w:lang w:eastAsia="sl-SI"/>
    </w:rPr>
  </w:style>
  <w:style w:type="character" w:styleId="Hyperlink">
    <w:name w:val="Hyperlink"/>
    <w:uiPriority w:val="99"/>
    <w:unhideWhenUsed/>
    <w:rsid w:val="003729F8"/>
    <w:rPr>
      <w:rFonts w:ascii="Times New Roman" w:hAnsi="Times New Roman"/>
      <w:b w:val="0"/>
      <w:i w:val="0"/>
      <w:caps w:val="0"/>
      <w:smallCaps w:val="0"/>
      <w:strike w:val="0"/>
      <w:dstrike w:val="0"/>
      <w:vanish w:val="0"/>
      <w:color w:val="auto"/>
      <w:sz w:val="24"/>
      <w:u w:val="none"/>
      <w:vertAlign w:val="baseline"/>
    </w:rPr>
  </w:style>
  <w:style w:type="character" w:styleId="FollowedHyperlink">
    <w:name w:val="FollowedHyperlink"/>
    <w:basedOn w:val="DefaultParagraphFont"/>
    <w:uiPriority w:val="99"/>
    <w:semiHidden/>
    <w:unhideWhenUsed/>
    <w:rsid w:val="000A3703"/>
    <w:rPr>
      <w:color w:val="000000" w:themeColor="followedHyperlink"/>
      <w:u w:val="single"/>
    </w:rPr>
  </w:style>
  <w:style w:type="character" w:styleId="CommentReference">
    <w:name w:val="annotation reference"/>
    <w:basedOn w:val="DefaultParagraphFont"/>
    <w:uiPriority w:val="99"/>
    <w:semiHidden/>
    <w:unhideWhenUsed/>
    <w:rsid w:val="00D42575"/>
    <w:rPr>
      <w:sz w:val="16"/>
      <w:szCs w:val="16"/>
    </w:rPr>
  </w:style>
  <w:style w:type="paragraph" w:styleId="CommentText">
    <w:name w:val="annotation text"/>
    <w:basedOn w:val="Normal"/>
    <w:link w:val="CommentTextChar"/>
    <w:uiPriority w:val="99"/>
    <w:unhideWhenUsed/>
    <w:rsid w:val="00D42575"/>
    <w:rPr>
      <w:sz w:val="20"/>
      <w:szCs w:val="20"/>
    </w:rPr>
  </w:style>
  <w:style w:type="character" w:customStyle="1" w:styleId="CommentTextChar">
    <w:name w:val="Comment Text Char"/>
    <w:basedOn w:val="DefaultParagraphFont"/>
    <w:link w:val="CommentText"/>
    <w:uiPriority w:val="99"/>
    <w:rsid w:val="00D42575"/>
    <w:rPr>
      <w:rFonts w:ascii="Times New Roman" w:eastAsia="Times New Roman" w:hAnsi="Times New Roman" w:cs="Times New Roman"/>
      <w:sz w:val="20"/>
      <w:szCs w:val="20"/>
      <w:lang w:eastAsia="sl-SI"/>
    </w:rPr>
  </w:style>
  <w:style w:type="paragraph" w:styleId="CommentSubject">
    <w:name w:val="annotation subject"/>
    <w:basedOn w:val="CommentText"/>
    <w:next w:val="CommentText"/>
    <w:link w:val="CommentSubjectChar"/>
    <w:uiPriority w:val="99"/>
    <w:semiHidden/>
    <w:unhideWhenUsed/>
    <w:rsid w:val="00D42575"/>
    <w:rPr>
      <w:b/>
      <w:bCs/>
    </w:rPr>
  </w:style>
  <w:style w:type="character" w:customStyle="1" w:styleId="CommentSubjectChar">
    <w:name w:val="Comment Subject Char"/>
    <w:basedOn w:val="CommentTextChar"/>
    <w:link w:val="CommentSubject"/>
    <w:uiPriority w:val="99"/>
    <w:semiHidden/>
    <w:rsid w:val="00D42575"/>
    <w:rPr>
      <w:rFonts w:ascii="Times New Roman" w:eastAsia="Times New Roman" w:hAnsi="Times New Roman" w:cs="Times New Roman"/>
      <w:b/>
      <w:bCs/>
      <w:sz w:val="20"/>
      <w:szCs w:val="20"/>
      <w:lang w:eastAsia="sl-SI"/>
    </w:rPr>
  </w:style>
  <w:style w:type="paragraph" w:styleId="TOC1">
    <w:name w:val="toc 1"/>
    <w:basedOn w:val="Normal"/>
    <w:next w:val="Normal"/>
    <w:autoRedefine/>
    <w:uiPriority w:val="39"/>
    <w:unhideWhenUsed/>
    <w:rsid w:val="007D40B5"/>
    <w:pPr>
      <w:tabs>
        <w:tab w:val="left" w:pos="397"/>
        <w:tab w:val="right" w:leader="dot" w:pos="8777"/>
      </w:tabs>
      <w:spacing w:after="0"/>
      <w:jc w:val="left"/>
    </w:pPr>
    <w:rPr>
      <w:b/>
      <w:bCs/>
      <w:sz w:val="32"/>
    </w:rPr>
  </w:style>
  <w:style w:type="paragraph" w:styleId="TOC2">
    <w:name w:val="toc 2"/>
    <w:basedOn w:val="Normal"/>
    <w:next w:val="Normal"/>
    <w:autoRedefine/>
    <w:uiPriority w:val="39"/>
    <w:unhideWhenUsed/>
    <w:rsid w:val="00906BE6"/>
    <w:pPr>
      <w:spacing w:before="200" w:after="0"/>
      <w:ind w:left="397"/>
      <w:jc w:val="left"/>
    </w:pPr>
    <w:rPr>
      <w:b/>
      <w:bCs/>
      <w:szCs w:val="20"/>
    </w:rPr>
  </w:style>
  <w:style w:type="paragraph" w:styleId="TOC3">
    <w:name w:val="toc 3"/>
    <w:basedOn w:val="Normal"/>
    <w:next w:val="Normal"/>
    <w:autoRedefine/>
    <w:uiPriority w:val="39"/>
    <w:unhideWhenUsed/>
    <w:rsid w:val="0042079A"/>
    <w:pPr>
      <w:tabs>
        <w:tab w:val="left" w:pos="1247"/>
        <w:tab w:val="left" w:pos="1680"/>
        <w:tab w:val="right" w:leader="dot" w:pos="8777"/>
      </w:tabs>
      <w:spacing w:before="120" w:after="0"/>
      <w:ind w:left="567"/>
      <w:jc w:val="left"/>
    </w:pPr>
    <w:rPr>
      <w:szCs w:val="20"/>
    </w:rPr>
  </w:style>
  <w:style w:type="paragraph" w:customStyle="1" w:styleId="Heading11">
    <w:name w:val="Heading 11"/>
    <w:basedOn w:val="Normal"/>
    <w:rsid w:val="000161B3"/>
    <w:pPr>
      <w:numPr>
        <w:numId w:val="1"/>
      </w:numPr>
    </w:pPr>
  </w:style>
  <w:style w:type="paragraph" w:customStyle="1" w:styleId="Heading21">
    <w:name w:val="Heading 21"/>
    <w:basedOn w:val="Normal"/>
    <w:rsid w:val="000161B3"/>
    <w:pPr>
      <w:numPr>
        <w:ilvl w:val="1"/>
        <w:numId w:val="1"/>
      </w:numPr>
    </w:pPr>
  </w:style>
  <w:style w:type="paragraph" w:customStyle="1" w:styleId="Heading31">
    <w:name w:val="Heading 31"/>
    <w:basedOn w:val="Normal"/>
    <w:link w:val="Heading31Char"/>
    <w:rsid w:val="000161B3"/>
    <w:pPr>
      <w:numPr>
        <w:ilvl w:val="2"/>
        <w:numId w:val="1"/>
      </w:numPr>
    </w:pPr>
  </w:style>
  <w:style w:type="paragraph" w:customStyle="1" w:styleId="Heading41">
    <w:name w:val="Heading 41"/>
    <w:basedOn w:val="Normal"/>
    <w:link w:val="Heading41Char"/>
    <w:rsid w:val="000161B3"/>
    <w:pPr>
      <w:numPr>
        <w:ilvl w:val="3"/>
        <w:numId w:val="1"/>
      </w:numPr>
    </w:pPr>
  </w:style>
  <w:style w:type="paragraph" w:customStyle="1" w:styleId="Heading51">
    <w:name w:val="Heading 51"/>
    <w:basedOn w:val="Normal"/>
    <w:rsid w:val="000161B3"/>
    <w:pPr>
      <w:numPr>
        <w:ilvl w:val="4"/>
        <w:numId w:val="1"/>
      </w:numPr>
    </w:pPr>
  </w:style>
  <w:style w:type="paragraph" w:customStyle="1" w:styleId="Heading61">
    <w:name w:val="Heading 61"/>
    <w:basedOn w:val="Normal"/>
    <w:rsid w:val="000161B3"/>
    <w:pPr>
      <w:numPr>
        <w:ilvl w:val="5"/>
        <w:numId w:val="1"/>
      </w:numPr>
    </w:pPr>
  </w:style>
  <w:style w:type="paragraph" w:customStyle="1" w:styleId="Heading71">
    <w:name w:val="Heading 71"/>
    <w:basedOn w:val="Normal"/>
    <w:rsid w:val="000161B3"/>
    <w:pPr>
      <w:numPr>
        <w:ilvl w:val="6"/>
        <w:numId w:val="1"/>
      </w:numPr>
    </w:pPr>
  </w:style>
  <w:style w:type="paragraph" w:customStyle="1" w:styleId="Heading81">
    <w:name w:val="Heading 81"/>
    <w:basedOn w:val="Normal"/>
    <w:rsid w:val="000161B3"/>
    <w:pPr>
      <w:numPr>
        <w:ilvl w:val="7"/>
        <w:numId w:val="1"/>
      </w:numPr>
    </w:pPr>
  </w:style>
  <w:style w:type="paragraph" w:customStyle="1" w:styleId="Heading91">
    <w:name w:val="Heading 91"/>
    <w:basedOn w:val="Normal"/>
    <w:rsid w:val="000161B3"/>
    <w:pPr>
      <w:numPr>
        <w:ilvl w:val="8"/>
        <w:numId w:val="1"/>
      </w:numPr>
    </w:pPr>
  </w:style>
  <w:style w:type="paragraph" w:styleId="TOCHeading">
    <w:name w:val="TOC Heading"/>
    <w:basedOn w:val="Heading1"/>
    <w:next w:val="Normal"/>
    <w:uiPriority w:val="39"/>
    <w:unhideWhenUsed/>
    <w:rsid w:val="00434E50"/>
    <w:pPr>
      <w:keepNext/>
      <w:keepLines/>
      <w:spacing w:before="480" w:after="0"/>
      <w:outlineLvl w:val="9"/>
    </w:pPr>
    <w:rPr>
      <w:rFonts w:asciiTheme="majorHAnsi" w:eastAsiaTheme="majorEastAsia" w:hAnsiTheme="majorHAnsi" w:cstheme="majorBidi"/>
      <w:bCs/>
      <w:color w:val="365F91" w:themeColor="accent1" w:themeShade="BF"/>
      <w:sz w:val="28"/>
      <w:szCs w:val="28"/>
      <w:lang w:eastAsia="en-US"/>
    </w:rPr>
  </w:style>
  <w:style w:type="paragraph" w:styleId="TOC4">
    <w:name w:val="toc 4"/>
    <w:basedOn w:val="Normal"/>
    <w:next w:val="Normal"/>
    <w:autoRedefine/>
    <w:uiPriority w:val="39"/>
    <w:unhideWhenUsed/>
    <w:rsid w:val="00A42D02"/>
    <w:pPr>
      <w:ind w:left="737"/>
      <w:jc w:val="left"/>
    </w:pPr>
    <w:rPr>
      <w:sz w:val="22"/>
      <w:szCs w:val="20"/>
    </w:rPr>
  </w:style>
  <w:style w:type="paragraph" w:styleId="TOC5">
    <w:name w:val="toc 5"/>
    <w:basedOn w:val="Normal"/>
    <w:next w:val="Normal"/>
    <w:autoRedefine/>
    <w:uiPriority w:val="39"/>
    <w:unhideWhenUsed/>
    <w:rsid w:val="008C3B92"/>
    <w:pPr>
      <w:tabs>
        <w:tab w:val="right" w:leader="dot" w:pos="8777"/>
      </w:tabs>
      <w:spacing w:before="120" w:after="120"/>
      <w:ind w:left="227"/>
      <w:jc w:val="left"/>
    </w:pPr>
    <w:rPr>
      <w:b/>
      <w:szCs w:val="20"/>
    </w:rPr>
  </w:style>
  <w:style w:type="paragraph" w:styleId="TOC6">
    <w:name w:val="toc 6"/>
    <w:basedOn w:val="Normal"/>
    <w:next w:val="Normal"/>
    <w:autoRedefine/>
    <w:uiPriority w:val="39"/>
    <w:unhideWhenUsed/>
    <w:rsid w:val="006E3DB3"/>
    <w:pPr>
      <w:ind w:left="960"/>
      <w:jc w:val="left"/>
    </w:pPr>
    <w:rPr>
      <w:rFonts w:asciiTheme="minorHAnsi" w:hAnsiTheme="minorHAnsi"/>
      <w:sz w:val="20"/>
      <w:szCs w:val="20"/>
    </w:rPr>
  </w:style>
  <w:style w:type="paragraph" w:styleId="TOC7">
    <w:name w:val="toc 7"/>
    <w:basedOn w:val="Normal"/>
    <w:next w:val="Normal"/>
    <w:autoRedefine/>
    <w:uiPriority w:val="39"/>
    <w:unhideWhenUsed/>
    <w:rsid w:val="006E3DB3"/>
    <w:pPr>
      <w:ind w:left="1200"/>
      <w:jc w:val="left"/>
    </w:pPr>
    <w:rPr>
      <w:rFonts w:asciiTheme="minorHAnsi" w:hAnsiTheme="minorHAnsi"/>
      <w:sz w:val="20"/>
      <w:szCs w:val="20"/>
    </w:rPr>
  </w:style>
  <w:style w:type="paragraph" w:styleId="TOC8">
    <w:name w:val="toc 8"/>
    <w:basedOn w:val="Normal"/>
    <w:next w:val="Normal"/>
    <w:autoRedefine/>
    <w:uiPriority w:val="39"/>
    <w:unhideWhenUsed/>
    <w:rsid w:val="006E3DB3"/>
    <w:pPr>
      <w:ind w:left="1440"/>
      <w:jc w:val="left"/>
    </w:pPr>
    <w:rPr>
      <w:rFonts w:asciiTheme="minorHAnsi" w:hAnsiTheme="minorHAnsi"/>
      <w:sz w:val="20"/>
      <w:szCs w:val="20"/>
    </w:rPr>
  </w:style>
  <w:style w:type="paragraph" w:styleId="TOC9">
    <w:name w:val="toc 9"/>
    <w:basedOn w:val="Normal"/>
    <w:next w:val="Normal"/>
    <w:autoRedefine/>
    <w:uiPriority w:val="39"/>
    <w:unhideWhenUsed/>
    <w:rsid w:val="006E3DB3"/>
    <w:pPr>
      <w:ind w:left="1680"/>
      <w:jc w:val="left"/>
    </w:pPr>
    <w:rPr>
      <w:rFonts w:asciiTheme="minorHAnsi" w:hAnsiTheme="minorHAnsi"/>
      <w:sz w:val="20"/>
      <w:szCs w:val="20"/>
    </w:rPr>
  </w:style>
  <w:style w:type="character" w:styleId="Strong">
    <w:name w:val="Strong"/>
    <w:basedOn w:val="DefaultParagraphFont"/>
    <w:uiPriority w:val="22"/>
    <w:rsid w:val="004523C8"/>
    <w:rPr>
      <w:b/>
      <w:bCs/>
    </w:rPr>
  </w:style>
  <w:style w:type="paragraph" w:styleId="PlainText">
    <w:name w:val="Plain Text"/>
    <w:basedOn w:val="Normal"/>
    <w:link w:val="PlainTextChar"/>
    <w:rsid w:val="00D10D7D"/>
    <w:pPr>
      <w:ind w:left="11" w:hanging="11"/>
    </w:pPr>
    <w:rPr>
      <w:rFonts w:ascii="Courier New" w:hAnsi="Courier New" w:cs="Courier New"/>
      <w:sz w:val="20"/>
      <w:szCs w:val="20"/>
      <w:lang w:eastAsia="en-US"/>
    </w:rPr>
  </w:style>
  <w:style w:type="character" w:customStyle="1" w:styleId="PlainTextChar">
    <w:name w:val="Plain Text Char"/>
    <w:basedOn w:val="DefaultParagraphFont"/>
    <w:link w:val="PlainText"/>
    <w:rsid w:val="00D10D7D"/>
    <w:rPr>
      <w:rFonts w:ascii="Courier New" w:eastAsia="Times New Roman" w:hAnsi="Courier New" w:cs="Courier New"/>
      <w:sz w:val="20"/>
      <w:szCs w:val="20"/>
    </w:rPr>
  </w:style>
  <w:style w:type="paragraph" w:customStyle="1" w:styleId="Predpoglavjeizvenkazala">
    <w:name w:val="_Predpoglavje izven kazala"/>
    <w:basedOn w:val="Podnaslov"/>
    <w:next w:val="Normal"/>
    <w:link w:val="PredpoglavjeizvenkazalaZnak"/>
    <w:qFormat/>
    <w:rsid w:val="003D2504"/>
    <w:pPr>
      <w:pBdr>
        <w:bottom w:val="single" w:sz="4" w:space="1" w:color="auto"/>
      </w:pBdr>
      <w:spacing w:before="200" w:after="480"/>
      <w:jc w:val="left"/>
    </w:pPr>
    <w:rPr>
      <w:b/>
      <w:sz w:val="36"/>
    </w:rPr>
  </w:style>
  <w:style w:type="character" w:customStyle="1" w:styleId="PredpoglavjeizvenkazalaZnak">
    <w:name w:val="_Predpoglavje izven kazala Znak"/>
    <w:basedOn w:val="PodnaslovZnak"/>
    <w:link w:val="Predpoglavjeizvenkazala"/>
    <w:rsid w:val="003D2504"/>
    <w:rPr>
      <w:rFonts w:ascii="Times New Roman" w:eastAsia="Times New Roman" w:hAnsi="Times New Roman" w:cs="Times New Roman"/>
      <w:b/>
      <w:sz w:val="36"/>
      <w:szCs w:val="24"/>
      <w:lang w:eastAsia="sl-SI"/>
    </w:rPr>
  </w:style>
  <w:style w:type="paragraph" w:customStyle="1" w:styleId="Poglavje2">
    <w:name w:val="Poglavje 2"/>
    <w:basedOn w:val="Heading2"/>
    <w:next w:val="Normal"/>
    <w:link w:val="Poglavje2Char"/>
    <w:rsid w:val="003F0C2D"/>
    <w:pPr>
      <w:numPr>
        <w:numId w:val="5"/>
      </w:numPr>
      <w:spacing w:before="120"/>
    </w:pPr>
  </w:style>
  <w:style w:type="paragraph" w:customStyle="1" w:styleId="Poglavje3">
    <w:name w:val="Poglavje 3"/>
    <w:basedOn w:val="Poglavje1"/>
    <w:next w:val="Normal"/>
    <w:link w:val="Poglavje3Char"/>
    <w:rsid w:val="003F0C2D"/>
    <w:pPr>
      <w:numPr>
        <w:ilvl w:val="2"/>
      </w:numPr>
      <w:spacing w:before="120" w:after="240"/>
      <w:ind w:left="1276" w:hanging="851"/>
    </w:pPr>
    <w:rPr>
      <w:sz w:val="32"/>
      <w:szCs w:val="32"/>
    </w:rPr>
  </w:style>
  <w:style w:type="character" w:customStyle="1" w:styleId="Poglavje2Char">
    <w:name w:val="Poglavje 2 Char"/>
    <w:basedOn w:val="Heading2Char"/>
    <w:link w:val="Poglavje2"/>
    <w:rsid w:val="003F0C2D"/>
    <w:rPr>
      <w:rFonts w:ascii="Times New Roman" w:eastAsia="Times New Roman" w:hAnsi="Times New Roman" w:cs="Times New Roman"/>
      <w:b/>
      <w:sz w:val="36"/>
      <w:szCs w:val="36"/>
      <w:lang w:eastAsia="sl-SI"/>
    </w:rPr>
  </w:style>
  <w:style w:type="paragraph" w:customStyle="1" w:styleId="Poglavje4">
    <w:name w:val="Poglavje 4"/>
    <w:basedOn w:val="Heading41"/>
    <w:next w:val="Normal"/>
    <w:link w:val="Poglavje4Char"/>
    <w:rsid w:val="003F0C2D"/>
    <w:pPr>
      <w:numPr>
        <w:numId w:val="5"/>
      </w:numPr>
      <w:spacing w:before="120" w:after="120"/>
      <w:ind w:left="1985" w:hanging="992"/>
    </w:pPr>
    <w:rPr>
      <w:b/>
      <w:sz w:val="28"/>
      <w:szCs w:val="28"/>
    </w:rPr>
  </w:style>
  <w:style w:type="character" w:customStyle="1" w:styleId="Heading31Char">
    <w:name w:val="Heading 31 Char"/>
    <w:basedOn w:val="DefaultParagraphFont"/>
    <w:link w:val="Heading31"/>
    <w:rsid w:val="00376066"/>
    <w:rPr>
      <w:rFonts w:ascii="Times New Roman" w:eastAsia="Times New Roman" w:hAnsi="Times New Roman" w:cs="Times New Roman"/>
      <w:sz w:val="24"/>
      <w:szCs w:val="24"/>
      <w:lang w:eastAsia="sl-SI"/>
    </w:rPr>
  </w:style>
  <w:style w:type="character" w:customStyle="1" w:styleId="Poglavje3Char">
    <w:name w:val="Poglavje 3 Char"/>
    <w:basedOn w:val="Heading31Char"/>
    <w:link w:val="Poglavje3"/>
    <w:rsid w:val="003F0C2D"/>
    <w:rPr>
      <w:rFonts w:ascii="Times New Roman" w:eastAsia="Times New Roman" w:hAnsi="Times New Roman" w:cs="Times New Roman"/>
      <w:b/>
      <w:sz w:val="32"/>
      <w:szCs w:val="32"/>
      <w:lang w:eastAsia="sl-SI"/>
    </w:rPr>
  </w:style>
  <w:style w:type="paragraph" w:customStyle="1" w:styleId="Poglavje1">
    <w:name w:val="Poglavje 1"/>
    <w:basedOn w:val="Heading1"/>
    <w:link w:val="Poglavje1Char"/>
    <w:rsid w:val="00BF76FD"/>
    <w:pPr>
      <w:numPr>
        <w:numId w:val="5"/>
      </w:numPr>
      <w:ind w:left="567" w:hanging="567"/>
    </w:pPr>
  </w:style>
  <w:style w:type="character" w:customStyle="1" w:styleId="Heading41Char">
    <w:name w:val="Heading 41 Char"/>
    <w:basedOn w:val="DefaultParagraphFont"/>
    <w:link w:val="Heading41"/>
    <w:rsid w:val="00376066"/>
    <w:rPr>
      <w:rFonts w:ascii="Times New Roman" w:eastAsia="Times New Roman" w:hAnsi="Times New Roman" w:cs="Times New Roman"/>
      <w:sz w:val="24"/>
      <w:szCs w:val="24"/>
      <w:lang w:eastAsia="sl-SI"/>
    </w:rPr>
  </w:style>
  <w:style w:type="character" w:customStyle="1" w:styleId="Poglavje4Char">
    <w:name w:val="Poglavje 4 Char"/>
    <w:basedOn w:val="Heading41Char"/>
    <w:link w:val="Poglavje4"/>
    <w:rsid w:val="003F0C2D"/>
    <w:rPr>
      <w:rFonts w:ascii="Times New Roman" w:eastAsia="Times New Roman" w:hAnsi="Times New Roman" w:cs="Times New Roman"/>
      <w:b/>
      <w:sz w:val="28"/>
      <w:szCs w:val="28"/>
      <w:lang w:eastAsia="sl-SI"/>
    </w:rPr>
  </w:style>
  <w:style w:type="character" w:customStyle="1" w:styleId="Poglavje1Char">
    <w:name w:val="Poglavje 1 Char"/>
    <w:basedOn w:val="Heading1Char"/>
    <w:link w:val="Poglavje1"/>
    <w:rsid w:val="00BF76FD"/>
    <w:rPr>
      <w:rFonts w:ascii="Times New Roman" w:eastAsia="Times New Roman" w:hAnsi="Times New Roman" w:cs="Times New Roman"/>
      <w:b/>
      <w:sz w:val="48"/>
      <w:szCs w:val="48"/>
      <w:lang w:eastAsia="sl-SI"/>
    </w:rPr>
  </w:style>
  <w:style w:type="numbering" w:customStyle="1" w:styleId="Poglavja">
    <w:name w:val="Poglavja"/>
    <w:uiPriority w:val="99"/>
    <w:rsid w:val="003F0C2D"/>
    <w:pPr>
      <w:numPr>
        <w:numId w:val="4"/>
      </w:numPr>
    </w:pPr>
  </w:style>
  <w:style w:type="character" w:customStyle="1" w:styleId="Heading4Char">
    <w:name w:val="Heading 4 Char"/>
    <w:basedOn w:val="DefaultParagraphFont"/>
    <w:link w:val="Heading4"/>
    <w:uiPriority w:val="9"/>
    <w:rsid w:val="00E344BE"/>
    <w:rPr>
      <w:rFonts w:ascii="Times New Roman" w:eastAsiaTheme="majorEastAsia" w:hAnsi="Times New Roman" w:cs="Times New Roman"/>
      <w:b/>
      <w:bCs/>
      <w:iCs/>
      <w:sz w:val="28"/>
      <w:szCs w:val="28"/>
      <w:lang w:eastAsia="sl-SI"/>
    </w:rPr>
  </w:style>
  <w:style w:type="character" w:customStyle="1" w:styleId="Heading5Char">
    <w:name w:val="Heading 5 Char"/>
    <w:basedOn w:val="DefaultParagraphFont"/>
    <w:link w:val="Heading5"/>
    <w:uiPriority w:val="9"/>
    <w:semiHidden/>
    <w:rsid w:val="005402B2"/>
    <w:rPr>
      <w:rFonts w:asciiTheme="majorHAnsi" w:eastAsiaTheme="majorEastAsia" w:hAnsiTheme="majorHAnsi" w:cstheme="majorBidi"/>
      <w:color w:val="243F60" w:themeColor="accent1" w:themeShade="7F"/>
      <w:sz w:val="24"/>
      <w:szCs w:val="24"/>
      <w:lang w:eastAsia="sl-SI"/>
    </w:rPr>
  </w:style>
  <w:style w:type="character" w:customStyle="1" w:styleId="Heading6Char">
    <w:name w:val="Heading 6 Char"/>
    <w:basedOn w:val="DefaultParagraphFont"/>
    <w:link w:val="Heading6"/>
    <w:uiPriority w:val="9"/>
    <w:semiHidden/>
    <w:rsid w:val="005402B2"/>
    <w:rPr>
      <w:rFonts w:asciiTheme="majorHAnsi" w:eastAsiaTheme="majorEastAsia" w:hAnsiTheme="majorHAnsi" w:cstheme="majorBidi"/>
      <w:i/>
      <w:iCs/>
      <w:color w:val="243F60" w:themeColor="accent1" w:themeShade="7F"/>
      <w:sz w:val="24"/>
      <w:szCs w:val="24"/>
      <w:lang w:eastAsia="sl-SI"/>
    </w:rPr>
  </w:style>
  <w:style w:type="character" w:customStyle="1" w:styleId="Heading7Char">
    <w:name w:val="Heading 7 Char"/>
    <w:basedOn w:val="DefaultParagraphFont"/>
    <w:link w:val="Heading7"/>
    <w:uiPriority w:val="9"/>
    <w:semiHidden/>
    <w:rsid w:val="005402B2"/>
    <w:rPr>
      <w:rFonts w:asciiTheme="majorHAnsi" w:eastAsiaTheme="majorEastAsia" w:hAnsiTheme="majorHAnsi" w:cstheme="majorBidi"/>
      <w:i/>
      <w:iCs/>
      <w:color w:val="404040" w:themeColor="text1" w:themeTint="BF"/>
      <w:sz w:val="24"/>
      <w:szCs w:val="24"/>
      <w:lang w:eastAsia="sl-SI"/>
    </w:rPr>
  </w:style>
  <w:style w:type="character" w:customStyle="1" w:styleId="Heading8Char">
    <w:name w:val="Heading 8 Char"/>
    <w:basedOn w:val="DefaultParagraphFont"/>
    <w:link w:val="Heading8"/>
    <w:uiPriority w:val="9"/>
    <w:semiHidden/>
    <w:rsid w:val="005402B2"/>
    <w:rPr>
      <w:rFonts w:asciiTheme="majorHAnsi" w:eastAsiaTheme="majorEastAsia" w:hAnsiTheme="majorHAnsi" w:cstheme="majorBidi"/>
      <w:color w:val="404040" w:themeColor="text1" w:themeTint="BF"/>
      <w:sz w:val="20"/>
      <w:szCs w:val="20"/>
      <w:lang w:eastAsia="sl-SI"/>
    </w:rPr>
  </w:style>
  <w:style w:type="character" w:customStyle="1" w:styleId="Heading9Char">
    <w:name w:val="Heading 9 Char"/>
    <w:basedOn w:val="DefaultParagraphFont"/>
    <w:link w:val="Heading9"/>
    <w:uiPriority w:val="9"/>
    <w:semiHidden/>
    <w:rsid w:val="005402B2"/>
    <w:rPr>
      <w:rFonts w:asciiTheme="majorHAnsi" w:eastAsiaTheme="majorEastAsia" w:hAnsiTheme="majorHAnsi" w:cstheme="majorBidi"/>
      <w:i/>
      <w:iCs/>
      <w:color w:val="404040" w:themeColor="text1" w:themeTint="BF"/>
      <w:sz w:val="20"/>
      <w:szCs w:val="20"/>
      <w:lang w:eastAsia="sl-SI"/>
    </w:rPr>
  </w:style>
  <w:style w:type="character" w:customStyle="1" w:styleId="Figure-centerpositionChar">
    <w:name w:val="Figure - center position Char"/>
    <w:basedOn w:val="DefaultParagraphFont"/>
    <w:link w:val="Figure-centerposition"/>
    <w:locked/>
    <w:rsid w:val="00E46A6F"/>
    <w:rPr>
      <w:rFonts w:ascii="LM Roman 10" w:hAnsi="LM Roman 10" w:cs="Kalinga"/>
      <w:sz w:val="24"/>
      <w:szCs w:val="26"/>
      <w:lang w:val="en-GB"/>
    </w:rPr>
  </w:style>
  <w:style w:type="paragraph" w:customStyle="1" w:styleId="Figure-centerposition">
    <w:name w:val="Figure - center position"/>
    <w:basedOn w:val="Normal"/>
    <w:link w:val="Figure-centerpositionChar"/>
    <w:rsid w:val="00E46A6F"/>
    <w:pPr>
      <w:spacing w:after="240"/>
      <w:jc w:val="center"/>
    </w:pPr>
    <w:rPr>
      <w:rFonts w:ascii="LM Roman 10" w:eastAsiaTheme="minorHAnsi" w:hAnsi="LM Roman 10" w:cs="Kalinga"/>
      <w:szCs w:val="26"/>
      <w:lang w:val="en-GB" w:eastAsia="en-US"/>
    </w:rPr>
  </w:style>
  <w:style w:type="paragraph" w:customStyle="1" w:styleId="Reference">
    <w:name w:val="Reference"/>
    <w:basedOn w:val="Normal"/>
    <w:link w:val="ReferenceChar"/>
    <w:qFormat/>
    <w:rsid w:val="00624C5B"/>
    <w:pPr>
      <w:numPr>
        <w:numId w:val="8"/>
      </w:numPr>
      <w:spacing w:after="120"/>
      <w:ind w:left="595" w:hanging="595"/>
      <w:jc w:val="left"/>
    </w:pPr>
  </w:style>
  <w:style w:type="paragraph" w:customStyle="1" w:styleId="Vzorecreferenc">
    <w:name w:val="Vzorec referenc"/>
    <w:basedOn w:val="ListParagraph"/>
    <w:link w:val="VzorecreferencChar"/>
    <w:rsid w:val="007819AB"/>
    <w:pPr>
      <w:numPr>
        <w:numId w:val="9"/>
      </w:numPr>
      <w:spacing w:after="120"/>
      <w:jc w:val="left"/>
    </w:pPr>
  </w:style>
  <w:style w:type="character" w:customStyle="1" w:styleId="ReferenceChar">
    <w:name w:val="Reference Char"/>
    <w:basedOn w:val="DefaultParagraphFont"/>
    <w:link w:val="Reference"/>
    <w:rsid w:val="00624C5B"/>
    <w:rPr>
      <w:rFonts w:ascii="Times New Roman" w:eastAsia="Times New Roman" w:hAnsi="Times New Roman" w:cs="Times New Roman"/>
      <w:sz w:val="24"/>
      <w:szCs w:val="24"/>
      <w:lang w:eastAsia="sl-SI"/>
    </w:rPr>
  </w:style>
  <w:style w:type="paragraph" w:styleId="FootnoteText">
    <w:name w:val="footnote text"/>
    <w:basedOn w:val="Normal"/>
    <w:link w:val="FootnoteTextChar"/>
    <w:uiPriority w:val="99"/>
    <w:semiHidden/>
    <w:unhideWhenUsed/>
    <w:rsid w:val="00D57B93"/>
    <w:pPr>
      <w:ind w:firstLine="357"/>
    </w:pPr>
    <w:rPr>
      <w:rFonts w:ascii="LM Roman 10" w:eastAsiaTheme="minorHAnsi" w:hAnsi="LM Roman 10" w:cs="Kalinga"/>
      <w:sz w:val="20"/>
      <w:szCs w:val="20"/>
      <w:lang w:val="en-GB" w:eastAsia="en-US"/>
    </w:rPr>
  </w:style>
  <w:style w:type="character" w:customStyle="1" w:styleId="ListParagraphChar">
    <w:name w:val="List Paragraph Char"/>
    <w:aliases w:val="Odstavek seznama raven 1 Char"/>
    <w:basedOn w:val="DefaultParagraphFont"/>
    <w:link w:val="ListParagraph"/>
    <w:rsid w:val="001277E5"/>
    <w:rPr>
      <w:rFonts w:ascii="Times New Roman" w:eastAsia="Times New Roman" w:hAnsi="Times New Roman" w:cs="Times New Roman"/>
      <w:sz w:val="24"/>
      <w:szCs w:val="24"/>
      <w:lang w:eastAsia="sl-SI"/>
    </w:rPr>
  </w:style>
  <w:style w:type="character" w:customStyle="1" w:styleId="VzorecreferencChar">
    <w:name w:val="Vzorec referenc Char"/>
    <w:basedOn w:val="ListParagraphChar"/>
    <w:link w:val="Vzorecreferenc"/>
    <w:rsid w:val="007819AB"/>
    <w:rPr>
      <w:rFonts w:ascii="Times New Roman" w:eastAsia="Times New Roman" w:hAnsi="Times New Roman" w:cs="Times New Roman"/>
      <w:sz w:val="24"/>
      <w:szCs w:val="24"/>
      <w:lang w:eastAsia="sl-SI"/>
    </w:rPr>
  </w:style>
  <w:style w:type="character" w:customStyle="1" w:styleId="FootnoteTextChar">
    <w:name w:val="Footnote Text Char"/>
    <w:basedOn w:val="DefaultParagraphFont"/>
    <w:link w:val="FootnoteText"/>
    <w:uiPriority w:val="99"/>
    <w:semiHidden/>
    <w:rsid w:val="00D57B93"/>
    <w:rPr>
      <w:rFonts w:ascii="LM Roman 10" w:hAnsi="LM Roman 10" w:cs="Kalinga"/>
      <w:sz w:val="20"/>
      <w:szCs w:val="20"/>
      <w:lang w:val="en-GB"/>
    </w:rPr>
  </w:style>
  <w:style w:type="paragraph" w:styleId="TableofFigures">
    <w:name w:val="table of figures"/>
    <w:basedOn w:val="Normal"/>
    <w:next w:val="Normal"/>
    <w:uiPriority w:val="99"/>
    <w:unhideWhenUsed/>
    <w:rsid w:val="00883449"/>
    <w:pPr>
      <w:spacing w:after="80"/>
      <w:ind w:left="425" w:hanging="425"/>
      <w:jc w:val="left"/>
    </w:pPr>
    <w:rPr>
      <w:rFonts w:eastAsiaTheme="minorHAnsi" w:cs="Kalinga"/>
      <w:sz w:val="22"/>
      <w:szCs w:val="26"/>
      <w:lang w:val="en-GB" w:eastAsia="en-US"/>
    </w:rPr>
  </w:style>
  <w:style w:type="character" w:customStyle="1" w:styleId="HeadingChapterChar">
    <w:name w:val="Heading Chapter Char"/>
    <w:basedOn w:val="Heading1Char"/>
    <w:link w:val="HeadingChapter"/>
    <w:locked/>
    <w:rsid w:val="00D57B93"/>
    <w:rPr>
      <w:rFonts w:ascii="LM Roman 10" w:eastAsiaTheme="majorEastAsia" w:hAnsi="LM Roman 10" w:cs="Kalinga"/>
      <w:b/>
      <w:bCs/>
      <w:sz w:val="40"/>
      <w:szCs w:val="26"/>
      <w:lang w:val="en-GB" w:eastAsia="sl-SI"/>
    </w:rPr>
  </w:style>
  <w:style w:type="paragraph" w:customStyle="1" w:styleId="HeadingChapter">
    <w:name w:val="Heading Chapter"/>
    <w:basedOn w:val="Normal"/>
    <w:link w:val="HeadingChapterChar"/>
    <w:rsid w:val="00D57B93"/>
    <w:pPr>
      <w:spacing w:before="1800" w:after="240"/>
      <w:ind w:firstLine="709"/>
    </w:pPr>
    <w:rPr>
      <w:rFonts w:ascii="LM Roman 10" w:eastAsiaTheme="majorEastAsia" w:hAnsi="LM Roman 10" w:cs="Kalinga"/>
      <w:b/>
      <w:bCs/>
      <w:sz w:val="40"/>
      <w:szCs w:val="26"/>
      <w:lang w:val="en-GB" w:eastAsia="en-US"/>
    </w:rPr>
  </w:style>
  <w:style w:type="character" w:customStyle="1" w:styleId="BiblioDR2Char">
    <w:name w:val="BiblioDR_2 Char"/>
    <w:basedOn w:val="DefaultParagraphFont"/>
    <w:link w:val="BiblioDR2"/>
    <w:locked/>
    <w:rsid w:val="00624C5B"/>
    <w:rPr>
      <w:rFonts w:ascii="LM Roman 10" w:eastAsia="Times New Roman" w:hAnsi="LM Roman 10" w:cs="Kalinga"/>
      <w:sz w:val="20"/>
      <w:szCs w:val="20"/>
      <w:lang w:val="en-GB" w:eastAsia="sl-SI"/>
    </w:rPr>
  </w:style>
  <w:style w:type="paragraph" w:customStyle="1" w:styleId="BiblioDR2">
    <w:name w:val="BiblioDR_2"/>
    <w:basedOn w:val="Normal"/>
    <w:link w:val="BiblioDR2Char"/>
    <w:rsid w:val="00624C5B"/>
    <w:pPr>
      <w:spacing w:after="120" w:line="240" w:lineRule="atLeast"/>
      <w:ind w:left="680" w:hanging="680"/>
      <w:jc w:val="left"/>
    </w:pPr>
    <w:rPr>
      <w:rFonts w:ascii="LM Roman 10" w:eastAsiaTheme="minorHAnsi" w:hAnsi="LM Roman 10" w:cs="Kalinga"/>
      <w:sz w:val="20"/>
      <w:szCs w:val="20"/>
      <w:lang w:val="en-GB" w:eastAsia="en-US"/>
    </w:rPr>
  </w:style>
  <w:style w:type="character" w:styleId="FootnoteReference">
    <w:name w:val="footnote reference"/>
    <w:basedOn w:val="DefaultParagraphFont"/>
    <w:uiPriority w:val="99"/>
    <w:semiHidden/>
    <w:unhideWhenUsed/>
    <w:rsid w:val="00D57B93"/>
    <w:rPr>
      <w:vertAlign w:val="superscript"/>
    </w:rPr>
  </w:style>
  <w:style w:type="character" w:styleId="BookTitle">
    <w:name w:val="Book Title"/>
    <w:uiPriority w:val="33"/>
    <w:rsid w:val="00D57B93"/>
    <w:rPr>
      <w:sz w:val="40"/>
      <w:szCs w:val="40"/>
    </w:rPr>
  </w:style>
  <w:style w:type="paragraph" w:customStyle="1" w:styleId="Zakljuki">
    <w:name w:val="Zaključki"/>
    <w:basedOn w:val="ListParagraph"/>
    <w:link w:val="ZakljukiChar"/>
    <w:rsid w:val="00732D9D"/>
    <w:pPr>
      <w:numPr>
        <w:numId w:val="12"/>
      </w:numPr>
      <w:spacing w:before="120" w:after="120"/>
      <w:ind w:left="426" w:hanging="426"/>
    </w:pPr>
  </w:style>
  <w:style w:type="numbering" w:customStyle="1" w:styleId="Style1">
    <w:name w:val="Style1"/>
    <w:uiPriority w:val="99"/>
    <w:rsid w:val="00582C76"/>
    <w:pPr>
      <w:numPr>
        <w:numId w:val="13"/>
      </w:numPr>
    </w:pPr>
  </w:style>
  <w:style w:type="character" w:customStyle="1" w:styleId="ZakljukiChar">
    <w:name w:val="Zaključki Char"/>
    <w:basedOn w:val="ListParagraphChar"/>
    <w:link w:val="Zakljuki"/>
    <w:rsid w:val="00732D9D"/>
    <w:rPr>
      <w:rFonts w:ascii="Times New Roman" w:eastAsia="Times New Roman" w:hAnsi="Times New Roman" w:cs="Times New Roman"/>
      <w:sz w:val="24"/>
      <w:szCs w:val="24"/>
      <w:lang w:eastAsia="sl-SI"/>
    </w:rPr>
  </w:style>
  <w:style w:type="paragraph" w:customStyle="1" w:styleId="Kljunebesede">
    <w:name w:val="Ključne besede"/>
    <w:basedOn w:val="Normal"/>
    <w:qFormat/>
    <w:rsid w:val="000B0D59"/>
    <w:pPr>
      <w:tabs>
        <w:tab w:val="left" w:pos="1985"/>
      </w:tabs>
      <w:spacing w:before="0" w:after="480" w:line="360" w:lineRule="auto"/>
      <w:contextualSpacing/>
    </w:pPr>
  </w:style>
  <w:style w:type="paragraph" w:customStyle="1" w:styleId="Naslovnalogevizvleku">
    <w:name w:val="_Naslov naloge v izvlečku"/>
    <w:basedOn w:val="Naslovnaloge"/>
    <w:next w:val="Normal"/>
    <w:qFormat/>
    <w:rsid w:val="002F1F10"/>
    <w:pPr>
      <w:spacing w:before="480" w:after="480"/>
      <w:jc w:val="left"/>
    </w:pPr>
    <w:rPr>
      <w:sz w:val="28"/>
    </w:rPr>
  </w:style>
  <w:style w:type="paragraph" w:customStyle="1" w:styleId="HeadingLiteraturaPriloge">
    <w:name w:val="Heading Literatura/Priloge"/>
    <w:basedOn w:val="Heading1"/>
    <w:link w:val="HeadingLiteraturaPrilogeChar"/>
    <w:rsid w:val="00E344BE"/>
    <w:pPr>
      <w:numPr>
        <w:numId w:val="0"/>
      </w:numPr>
      <w:ind w:left="360"/>
    </w:pPr>
  </w:style>
  <w:style w:type="character" w:customStyle="1" w:styleId="HeadingLiteraturaPrilogeChar">
    <w:name w:val="Heading Literatura/Priloge Char"/>
    <w:basedOn w:val="Heading1Char"/>
    <w:link w:val="HeadingLiteraturaPriloge"/>
    <w:rsid w:val="00E344BE"/>
    <w:rPr>
      <w:rFonts w:ascii="Times New Roman" w:eastAsia="Times New Roman" w:hAnsi="Times New Roman" w:cs="Times New Roman"/>
      <w:b/>
      <w:sz w:val="48"/>
      <w:szCs w:val="48"/>
      <w:lang w:eastAsia="sl-SI"/>
    </w:rPr>
  </w:style>
  <w:style w:type="character" w:styleId="UnresolvedMention">
    <w:name w:val="Unresolved Mention"/>
    <w:basedOn w:val="DefaultParagraphFont"/>
    <w:uiPriority w:val="99"/>
    <w:semiHidden/>
    <w:unhideWhenUsed/>
    <w:rsid w:val="0039651C"/>
    <w:rPr>
      <w:color w:val="605E5C"/>
      <w:shd w:val="clear" w:color="auto" w:fill="E1DFDD"/>
    </w:rPr>
  </w:style>
  <w:style w:type="paragraph" w:customStyle="1" w:styleId="Avtorvizvleku">
    <w:name w:val="Avtor v izvlečku"/>
    <w:basedOn w:val="Avtor"/>
    <w:next w:val="Normal"/>
    <w:qFormat/>
    <w:rsid w:val="003673C3"/>
    <w:pPr>
      <w:spacing w:before="480" w:after="480"/>
      <w:jc w:val="left"/>
    </w:pPr>
    <w:rPr>
      <w:b w:val="0"/>
      <w:sz w:val="24"/>
    </w:rPr>
  </w:style>
  <w:style w:type="paragraph" w:customStyle="1" w:styleId="Seznamsimbolovinokrajav">
    <w:name w:val="Seznam simbolov in okrajšav"/>
    <w:basedOn w:val="Normal"/>
    <w:qFormat/>
    <w:rsid w:val="00723CCD"/>
    <w:pPr>
      <w:spacing w:before="40" w:after="40"/>
      <w:jc w:val="left"/>
    </w:pPr>
  </w:style>
  <w:style w:type="paragraph" w:customStyle="1" w:styleId="Avtor">
    <w:name w:val="Avtor"/>
    <w:basedOn w:val="Normal"/>
    <w:link w:val="AvtorZnak"/>
    <w:qFormat/>
    <w:rsid w:val="00632926"/>
    <w:pPr>
      <w:numPr>
        <w:ilvl w:val="1"/>
      </w:numPr>
      <w:spacing w:before="0" w:after="0"/>
      <w:jc w:val="center"/>
    </w:pPr>
    <w:rPr>
      <w:rFonts w:eastAsiaTheme="minorEastAsia" w:cstheme="minorBidi"/>
      <w:b/>
      <w:bCs/>
      <w:sz w:val="32"/>
      <w:szCs w:val="22"/>
    </w:rPr>
  </w:style>
  <w:style w:type="character" w:customStyle="1" w:styleId="AvtorZnak">
    <w:name w:val="Avtor Znak"/>
    <w:basedOn w:val="DefaultParagraphFont"/>
    <w:link w:val="Avtor"/>
    <w:rsid w:val="00632926"/>
    <w:rPr>
      <w:rFonts w:ascii="Times New Roman" w:eastAsiaTheme="minorEastAsia" w:hAnsi="Times New Roman"/>
      <w:b/>
      <w:bCs/>
      <w:sz w:val="32"/>
      <w:lang w:eastAsia="sl-SI"/>
    </w:rPr>
  </w:style>
  <w:style w:type="paragraph" w:customStyle="1" w:styleId="Naslovnaloge">
    <w:name w:val="_Naslov naloge"/>
    <w:basedOn w:val="Normal"/>
    <w:link w:val="NaslovnalogeZnak"/>
    <w:qFormat/>
    <w:rsid w:val="00632926"/>
    <w:pPr>
      <w:spacing w:before="0" w:after="0"/>
      <w:jc w:val="center"/>
    </w:pPr>
    <w:rPr>
      <w:b/>
      <w:sz w:val="40"/>
      <w:szCs w:val="40"/>
    </w:rPr>
  </w:style>
  <w:style w:type="character" w:customStyle="1" w:styleId="NaslovnalogeZnak">
    <w:name w:val="_Naslov naloge Znak"/>
    <w:basedOn w:val="DefaultParagraphFont"/>
    <w:link w:val="Naslovnaloge"/>
    <w:rsid w:val="00632926"/>
    <w:rPr>
      <w:rFonts w:ascii="Times New Roman" w:eastAsia="Times New Roman" w:hAnsi="Times New Roman" w:cs="Times New Roman"/>
      <w:b/>
      <w:sz w:val="40"/>
      <w:szCs w:val="40"/>
      <w:lang w:eastAsia="sl-SI"/>
    </w:rPr>
  </w:style>
  <w:style w:type="paragraph" w:customStyle="1" w:styleId="Poglavjevkazalu">
    <w:name w:val="_Poglavje v kazalu"/>
    <w:basedOn w:val="Predpoglavjeizvenkazala"/>
    <w:next w:val="Normal"/>
    <w:qFormat/>
    <w:rsid w:val="00035A87"/>
    <w:pPr>
      <w:outlineLvl w:val="0"/>
    </w:pPr>
  </w:style>
  <w:style w:type="paragraph" w:customStyle="1" w:styleId="Naslov1neotevilen">
    <w:name w:val="Naslov 1 neoštevilčen"/>
    <w:basedOn w:val="Heading1"/>
    <w:next w:val="Normal"/>
    <w:link w:val="Naslov1neotevilenZnak"/>
    <w:qFormat/>
    <w:rsid w:val="00ED7C55"/>
    <w:pPr>
      <w:numPr>
        <w:numId w:val="0"/>
      </w:numPr>
      <w:ind w:left="431" w:hanging="431"/>
    </w:pPr>
  </w:style>
  <w:style w:type="paragraph" w:customStyle="1" w:styleId="Naslov4neotevien">
    <w:name w:val="Naslov 4 neoštevičen"/>
    <w:basedOn w:val="Heading3"/>
    <w:next w:val="Normal"/>
    <w:qFormat/>
    <w:rsid w:val="00A853BF"/>
    <w:pPr>
      <w:numPr>
        <w:ilvl w:val="0"/>
        <w:numId w:val="0"/>
      </w:numPr>
      <w:spacing w:before="240" w:after="60"/>
    </w:pPr>
    <w:rPr>
      <w:sz w:val="24"/>
    </w:rPr>
  </w:style>
  <w:style w:type="paragraph" w:customStyle="1" w:styleId="Odstavekseznamaraven2">
    <w:name w:val="Odstavek seznama raven 2"/>
    <w:basedOn w:val="ListParagraph"/>
    <w:qFormat/>
    <w:rsid w:val="00B41D04"/>
    <w:pPr>
      <w:numPr>
        <w:numId w:val="21"/>
      </w:numPr>
      <w:ind w:left="850" w:hanging="425"/>
    </w:pPr>
  </w:style>
  <w:style w:type="paragraph" w:customStyle="1" w:styleId="Napispreglednica">
    <w:name w:val="Napis preglednica"/>
    <w:basedOn w:val="Caption"/>
    <w:next w:val="Normal"/>
    <w:qFormat/>
    <w:rsid w:val="008D6CD5"/>
    <w:pPr>
      <w:spacing w:before="240" w:after="80"/>
      <w:jc w:val="left"/>
    </w:pPr>
  </w:style>
  <w:style w:type="paragraph" w:customStyle="1" w:styleId="Naslov2neotevilen">
    <w:name w:val="Naslov 2 neoštevilčen"/>
    <w:basedOn w:val="Naslov1neotevilen"/>
    <w:link w:val="Naslov2neotevilenZnak"/>
    <w:qFormat/>
    <w:rsid w:val="00A44B2B"/>
    <w:pPr>
      <w:spacing w:before="480" w:after="240"/>
      <w:outlineLvl w:val="9"/>
    </w:pPr>
    <w:rPr>
      <w:sz w:val="36"/>
    </w:rPr>
  </w:style>
  <w:style w:type="character" w:customStyle="1" w:styleId="Naslov1neotevilenZnak">
    <w:name w:val="Naslov 1 neoštevilčen Znak"/>
    <w:basedOn w:val="Heading1Char"/>
    <w:link w:val="Naslov1neotevilen"/>
    <w:rsid w:val="0077553F"/>
    <w:rPr>
      <w:rFonts w:ascii="Times New Roman" w:eastAsia="Times New Roman" w:hAnsi="Times New Roman" w:cs="Times New Roman"/>
      <w:b/>
      <w:sz w:val="48"/>
      <w:szCs w:val="48"/>
      <w:lang w:eastAsia="sl-SI"/>
    </w:rPr>
  </w:style>
  <w:style w:type="character" w:customStyle="1" w:styleId="Naslov2neotevilenZnak">
    <w:name w:val="Naslov 2 neoštevilčen Znak"/>
    <w:basedOn w:val="Naslov1neotevilenZnak"/>
    <w:link w:val="Naslov2neotevilen"/>
    <w:rsid w:val="00A44B2B"/>
    <w:rPr>
      <w:rFonts w:ascii="Times New Roman" w:eastAsia="Times New Roman" w:hAnsi="Times New Roman" w:cs="Times New Roman"/>
      <w:b/>
      <w:sz w:val="36"/>
      <w:szCs w:val="48"/>
      <w:lang w:eastAsia="sl-SI"/>
    </w:rPr>
  </w:style>
  <w:style w:type="paragraph" w:customStyle="1" w:styleId="Naslov3neotevilen">
    <w:name w:val="Naslov 3 neoštevilčen"/>
    <w:basedOn w:val="Naslov2neotevilen"/>
    <w:link w:val="Naslov3neotevilenZnak"/>
    <w:qFormat/>
    <w:rsid w:val="00A44B2B"/>
    <w:pPr>
      <w:spacing w:before="360" w:after="120"/>
    </w:pPr>
    <w:rPr>
      <w:sz w:val="28"/>
    </w:rPr>
  </w:style>
  <w:style w:type="character" w:customStyle="1" w:styleId="Naslov3neotevilenZnak">
    <w:name w:val="Naslov 3 neoštevilčen Znak"/>
    <w:basedOn w:val="Naslov2neotevilenZnak"/>
    <w:link w:val="Naslov3neotevilen"/>
    <w:rsid w:val="00A44B2B"/>
    <w:rPr>
      <w:rFonts w:ascii="Times New Roman" w:eastAsia="Times New Roman" w:hAnsi="Times New Roman" w:cs="Times New Roman"/>
      <w:b/>
      <w:sz w:val="28"/>
      <w:szCs w:val="4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17894">
      <w:marLeft w:val="0"/>
      <w:marRight w:val="0"/>
      <w:marTop w:val="0"/>
      <w:marBottom w:val="0"/>
      <w:divBdr>
        <w:top w:val="none" w:sz="0" w:space="0" w:color="auto"/>
        <w:left w:val="none" w:sz="0" w:space="0" w:color="auto"/>
        <w:bottom w:val="none" w:sz="0" w:space="0" w:color="auto"/>
        <w:right w:val="none" w:sz="0" w:space="0" w:color="auto"/>
      </w:divBdr>
      <w:divsChild>
        <w:div w:id="215168060">
          <w:marLeft w:val="0"/>
          <w:marRight w:val="0"/>
          <w:marTop w:val="0"/>
          <w:marBottom w:val="0"/>
          <w:divBdr>
            <w:top w:val="none" w:sz="0" w:space="0" w:color="auto"/>
            <w:left w:val="none" w:sz="0" w:space="0" w:color="auto"/>
            <w:bottom w:val="none" w:sz="0" w:space="0" w:color="auto"/>
            <w:right w:val="none" w:sz="0" w:space="0" w:color="auto"/>
          </w:divBdr>
          <w:divsChild>
            <w:div w:id="242758183">
              <w:marLeft w:val="0"/>
              <w:marRight w:val="0"/>
              <w:marTop w:val="0"/>
              <w:marBottom w:val="0"/>
              <w:divBdr>
                <w:top w:val="none" w:sz="0" w:space="0" w:color="auto"/>
                <w:left w:val="none" w:sz="0" w:space="0" w:color="auto"/>
                <w:bottom w:val="none" w:sz="0" w:space="0" w:color="auto"/>
                <w:right w:val="none" w:sz="0" w:space="0" w:color="auto"/>
              </w:divBdr>
              <w:divsChild>
                <w:div w:id="377750816">
                  <w:marLeft w:val="0"/>
                  <w:marRight w:val="0"/>
                  <w:marTop w:val="0"/>
                  <w:marBottom w:val="0"/>
                  <w:divBdr>
                    <w:top w:val="none" w:sz="0" w:space="0" w:color="auto"/>
                    <w:left w:val="none" w:sz="0" w:space="0" w:color="auto"/>
                    <w:bottom w:val="none" w:sz="0" w:space="0" w:color="auto"/>
                    <w:right w:val="none" w:sz="0" w:space="0" w:color="auto"/>
                  </w:divBdr>
                  <w:divsChild>
                    <w:div w:id="2025399947">
                      <w:marLeft w:val="0"/>
                      <w:marRight w:val="0"/>
                      <w:marTop w:val="0"/>
                      <w:marBottom w:val="0"/>
                      <w:divBdr>
                        <w:top w:val="none" w:sz="0" w:space="0" w:color="auto"/>
                        <w:left w:val="none" w:sz="0" w:space="0" w:color="auto"/>
                        <w:bottom w:val="none" w:sz="0" w:space="0" w:color="auto"/>
                        <w:right w:val="none" w:sz="0" w:space="0" w:color="auto"/>
                      </w:divBdr>
                      <w:divsChild>
                        <w:div w:id="937983683">
                          <w:marLeft w:val="0"/>
                          <w:marRight w:val="0"/>
                          <w:marTop w:val="0"/>
                          <w:marBottom w:val="0"/>
                          <w:divBdr>
                            <w:top w:val="none" w:sz="0" w:space="0" w:color="auto"/>
                            <w:left w:val="none" w:sz="0" w:space="0" w:color="auto"/>
                            <w:bottom w:val="none" w:sz="0" w:space="0" w:color="auto"/>
                            <w:right w:val="none" w:sz="0" w:space="0" w:color="auto"/>
                          </w:divBdr>
                          <w:divsChild>
                            <w:div w:id="1793741253">
                              <w:marLeft w:val="0"/>
                              <w:marRight w:val="0"/>
                              <w:marTop w:val="0"/>
                              <w:marBottom w:val="0"/>
                              <w:divBdr>
                                <w:top w:val="none" w:sz="0" w:space="0" w:color="auto"/>
                                <w:left w:val="none" w:sz="0" w:space="0" w:color="auto"/>
                                <w:bottom w:val="none" w:sz="0" w:space="0" w:color="auto"/>
                                <w:right w:val="none" w:sz="0" w:space="0" w:color="auto"/>
                              </w:divBdr>
                              <w:divsChild>
                                <w:div w:id="1826774604">
                                  <w:marLeft w:val="0"/>
                                  <w:marRight w:val="0"/>
                                  <w:marTop w:val="0"/>
                                  <w:marBottom w:val="0"/>
                                  <w:divBdr>
                                    <w:top w:val="none" w:sz="0" w:space="0" w:color="auto"/>
                                    <w:left w:val="none" w:sz="0" w:space="0" w:color="auto"/>
                                    <w:bottom w:val="none" w:sz="0" w:space="0" w:color="auto"/>
                                    <w:right w:val="none" w:sz="0" w:space="0" w:color="auto"/>
                                  </w:divBdr>
                                  <w:divsChild>
                                    <w:div w:id="1692220528">
                                      <w:marLeft w:val="0"/>
                                      <w:marRight w:val="0"/>
                                      <w:marTop w:val="0"/>
                                      <w:marBottom w:val="0"/>
                                      <w:divBdr>
                                        <w:top w:val="none" w:sz="0" w:space="0" w:color="auto"/>
                                        <w:left w:val="none" w:sz="0" w:space="0" w:color="auto"/>
                                        <w:bottom w:val="none" w:sz="0" w:space="0" w:color="auto"/>
                                        <w:right w:val="none" w:sz="0" w:space="0" w:color="auto"/>
                                      </w:divBdr>
                                      <w:divsChild>
                                        <w:div w:id="540825701">
                                          <w:marLeft w:val="0"/>
                                          <w:marRight w:val="0"/>
                                          <w:marTop w:val="0"/>
                                          <w:marBottom w:val="0"/>
                                          <w:divBdr>
                                            <w:top w:val="none" w:sz="0" w:space="0" w:color="auto"/>
                                            <w:left w:val="none" w:sz="0" w:space="0" w:color="auto"/>
                                            <w:bottom w:val="none" w:sz="0" w:space="0" w:color="auto"/>
                                            <w:right w:val="none" w:sz="0" w:space="0" w:color="auto"/>
                                          </w:divBdr>
                                          <w:divsChild>
                                            <w:div w:id="1758087546">
                                              <w:marLeft w:val="0"/>
                                              <w:marRight w:val="0"/>
                                              <w:marTop w:val="0"/>
                                              <w:marBottom w:val="0"/>
                                              <w:divBdr>
                                                <w:top w:val="none" w:sz="0" w:space="0" w:color="auto"/>
                                                <w:left w:val="none" w:sz="0" w:space="0" w:color="auto"/>
                                                <w:bottom w:val="none" w:sz="0" w:space="0" w:color="auto"/>
                                                <w:right w:val="none" w:sz="0" w:space="0" w:color="auto"/>
                                              </w:divBdr>
                                              <w:divsChild>
                                                <w:div w:id="1720931921">
                                                  <w:marLeft w:val="0"/>
                                                  <w:marRight w:val="0"/>
                                                  <w:marTop w:val="0"/>
                                                  <w:marBottom w:val="0"/>
                                                  <w:divBdr>
                                                    <w:top w:val="none" w:sz="0" w:space="0" w:color="auto"/>
                                                    <w:left w:val="none" w:sz="0" w:space="0" w:color="auto"/>
                                                    <w:bottom w:val="none" w:sz="0" w:space="0" w:color="auto"/>
                                                    <w:right w:val="none" w:sz="0" w:space="0" w:color="auto"/>
                                                  </w:divBdr>
                                                  <w:divsChild>
                                                    <w:div w:id="1059206698">
                                                      <w:marLeft w:val="0"/>
                                                      <w:marRight w:val="0"/>
                                                      <w:marTop w:val="0"/>
                                                      <w:marBottom w:val="0"/>
                                                      <w:divBdr>
                                                        <w:top w:val="none" w:sz="0" w:space="0" w:color="auto"/>
                                                        <w:left w:val="none" w:sz="0" w:space="0" w:color="auto"/>
                                                        <w:bottom w:val="none" w:sz="0" w:space="0" w:color="auto"/>
                                                        <w:right w:val="none" w:sz="0" w:space="0" w:color="auto"/>
                                                      </w:divBdr>
                                                      <w:divsChild>
                                                        <w:div w:id="1429227933">
                                                          <w:marLeft w:val="0"/>
                                                          <w:marRight w:val="0"/>
                                                          <w:marTop w:val="0"/>
                                                          <w:marBottom w:val="0"/>
                                                          <w:divBdr>
                                                            <w:top w:val="none" w:sz="0" w:space="0" w:color="auto"/>
                                                            <w:left w:val="none" w:sz="0" w:space="0" w:color="auto"/>
                                                            <w:bottom w:val="none" w:sz="0" w:space="0" w:color="auto"/>
                                                            <w:right w:val="none" w:sz="0" w:space="0" w:color="auto"/>
                                                          </w:divBdr>
                                                          <w:divsChild>
                                                            <w:div w:id="988245691">
                                                              <w:marLeft w:val="0"/>
                                                              <w:marRight w:val="0"/>
                                                              <w:marTop w:val="0"/>
                                                              <w:marBottom w:val="0"/>
                                                              <w:divBdr>
                                                                <w:top w:val="none" w:sz="0" w:space="0" w:color="auto"/>
                                                                <w:left w:val="none" w:sz="0" w:space="0" w:color="auto"/>
                                                                <w:bottom w:val="none" w:sz="0" w:space="0" w:color="auto"/>
                                                                <w:right w:val="none" w:sz="0" w:space="0" w:color="auto"/>
                                                              </w:divBdr>
                                                              <w:divsChild>
                                                                <w:div w:id="1187208189">
                                                                  <w:marLeft w:val="0"/>
                                                                  <w:marRight w:val="0"/>
                                                                  <w:marTop w:val="0"/>
                                                                  <w:marBottom w:val="0"/>
                                                                  <w:divBdr>
                                                                    <w:top w:val="none" w:sz="0" w:space="0" w:color="auto"/>
                                                                    <w:left w:val="none" w:sz="0" w:space="0" w:color="auto"/>
                                                                    <w:bottom w:val="none" w:sz="0" w:space="0" w:color="auto"/>
                                                                    <w:right w:val="none" w:sz="0" w:space="0" w:color="auto"/>
                                                                  </w:divBdr>
                                                                  <w:divsChild>
                                                                    <w:div w:id="479351876">
                                                                      <w:marLeft w:val="0"/>
                                                                      <w:marRight w:val="0"/>
                                                                      <w:marTop w:val="0"/>
                                                                      <w:marBottom w:val="0"/>
                                                                      <w:divBdr>
                                                                        <w:top w:val="none" w:sz="0" w:space="0" w:color="auto"/>
                                                                        <w:left w:val="none" w:sz="0" w:space="0" w:color="auto"/>
                                                                        <w:bottom w:val="none" w:sz="0" w:space="0" w:color="auto"/>
                                                                        <w:right w:val="none" w:sz="0" w:space="0" w:color="auto"/>
                                                                      </w:divBdr>
                                                                      <w:divsChild>
                                                                        <w:div w:id="43811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3820288">
      <w:bodyDiv w:val="1"/>
      <w:marLeft w:val="0"/>
      <w:marRight w:val="0"/>
      <w:marTop w:val="0"/>
      <w:marBottom w:val="0"/>
      <w:divBdr>
        <w:top w:val="none" w:sz="0" w:space="0" w:color="auto"/>
        <w:left w:val="none" w:sz="0" w:space="0" w:color="auto"/>
        <w:bottom w:val="none" w:sz="0" w:space="0" w:color="auto"/>
        <w:right w:val="none" w:sz="0" w:space="0" w:color="auto"/>
      </w:divBdr>
    </w:div>
    <w:div w:id="1024356513">
      <w:bodyDiv w:val="1"/>
      <w:marLeft w:val="0"/>
      <w:marRight w:val="0"/>
      <w:marTop w:val="0"/>
      <w:marBottom w:val="0"/>
      <w:divBdr>
        <w:top w:val="none" w:sz="0" w:space="0" w:color="auto"/>
        <w:left w:val="none" w:sz="0" w:space="0" w:color="auto"/>
        <w:bottom w:val="none" w:sz="0" w:space="0" w:color="auto"/>
        <w:right w:val="none" w:sz="0" w:space="0" w:color="auto"/>
      </w:divBdr>
      <w:divsChild>
        <w:div w:id="1808740972">
          <w:marLeft w:val="0"/>
          <w:marRight w:val="0"/>
          <w:marTop w:val="0"/>
          <w:marBottom w:val="0"/>
          <w:divBdr>
            <w:top w:val="none" w:sz="0" w:space="0" w:color="auto"/>
            <w:left w:val="none" w:sz="0" w:space="0" w:color="auto"/>
            <w:bottom w:val="none" w:sz="0" w:space="0" w:color="auto"/>
            <w:right w:val="none" w:sz="0" w:space="0" w:color="auto"/>
          </w:divBdr>
          <w:divsChild>
            <w:div w:id="1857386293">
              <w:marLeft w:val="0"/>
              <w:marRight w:val="0"/>
              <w:marTop w:val="0"/>
              <w:marBottom w:val="0"/>
              <w:divBdr>
                <w:top w:val="none" w:sz="0" w:space="0" w:color="auto"/>
                <w:left w:val="none" w:sz="0" w:space="0" w:color="auto"/>
                <w:bottom w:val="none" w:sz="0" w:space="0" w:color="auto"/>
                <w:right w:val="none" w:sz="0" w:space="0" w:color="auto"/>
              </w:divBdr>
              <w:divsChild>
                <w:div w:id="1399863972">
                  <w:marLeft w:val="0"/>
                  <w:marRight w:val="0"/>
                  <w:marTop w:val="0"/>
                  <w:marBottom w:val="0"/>
                  <w:divBdr>
                    <w:top w:val="none" w:sz="0" w:space="0" w:color="auto"/>
                    <w:left w:val="none" w:sz="0" w:space="0" w:color="auto"/>
                    <w:bottom w:val="none" w:sz="0" w:space="0" w:color="auto"/>
                    <w:right w:val="none" w:sz="0" w:space="0" w:color="auto"/>
                  </w:divBdr>
                  <w:divsChild>
                    <w:div w:id="1921475624">
                      <w:marLeft w:val="0"/>
                      <w:marRight w:val="0"/>
                      <w:marTop w:val="0"/>
                      <w:marBottom w:val="0"/>
                      <w:divBdr>
                        <w:top w:val="none" w:sz="0" w:space="0" w:color="auto"/>
                        <w:left w:val="none" w:sz="0" w:space="0" w:color="auto"/>
                        <w:bottom w:val="none" w:sz="0" w:space="0" w:color="auto"/>
                        <w:right w:val="none" w:sz="0" w:space="0" w:color="auto"/>
                      </w:divBdr>
                      <w:divsChild>
                        <w:div w:id="428084312">
                          <w:marLeft w:val="0"/>
                          <w:marRight w:val="0"/>
                          <w:marTop w:val="0"/>
                          <w:marBottom w:val="0"/>
                          <w:divBdr>
                            <w:top w:val="none" w:sz="0" w:space="0" w:color="auto"/>
                            <w:left w:val="none" w:sz="0" w:space="0" w:color="auto"/>
                            <w:bottom w:val="none" w:sz="0" w:space="0" w:color="auto"/>
                            <w:right w:val="none" w:sz="0" w:space="0" w:color="auto"/>
                          </w:divBdr>
                          <w:divsChild>
                            <w:div w:id="1757052077">
                              <w:marLeft w:val="0"/>
                              <w:marRight w:val="0"/>
                              <w:marTop w:val="0"/>
                              <w:marBottom w:val="0"/>
                              <w:divBdr>
                                <w:top w:val="none" w:sz="0" w:space="0" w:color="auto"/>
                                <w:left w:val="none" w:sz="0" w:space="0" w:color="auto"/>
                                <w:bottom w:val="none" w:sz="0" w:space="0" w:color="auto"/>
                                <w:right w:val="none" w:sz="0" w:space="0" w:color="auto"/>
                              </w:divBdr>
                              <w:divsChild>
                                <w:div w:id="92283918">
                                  <w:marLeft w:val="0"/>
                                  <w:marRight w:val="0"/>
                                  <w:marTop w:val="0"/>
                                  <w:marBottom w:val="0"/>
                                  <w:divBdr>
                                    <w:top w:val="none" w:sz="0" w:space="0" w:color="auto"/>
                                    <w:left w:val="none" w:sz="0" w:space="0" w:color="auto"/>
                                    <w:bottom w:val="none" w:sz="0" w:space="0" w:color="auto"/>
                                    <w:right w:val="none" w:sz="0" w:space="0" w:color="auto"/>
                                  </w:divBdr>
                                  <w:divsChild>
                                    <w:div w:id="2033189173">
                                      <w:marLeft w:val="0"/>
                                      <w:marRight w:val="0"/>
                                      <w:marTop w:val="0"/>
                                      <w:marBottom w:val="0"/>
                                      <w:divBdr>
                                        <w:top w:val="none" w:sz="0" w:space="0" w:color="auto"/>
                                        <w:left w:val="none" w:sz="0" w:space="0" w:color="auto"/>
                                        <w:bottom w:val="none" w:sz="0" w:space="0" w:color="auto"/>
                                        <w:right w:val="none" w:sz="0" w:space="0" w:color="auto"/>
                                      </w:divBdr>
                                      <w:divsChild>
                                        <w:div w:id="1931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3256769">
      <w:bodyDiv w:val="1"/>
      <w:marLeft w:val="0"/>
      <w:marRight w:val="0"/>
      <w:marTop w:val="0"/>
      <w:marBottom w:val="0"/>
      <w:divBdr>
        <w:top w:val="none" w:sz="0" w:space="0" w:color="auto"/>
        <w:left w:val="none" w:sz="0" w:space="0" w:color="auto"/>
        <w:bottom w:val="none" w:sz="0" w:space="0" w:color="auto"/>
        <w:right w:val="none" w:sz="0" w:space="0" w:color="auto"/>
      </w:divBdr>
    </w:div>
    <w:div w:id="1613317889">
      <w:bodyDiv w:val="1"/>
      <w:marLeft w:val="0"/>
      <w:marRight w:val="0"/>
      <w:marTop w:val="0"/>
      <w:marBottom w:val="0"/>
      <w:divBdr>
        <w:top w:val="none" w:sz="0" w:space="0" w:color="auto"/>
        <w:left w:val="none" w:sz="0" w:space="0" w:color="auto"/>
        <w:bottom w:val="none" w:sz="0" w:space="0" w:color="auto"/>
        <w:right w:val="none" w:sz="0" w:space="0" w:color="auto"/>
      </w:divBdr>
    </w:div>
    <w:div w:id="167637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12.xml"/><Relationship Id="rId39" Type="http://schemas.openxmlformats.org/officeDocument/2006/relationships/header" Target="header17.xml"/><Relationship Id="rId21" Type="http://schemas.openxmlformats.org/officeDocument/2006/relationships/footer" Target="footer4.xml"/><Relationship Id="rId34" Type="http://schemas.openxmlformats.org/officeDocument/2006/relationships/chart" Target="charts/chart1.xml"/><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header" Target="header28.xml"/><Relationship Id="rId55" Type="http://schemas.openxmlformats.org/officeDocument/2006/relationships/header" Target="header31.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header" Target="header30.xml"/><Relationship Id="rId58" Type="http://schemas.openxmlformats.org/officeDocument/2006/relationships/footer" Target="footer8.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6.xml"/><Relationship Id="rId35" Type="http://schemas.openxmlformats.org/officeDocument/2006/relationships/chart" Target="charts/chart2.xml"/><Relationship Id="rId43" Type="http://schemas.openxmlformats.org/officeDocument/2006/relationships/header" Target="header21.xml"/><Relationship Id="rId48" Type="http://schemas.openxmlformats.org/officeDocument/2006/relationships/header" Target="header26.xml"/><Relationship Id="rId56" Type="http://schemas.openxmlformats.org/officeDocument/2006/relationships/header" Target="header32.xml"/><Relationship Id="rId8" Type="http://schemas.openxmlformats.org/officeDocument/2006/relationships/webSettings" Target="webSettings.xml"/><Relationship Id="rId51" Type="http://schemas.openxmlformats.org/officeDocument/2006/relationships/hyperlink" Target="https://tutorial.math.lamar.edu/Extras/ComplexPrimer/ConjugateModulus.aspx"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image" Target="media/image3.jpeg"/><Relationship Id="rId38" Type="http://schemas.openxmlformats.org/officeDocument/2006/relationships/header" Target="header16.xml"/><Relationship Id="rId46" Type="http://schemas.openxmlformats.org/officeDocument/2006/relationships/header" Target="header24.xml"/><Relationship Id="rId59" Type="http://schemas.openxmlformats.org/officeDocument/2006/relationships/header" Target="header33.xml"/><Relationship Id="rId20" Type="http://schemas.openxmlformats.org/officeDocument/2006/relationships/header" Target="header7.xml"/><Relationship Id="rId41" Type="http://schemas.openxmlformats.org/officeDocument/2006/relationships/header" Target="header19.xml"/><Relationship Id="rId54" Type="http://schemas.openxmlformats.org/officeDocument/2006/relationships/hyperlink" Target="https://tutorial.math.lamar.edu/Extras/ComplexPrimer/ConjugateModulus.aspx"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5.xml"/><Relationship Id="rId36" Type="http://schemas.openxmlformats.org/officeDocument/2006/relationships/image" Target="media/image3.png"/><Relationship Id="rId49" Type="http://schemas.openxmlformats.org/officeDocument/2006/relationships/header" Target="header27.xml"/><Relationship Id="rId57" Type="http://schemas.openxmlformats.org/officeDocument/2006/relationships/footer" Target="footer7.xml"/><Relationship Id="rId10" Type="http://schemas.openxmlformats.org/officeDocument/2006/relationships/endnotes" Target="endnotes.xml"/><Relationship Id="rId31" Type="http://schemas.openxmlformats.org/officeDocument/2006/relationships/image" Target="media/image1.jpg"/><Relationship Id="rId44" Type="http://schemas.openxmlformats.org/officeDocument/2006/relationships/header" Target="header22.xml"/><Relationship Id="rId52" Type="http://schemas.openxmlformats.org/officeDocument/2006/relationships/header" Target="header29.xml"/><Relationship Id="rId60"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352;ola%202012-13,%20magistrski%20&#353;tudij\Magistrski%20praktikum\Poro&#269;ilo\Predloga%20Magisterij.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My%20Documents\Studij\podiplomsko\Seminar%20I\podatki%20iz%20literature_2.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My%20Documents\Studij\podiplomsko\Seminar%20I\podatki%20iz%20literature_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61804813830459"/>
          <c:y val="2.4421081874137288E-2"/>
          <c:w val="0.74870009640199731"/>
          <c:h val="0.77083829743779264"/>
        </c:manualLayout>
      </c:layout>
      <c:scatterChart>
        <c:scatterStyle val="lineMarker"/>
        <c:varyColors val="0"/>
        <c:ser>
          <c:idx val="2"/>
          <c:order val="0"/>
          <c:tx>
            <c:v>oil + 1 % IF-WS2</c:v>
          </c:tx>
          <c:spPr>
            <a:ln>
              <a:noFill/>
            </a:ln>
          </c:spPr>
          <c:marker>
            <c:symbol val="diamond"/>
            <c:size val="7"/>
            <c:spPr>
              <a:solidFill>
                <a:schemeClr val="tx1"/>
              </a:solidFill>
              <a:ln>
                <a:noFill/>
              </a:ln>
            </c:spPr>
          </c:marker>
          <c:trendline>
            <c:name>regression curve (power)</c:name>
            <c:spPr>
              <a:ln w="19050">
                <a:solidFill>
                  <a:schemeClr val="tx1"/>
                </a:solidFill>
              </a:ln>
            </c:spPr>
            <c:trendlineType val="power"/>
            <c:dispRSqr val="0"/>
            <c:dispEq val="0"/>
          </c:trendline>
          <c:xVal>
            <c:numRef>
              <c:f>Sheet1!$Z$5:$Z$29</c:f>
              <c:numCache>
                <c:formatCode>General</c:formatCode>
                <c:ptCount val="25"/>
                <c:pt idx="0">
                  <c:v>1</c:v>
                </c:pt>
                <c:pt idx="1">
                  <c:v>1</c:v>
                </c:pt>
                <c:pt idx="2">
                  <c:v>1</c:v>
                </c:pt>
                <c:pt idx="3">
                  <c:v>3</c:v>
                </c:pt>
                <c:pt idx="4">
                  <c:v>3</c:v>
                </c:pt>
                <c:pt idx="5">
                  <c:v>3</c:v>
                </c:pt>
                <c:pt idx="6">
                  <c:v>5</c:v>
                </c:pt>
                <c:pt idx="7">
                  <c:v>5</c:v>
                </c:pt>
                <c:pt idx="8">
                  <c:v>5</c:v>
                </c:pt>
                <c:pt idx="9">
                  <c:v>10</c:v>
                </c:pt>
                <c:pt idx="10">
                  <c:v>10</c:v>
                </c:pt>
                <c:pt idx="11">
                  <c:v>10</c:v>
                </c:pt>
                <c:pt idx="12">
                  <c:v>15</c:v>
                </c:pt>
                <c:pt idx="13">
                  <c:v>15</c:v>
                </c:pt>
                <c:pt idx="14">
                  <c:v>15</c:v>
                </c:pt>
                <c:pt idx="15">
                  <c:v>20</c:v>
                </c:pt>
                <c:pt idx="16">
                  <c:v>20</c:v>
                </c:pt>
                <c:pt idx="17">
                  <c:v>20</c:v>
                </c:pt>
                <c:pt idx="18">
                  <c:v>25</c:v>
                </c:pt>
                <c:pt idx="19">
                  <c:v>25</c:v>
                </c:pt>
                <c:pt idx="20">
                  <c:v>25</c:v>
                </c:pt>
                <c:pt idx="21">
                  <c:v>26</c:v>
                </c:pt>
                <c:pt idx="22">
                  <c:v>27</c:v>
                </c:pt>
                <c:pt idx="23">
                  <c:v>27</c:v>
                </c:pt>
                <c:pt idx="24">
                  <c:v>27</c:v>
                </c:pt>
              </c:numCache>
            </c:numRef>
          </c:xVal>
          <c:yVal>
            <c:numRef>
              <c:f>Sheet1!$AA$5:$AA$29</c:f>
              <c:numCache>
                <c:formatCode>General</c:formatCode>
                <c:ptCount val="25"/>
                <c:pt idx="0">
                  <c:v>0.1</c:v>
                </c:pt>
                <c:pt idx="1">
                  <c:v>0.17</c:v>
                </c:pt>
                <c:pt idx="2">
                  <c:v>0.23</c:v>
                </c:pt>
                <c:pt idx="3">
                  <c:v>0.03</c:v>
                </c:pt>
                <c:pt idx="4">
                  <c:v>0.2</c:v>
                </c:pt>
                <c:pt idx="5">
                  <c:v>0.26</c:v>
                </c:pt>
                <c:pt idx="6">
                  <c:v>0.03</c:v>
                </c:pt>
                <c:pt idx="7">
                  <c:v>0.04</c:v>
                </c:pt>
                <c:pt idx="8">
                  <c:v>0.14000000000000001</c:v>
                </c:pt>
                <c:pt idx="9">
                  <c:v>0.02</c:v>
                </c:pt>
                <c:pt idx="10">
                  <c:v>7.0000000000000007E-2</c:v>
                </c:pt>
                <c:pt idx="11">
                  <c:v>0.1</c:v>
                </c:pt>
                <c:pt idx="12">
                  <c:v>0.03</c:v>
                </c:pt>
                <c:pt idx="13">
                  <c:v>0.04</c:v>
                </c:pt>
                <c:pt idx="14">
                  <c:v>0.05</c:v>
                </c:pt>
                <c:pt idx="15">
                  <c:v>0.03</c:v>
                </c:pt>
                <c:pt idx="16">
                  <c:v>3.5000000000000003E-2</c:v>
                </c:pt>
                <c:pt idx="17">
                  <c:v>0.04</c:v>
                </c:pt>
                <c:pt idx="18">
                  <c:v>0.02</c:v>
                </c:pt>
                <c:pt idx="19">
                  <c:v>2.5000000000000001E-2</c:v>
                </c:pt>
                <c:pt idx="20">
                  <c:v>0.04</c:v>
                </c:pt>
                <c:pt idx="21">
                  <c:v>0.03</c:v>
                </c:pt>
                <c:pt idx="22">
                  <c:v>0.02</c:v>
                </c:pt>
                <c:pt idx="23">
                  <c:v>0.03</c:v>
                </c:pt>
                <c:pt idx="24">
                  <c:v>3.5000000000000003E-2</c:v>
                </c:pt>
              </c:numCache>
            </c:numRef>
          </c:yVal>
          <c:smooth val="0"/>
          <c:extLst>
            <c:ext xmlns:c16="http://schemas.microsoft.com/office/drawing/2014/chart" uri="{C3380CC4-5D6E-409C-BE32-E72D297353CC}">
              <c16:uniqueId val="{00000001-7FF6-4123-9AF4-68A94CF61BFE}"/>
            </c:ext>
          </c:extLst>
        </c:ser>
        <c:dLbls>
          <c:showLegendKey val="0"/>
          <c:showVal val="0"/>
          <c:showCatName val="0"/>
          <c:showSerName val="0"/>
          <c:showPercent val="0"/>
          <c:showBubbleSize val="0"/>
        </c:dLbls>
        <c:axId val="161145600"/>
        <c:axId val="161147520"/>
      </c:scatterChart>
      <c:valAx>
        <c:axId val="161145600"/>
        <c:scaling>
          <c:orientation val="minMax"/>
          <c:max val="30"/>
        </c:scaling>
        <c:delete val="0"/>
        <c:axPos val="b"/>
        <c:title>
          <c:tx>
            <c:rich>
              <a:bodyPr/>
              <a:lstStyle/>
              <a:p>
                <a:pPr>
                  <a:defRPr sz="1100" b="0"/>
                </a:pPr>
                <a:r>
                  <a:rPr lang="sl-SI" sz="1100" b="0"/>
                  <a:t>Trajanje treninga</a:t>
                </a:r>
                <a:r>
                  <a:rPr lang="en-GB" sz="1100" b="0"/>
                  <a:t>, </a:t>
                </a:r>
                <a:r>
                  <a:rPr lang="en-GB" sz="1100" b="0" i="1"/>
                  <a:t>t</a:t>
                </a:r>
                <a:r>
                  <a:rPr lang="sl-SI" sz="1100" b="0"/>
                  <a:t> </a:t>
                </a:r>
                <a:r>
                  <a:rPr lang="en-GB" sz="1100" b="0"/>
                  <a:t>[</a:t>
                </a:r>
                <a:r>
                  <a:rPr lang="sl-SI" sz="1100" b="0"/>
                  <a:t>h</a:t>
                </a:r>
                <a:r>
                  <a:rPr lang="en-GB" sz="1100" b="0"/>
                  <a:t>]</a:t>
                </a:r>
                <a:endParaRPr lang="en-US" sz="1100" b="0"/>
              </a:p>
            </c:rich>
          </c:tx>
          <c:layout>
            <c:manualLayout>
              <c:xMode val="edge"/>
              <c:yMode val="edge"/>
              <c:x val="0.32664743932196544"/>
              <c:y val="0.85609667589787219"/>
            </c:manualLayout>
          </c:layout>
          <c:overlay val="0"/>
        </c:title>
        <c:numFmt formatCode="General" sourceLinked="1"/>
        <c:majorTickMark val="out"/>
        <c:minorTickMark val="none"/>
        <c:tickLblPos val="nextTo"/>
        <c:crossAx val="161147520"/>
        <c:crosses val="autoZero"/>
        <c:crossBetween val="midCat"/>
      </c:valAx>
      <c:valAx>
        <c:axId val="161147520"/>
        <c:scaling>
          <c:orientation val="minMax"/>
          <c:max val="0.4"/>
        </c:scaling>
        <c:delete val="0"/>
        <c:axPos val="l"/>
        <c:majorGridlines/>
        <c:title>
          <c:tx>
            <c:rich>
              <a:bodyPr rot="-5400000" vert="horz"/>
              <a:lstStyle/>
              <a:p>
                <a:pPr>
                  <a:defRPr sz="1100" b="0"/>
                </a:pPr>
                <a:r>
                  <a:rPr lang="sl-SI" sz="1100" b="0"/>
                  <a:t>Delež zgrešenih strelov, </a:t>
                </a:r>
                <a:r>
                  <a:rPr lang="en-GB" sz="1100" b="0"/>
                  <a:t> </a:t>
                </a:r>
                <a:r>
                  <a:rPr lang="en-GB" sz="1100" b="0" i="1"/>
                  <a:t>p</a:t>
                </a:r>
                <a:r>
                  <a:rPr lang="en-GB" sz="1100" b="0"/>
                  <a:t> [</a:t>
                </a:r>
                <a:r>
                  <a:rPr lang="sl-SI" sz="1100" b="0"/>
                  <a:t>/</a:t>
                </a:r>
                <a:r>
                  <a:rPr lang="en-GB" sz="1100" b="0"/>
                  <a:t>]</a:t>
                </a:r>
                <a:endParaRPr lang="sl-SI" sz="1100" b="0"/>
              </a:p>
            </c:rich>
          </c:tx>
          <c:layout>
            <c:manualLayout>
              <c:xMode val="edge"/>
              <c:yMode val="edge"/>
              <c:x val="3.9963561255873942E-3"/>
              <c:y val="0.14263341117641443"/>
            </c:manualLayout>
          </c:layout>
          <c:overlay val="0"/>
        </c:title>
        <c:numFmt formatCode="General" sourceLinked="1"/>
        <c:majorTickMark val="out"/>
        <c:minorTickMark val="none"/>
        <c:tickLblPos val="nextTo"/>
        <c:crossAx val="161145600"/>
        <c:crosses val="autoZero"/>
        <c:crossBetween val="midCat"/>
      </c:valAx>
      <c:spPr>
        <a:ln>
          <a:solidFill>
            <a:schemeClr val="tx1"/>
          </a:solidFill>
        </a:ln>
      </c:spPr>
    </c:plotArea>
    <c:legend>
      <c:legendPos val="r"/>
      <c:layout>
        <c:manualLayout>
          <c:xMode val="edge"/>
          <c:yMode val="edge"/>
          <c:x val="0.23885668930558937"/>
          <c:y val="3.7771351305529652E-2"/>
          <c:w val="0.66672504491882167"/>
          <c:h val="0.17144031160798084"/>
        </c:manualLayout>
      </c:layout>
      <c:overlay val="0"/>
      <c:spPr>
        <a:solidFill>
          <a:schemeClr val="bg1"/>
        </a:solidFill>
        <a:ln>
          <a:solidFill>
            <a:schemeClr val="tx1"/>
          </a:solidFill>
        </a:ln>
      </c:spPr>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sl-SI"/>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70634024600403"/>
          <c:y val="2.4432561183891449E-2"/>
          <c:w val="0.75376573318108986"/>
          <c:h val="0.7658775506234452"/>
        </c:manualLayout>
      </c:layout>
      <c:scatterChart>
        <c:scatterStyle val="lineMarker"/>
        <c:varyColors val="0"/>
        <c:ser>
          <c:idx val="1"/>
          <c:order val="0"/>
          <c:tx>
            <c:v>oil + 1 % IF-WS2</c:v>
          </c:tx>
          <c:spPr>
            <a:ln>
              <a:solidFill>
                <a:schemeClr val="tx1"/>
              </a:solidFill>
            </a:ln>
          </c:spPr>
          <c:marker>
            <c:symbol val="diamond"/>
            <c:size val="7"/>
            <c:spPr>
              <a:solidFill>
                <a:schemeClr val="tx1"/>
              </a:solidFill>
              <a:ln>
                <a:solidFill>
                  <a:schemeClr val="tx1"/>
                </a:solidFill>
              </a:ln>
            </c:spPr>
          </c:marker>
          <c:xVal>
            <c:numRef>
              <c:f>Sheet1!$FC$4:$FC$10</c:f>
              <c:numCache>
                <c:formatCode>General</c:formatCode>
                <c:ptCount val="7"/>
                <c:pt idx="0">
                  <c:v>1</c:v>
                </c:pt>
                <c:pt idx="1">
                  <c:v>5</c:v>
                </c:pt>
                <c:pt idx="2">
                  <c:v>10</c:v>
                </c:pt>
                <c:pt idx="3">
                  <c:v>15</c:v>
                </c:pt>
                <c:pt idx="4">
                  <c:v>20</c:v>
                </c:pt>
                <c:pt idx="5">
                  <c:v>25</c:v>
                </c:pt>
                <c:pt idx="6">
                  <c:v>30</c:v>
                </c:pt>
              </c:numCache>
            </c:numRef>
          </c:xVal>
          <c:yVal>
            <c:numRef>
              <c:f>Sheet1!$FK$4:$FK$10</c:f>
              <c:numCache>
                <c:formatCode>General</c:formatCode>
                <c:ptCount val="7"/>
                <c:pt idx="0">
                  <c:v>0.13</c:v>
                </c:pt>
                <c:pt idx="1">
                  <c:v>0.14000000000000001</c:v>
                </c:pt>
                <c:pt idx="2">
                  <c:v>0.15</c:v>
                </c:pt>
                <c:pt idx="3">
                  <c:v>0.15</c:v>
                </c:pt>
                <c:pt idx="4">
                  <c:v>0.15</c:v>
                </c:pt>
                <c:pt idx="5">
                  <c:v>0.15</c:v>
                </c:pt>
                <c:pt idx="6">
                  <c:v>0.15</c:v>
                </c:pt>
              </c:numCache>
            </c:numRef>
          </c:yVal>
          <c:smooth val="0"/>
          <c:extLst>
            <c:ext xmlns:c16="http://schemas.microsoft.com/office/drawing/2014/chart" uri="{C3380CC4-5D6E-409C-BE32-E72D297353CC}">
              <c16:uniqueId val="{00000000-1E12-48A9-BA8A-12EF1A34B352}"/>
            </c:ext>
          </c:extLst>
        </c:ser>
        <c:ser>
          <c:idx val="3"/>
          <c:order val="1"/>
          <c:tx>
            <c:v>paraffin oil</c:v>
          </c:tx>
          <c:spPr>
            <a:ln>
              <a:solidFill>
                <a:schemeClr val="bg1">
                  <a:lumMod val="65000"/>
                </a:schemeClr>
              </a:solidFill>
              <a:prstDash val="sysDash"/>
            </a:ln>
          </c:spPr>
          <c:marker>
            <c:symbol val="square"/>
            <c:size val="7"/>
            <c:spPr>
              <a:solidFill>
                <a:schemeClr val="bg1">
                  <a:lumMod val="65000"/>
                </a:schemeClr>
              </a:solidFill>
              <a:ln>
                <a:solidFill>
                  <a:schemeClr val="bg1">
                    <a:lumMod val="65000"/>
                  </a:schemeClr>
                </a:solidFill>
              </a:ln>
            </c:spPr>
          </c:marker>
          <c:xVal>
            <c:numRef>
              <c:f>Sheet1!$FC$4:$FC$10</c:f>
              <c:numCache>
                <c:formatCode>General</c:formatCode>
                <c:ptCount val="7"/>
                <c:pt idx="0">
                  <c:v>1</c:v>
                </c:pt>
                <c:pt idx="1">
                  <c:v>5</c:v>
                </c:pt>
                <c:pt idx="2">
                  <c:v>10</c:v>
                </c:pt>
                <c:pt idx="3">
                  <c:v>15</c:v>
                </c:pt>
                <c:pt idx="4">
                  <c:v>20</c:v>
                </c:pt>
                <c:pt idx="5">
                  <c:v>25</c:v>
                </c:pt>
                <c:pt idx="6">
                  <c:v>30</c:v>
                </c:pt>
              </c:numCache>
            </c:numRef>
          </c:xVal>
          <c:yVal>
            <c:numRef>
              <c:f>Sheet1!$FJ$4:$FJ$10</c:f>
              <c:numCache>
                <c:formatCode>General</c:formatCode>
                <c:ptCount val="7"/>
                <c:pt idx="0">
                  <c:v>0.15</c:v>
                </c:pt>
                <c:pt idx="1">
                  <c:v>0.17</c:v>
                </c:pt>
                <c:pt idx="2">
                  <c:v>0.22</c:v>
                </c:pt>
                <c:pt idx="3">
                  <c:v>0.27</c:v>
                </c:pt>
                <c:pt idx="4">
                  <c:v>0.3</c:v>
                </c:pt>
                <c:pt idx="5">
                  <c:v>0.32</c:v>
                </c:pt>
                <c:pt idx="6">
                  <c:v>0.33</c:v>
                </c:pt>
              </c:numCache>
            </c:numRef>
          </c:yVal>
          <c:smooth val="0"/>
          <c:extLst>
            <c:ext xmlns:c16="http://schemas.microsoft.com/office/drawing/2014/chart" uri="{C3380CC4-5D6E-409C-BE32-E72D297353CC}">
              <c16:uniqueId val="{00000001-1E12-48A9-BA8A-12EF1A34B352}"/>
            </c:ext>
          </c:extLst>
        </c:ser>
        <c:dLbls>
          <c:showLegendKey val="0"/>
          <c:showVal val="0"/>
          <c:showCatName val="0"/>
          <c:showSerName val="0"/>
          <c:showPercent val="0"/>
          <c:showBubbleSize val="0"/>
        </c:dLbls>
        <c:axId val="80737408"/>
        <c:axId val="80739328"/>
      </c:scatterChart>
      <c:valAx>
        <c:axId val="80737408"/>
        <c:scaling>
          <c:orientation val="minMax"/>
        </c:scaling>
        <c:delete val="0"/>
        <c:axPos val="b"/>
        <c:numFmt formatCode="General" sourceLinked="1"/>
        <c:majorTickMark val="out"/>
        <c:minorTickMark val="none"/>
        <c:tickLblPos val="nextTo"/>
        <c:crossAx val="80739328"/>
        <c:crosses val="autoZero"/>
        <c:crossBetween val="midCat"/>
      </c:valAx>
      <c:valAx>
        <c:axId val="80739328"/>
        <c:scaling>
          <c:orientation val="minMax"/>
          <c:max val="0.35000000000000003"/>
        </c:scaling>
        <c:delete val="0"/>
        <c:axPos val="l"/>
        <c:majorGridlines/>
        <c:title>
          <c:tx>
            <c:rich>
              <a:bodyPr rot="-5400000" vert="horz"/>
              <a:lstStyle/>
              <a:p>
                <a:pPr>
                  <a:defRPr sz="1100" b="0"/>
                </a:pPr>
                <a:r>
                  <a:rPr lang="en-GB" sz="1100" b="0"/>
                  <a:t>Razteg</a:t>
                </a:r>
                <a:r>
                  <a:rPr lang="sl-SI" sz="1100" b="0"/>
                  <a:t>,</a:t>
                </a:r>
                <a:r>
                  <a:rPr lang="en-GB" sz="1100" b="0"/>
                  <a:t> </a:t>
                </a:r>
                <a:r>
                  <a:rPr lang="en-GB" sz="1100" b="0" i="1"/>
                  <a:t>u</a:t>
                </a:r>
                <a:r>
                  <a:rPr lang="sl-SI" sz="1100" b="0"/>
                  <a:t> </a:t>
                </a:r>
                <a:r>
                  <a:rPr lang="en-GB" sz="1100" b="0"/>
                  <a:t>[</a:t>
                </a:r>
                <a:r>
                  <a:rPr lang="sl-SI" sz="1100" b="0"/>
                  <a:t>mm</a:t>
                </a:r>
                <a:r>
                  <a:rPr lang="en-GB" sz="1100" b="0"/>
                  <a:t>]</a:t>
                </a:r>
                <a:endParaRPr lang="sl-SI" sz="1100" b="0"/>
              </a:p>
            </c:rich>
          </c:tx>
          <c:layout>
            <c:manualLayout>
              <c:xMode val="edge"/>
              <c:yMode val="edge"/>
              <c:x val="1.6379395874484761E-4"/>
              <c:y val="0.18271675246768351"/>
            </c:manualLayout>
          </c:layout>
          <c:overlay val="0"/>
        </c:title>
        <c:numFmt formatCode="General" sourceLinked="0"/>
        <c:majorTickMark val="out"/>
        <c:minorTickMark val="none"/>
        <c:tickLblPos val="nextTo"/>
        <c:crossAx val="80737408"/>
        <c:crosses val="autoZero"/>
        <c:crossBetween val="midCat"/>
        <c:majorUnit val="5.0000000000000024E-2"/>
      </c:valAx>
      <c:spPr>
        <a:ln>
          <a:solidFill>
            <a:schemeClr val="tx1"/>
          </a:solidFill>
        </a:ln>
      </c:spPr>
    </c:plotArea>
    <c:legend>
      <c:legendPos val="t"/>
      <c:layout>
        <c:manualLayout>
          <c:xMode val="edge"/>
          <c:yMode val="edge"/>
          <c:x val="0.21584433469037076"/>
          <c:y val="0.58245561642170696"/>
          <c:w val="0.70121459240613992"/>
          <c:h val="0.1987905720270253"/>
        </c:manualLayout>
      </c:layout>
      <c:overlay val="0"/>
      <c:spPr>
        <a:solidFill>
          <a:schemeClr val="bg1"/>
        </a:solidFill>
        <a:ln>
          <a:solidFill>
            <a:schemeClr val="tx1"/>
          </a:solidFill>
        </a:ln>
      </c:spPr>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sl-SI"/>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0.39302</cdr:x>
      <cdr:y>0.0441</cdr:y>
    </cdr:from>
    <cdr:to>
      <cdr:x>0.88068</cdr:x>
      <cdr:y>0.19492</cdr:y>
    </cdr:to>
    <cdr:sp macro="" textlink="">
      <cdr:nvSpPr>
        <cdr:cNvPr id="2" name="TextBox 1"/>
        <cdr:cNvSpPr txBox="1"/>
      </cdr:nvSpPr>
      <cdr:spPr>
        <a:xfrm xmlns:a="http://schemas.openxmlformats.org/drawingml/2006/main">
          <a:off x="1089357" y="127000"/>
          <a:ext cx="1351693" cy="434315"/>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36000" tIns="18000" rtlCol="0"/>
        <a:lstStyle xmlns:a="http://schemas.openxmlformats.org/drawingml/2006/main"/>
        <a:p xmlns:a="http://schemas.openxmlformats.org/drawingml/2006/main">
          <a:r>
            <a:rPr lang="sl-SI">
              <a:latin typeface="Times New Roman" panose="02020603050405020304" pitchFamily="18" charset="0"/>
              <a:cs typeface="Times New Roman" panose="02020603050405020304" pitchFamily="18" charset="0"/>
            </a:rPr>
            <a:t>izmerki</a:t>
          </a:r>
        </a:p>
        <a:p xmlns:a="http://schemas.openxmlformats.org/drawingml/2006/main">
          <a:endParaRPr lang="sl-SI" sz="400">
            <a:latin typeface="Times New Roman" panose="02020603050405020304" pitchFamily="18" charset="0"/>
            <a:cs typeface="Times New Roman" panose="02020603050405020304" pitchFamily="18" charset="0"/>
          </a:endParaRPr>
        </a:p>
        <a:p xmlns:a="http://schemas.openxmlformats.org/drawingml/2006/main">
          <a:r>
            <a:rPr lang="sl-SI">
              <a:latin typeface="Times New Roman" panose="02020603050405020304" pitchFamily="18" charset="0"/>
              <a:cs typeface="Times New Roman" panose="02020603050405020304" pitchFamily="18" charset="0"/>
            </a:rPr>
            <a:t>regresijska krivulja</a:t>
          </a:r>
        </a:p>
      </cdr:txBody>
    </cdr:sp>
  </cdr:relSizeAnchor>
  <cdr:relSizeAnchor xmlns:cdr="http://schemas.openxmlformats.org/drawingml/2006/chartDrawing">
    <cdr:from>
      <cdr:x>0.46524</cdr:x>
      <cdr:y>0.92631</cdr:y>
    </cdr:from>
    <cdr:to>
      <cdr:x>0.53894</cdr:x>
      <cdr:y>0.99975</cdr:y>
    </cdr:to>
    <cdr:sp macro="" textlink="">
      <cdr:nvSpPr>
        <cdr:cNvPr id="6" name="TextBox 1"/>
        <cdr:cNvSpPr txBox="1"/>
      </cdr:nvSpPr>
      <cdr:spPr>
        <a:xfrm xmlns:a="http://schemas.openxmlformats.org/drawingml/2006/main">
          <a:off x="1289541" y="2667504"/>
          <a:ext cx="204281" cy="211498"/>
        </a:xfrm>
        <a:prstGeom xmlns:a="http://schemas.openxmlformats.org/drawingml/2006/main" prst="rect">
          <a:avLst/>
        </a:prstGeom>
        <a:noFill xmlns:a="http://schemas.openxmlformats.org/drawingml/2006/main"/>
      </cdr:spPr>
      <cdr:txBody>
        <a:bodyPr xmlns:a="http://schemas.openxmlformats.org/drawingml/2006/main" wrap="square" lIns="0" tIns="0" rIns="0" bIns="0" rtlCol="0"/>
        <a:lstStyle xmlns:a="http://schemas.openxmlformats.org/drawingml/2006/main"/>
        <a:p xmlns:a="http://schemas.openxmlformats.org/drawingml/2006/main">
          <a:r>
            <a:rPr lang="sl-SI" sz="1200" b="1">
              <a:latin typeface="Times New Roman" pitchFamily="18" charset="0"/>
              <a:cs typeface="Times New Roman"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0.2317</cdr:x>
      <cdr:y>0.84531</cdr:y>
    </cdr:from>
    <cdr:to>
      <cdr:x>0.90181</cdr:x>
      <cdr:y>0.93131</cdr:y>
    </cdr:to>
    <cdr:sp macro="" textlink="">
      <cdr:nvSpPr>
        <cdr:cNvPr id="2" name="TextBox 1"/>
        <cdr:cNvSpPr txBox="1"/>
      </cdr:nvSpPr>
      <cdr:spPr>
        <a:xfrm xmlns:a="http://schemas.openxmlformats.org/drawingml/2006/main">
          <a:off x="642219" y="2434251"/>
          <a:ext cx="1857394" cy="24765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sl-SI" sz="1100" b="0">
              <a:solidFill>
                <a:sysClr val="windowText" lastClr="000000"/>
              </a:solidFill>
              <a:latin typeface="Times New Roman" panose="02020603050405020304" pitchFamily="18" charset="0"/>
              <a:cs typeface="Times New Roman" panose="02020603050405020304" pitchFamily="18" charset="0"/>
            </a:rPr>
            <a:t>Čas</a:t>
          </a:r>
          <a:r>
            <a:rPr lang="sl-SI" sz="1100" b="0" baseline="0">
              <a:solidFill>
                <a:sysClr val="windowText" lastClr="000000"/>
              </a:solidFill>
              <a:latin typeface="Times New Roman" panose="02020603050405020304" pitchFamily="18" charset="0"/>
              <a:cs typeface="Times New Roman" panose="02020603050405020304" pitchFamily="18" charset="0"/>
            </a:rPr>
            <a:t> obremenjevanja,</a:t>
          </a:r>
          <a:r>
            <a:rPr lang="en-GB" sz="1100" b="0" baseline="0">
              <a:solidFill>
                <a:sysClr val="windowText" lastClr="000000"/>
              </a:solidFill>
              <a:latin typeface="Times New Roman" panose="02020603050405020304" pitchFamily="18" charset="0"/>
              <a:cs typeface="Times New Roman" panose="02020603050405020304" pitchFamily="18" charset="0"/>
            </a:rPr>
            <a:t> </a:t>
          </a:r>
          <a:r>
            <a:rPr lang="en-GB" sz="1100" b="0" i="1" baseline="0">
              <a:solidFill>
                <a:sysClr val="windowText" lastClr="000000"/>
              </a:solidFill>
              <a:latin typeface="Times New Roman" panose="02020603050405020304" pitchFamily="18" charset="0"/>
              <a:cs typeface="Times New Roman" panose="02020603050405020304" pitchFamily="18" charset="0"/>
            </a:rPr>
            <a:t>t</a:t>
          </a:r>
          <a:r>
            <a:rPr lang="sl-SI" sz="1100" b="0" baseline="0">
              <a:solidFill>
                <a:sysClr val="windowText" lastClr="000000"/>
              </a:solidFill>
              <a:latin typeface="Times New Roman" panose="02020603050405020304" pitchFamily="18" charset="0"/>
              <a:cs typeface="Times New Roman" panose="02020603050405020304" pitchFamily="18" charset="0"/>
            </a:rPr>
            <a:t> </a:t>
          </a:r>
          <a:r>
            <a:rPr lang="en-GB" sz="1100" b="0" baseline="0">
              <a:solidFill>
                <a:sysClr val="windowText" lastClr="000000"/>
              </a:solidFill>
              <a:latin typeface="Times New Roman" panose="02020603050405020304" pitchFamily="18" charset="0"/>
              <a:cs typeface="Times New Roman" panose="02020603050405020304" pitchFamily="18" charset="0"/>
            </a:rPr>
            <a:t>[</a:t>
          </a:r>
          <a:r>
            <a:rPr lang="sl-SI" sz="1100" b="0">
              <a:solidFill>
                <a:sysClr val="windowText" lastClr="000000"/>
              </a:solidFill>
              <a:latin typeface="Times New Roman" panose="02020603050405020304" pitchFamily="18" charset="0"/>
              <a:cs typeface="Times New Roman" panose="02020603050405020304" pitchFamily="18" charset="0"/>
            </a:rPr>
            <a:t>min</a:t>
          </a:r>
          <a:r>
            <a:rPr lang="en-GB" sz="1100" b="0">
              <a:solidFill>
                <a:sysClr val="windowText" lastClr="000000"/>
              </a:solidFill>
              <a:latin typeface="Times New Roman" panose="02020603050405020304" pitchFamily="18" charset="0"/>
              <a:cs typeface="Times New Roman" panose="02020603050405020304" pitchFamily="18" charset="0"/>
            </a:rPr>
            <a:t>]</a:t>
          </a:r>
          <a:endParaRPr lang="sl-SI" sz="1100" b="0">
            <a:solidFill>
              <a:sysClr val="windowText" lastClr="00000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0.47794</cdr:x>
      <cdr:y>0.58684</cdr:y>
    </cdr:from>
    <cdr:to>
      <cdr:x>0.90487</cdr:x>
      <cdr:y>0.76576</cdr:y>
    </cdr:to>
    <cdr:sp macro="" textlink="">
      <cdr:nvSpPr>
        <cdr:cNvPr id="4" name="TextBox 1"/>
        <cdr:cNvSpPr txBox="1"/>
      </cdr:nvSpPr>
      <cdr:spPr>
        <a:xfrm xmlns:a="http://schemas.openxmlformats.org/drawingml/2006/main">
          <a:off x="1324755" y="1689933"/>
          <a:ext cx="1183330" cy="515254"/>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3600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algn="l" defTabSz="914400" eaLnBrk="1" fontAlgn="auto" latinLnBrk="0" hangingPunct="1">
            <a:lnSpc>
              <a:spcPct val="100000"/>
            </a:lnSpc>
            <a:spcBef>
              <a:spcPts val="0"/>
            </a:spcBef>
            <a:spcAft>
              <a:spcPts val="300"/>
            </a:spcAft>
            <a:buClrTx/>
            <a:buSzTx/>
            <a:buFontTx/>
            <a:buNone/>
            <a:tabLst/>
            <a:defRPr/>
          </a:pPr>
          <a:r>
            <a:rPr lang="sl-SI" sz="1100">
              <a:solidFill>
                <a:sysClr val="windowText" lastClr="000000"/>
              </a:solidFill>
              <a:effectLst/>
              <a:latin typeface="Times New Roman" panose="02020603050405020304" pitchFamily="18" charset="0"/>
              <a:ea typeface="+mn-ea"/>
              <a:cs typeface="Times New Roman" panose="02020603050405020304" pitchFamily="18" charset="0"/>
            </a:rPr>
            <a:t>jekleni</a:t>
          </a:r>
          <a:r>
            <a:rPr lang="sl-SI" sz="1100" baseline="0">
              <a:solidFill>
                <a:sysClr val="windowText" lastClr="000000"/>
              </a:solidFill>
              <a:effectLst/>
              <a:latin typeface="Times New Roman" panose="02020603050405020304" pitchFamily="18" charset="0"/>
              <a:ea typeface="+mn-ea"/>
              <a:cs typeface="Times New Roman" panose="02020603050405020304" pitchFamily="18" charset="0"/>
            </a:rPr>
            <a:t> vzorec</a:t>
          </a:r>
          <a:endParaRPr lang="sl-SI" sz="1100">
            <a:solidFill>
              <a:sysClr val="windowText" lastClr="000000"/>
            </a:solidFill>
            <a:effectLst/>
            <a:latin typeface="Times New Roman" panose="02020603050405020304" pitchFamily="18" charset="0"/>
            <a:cs typeface="Times New Roman" panose="02020603050405020304" pitchFamily="18" charset="0"/>
          </a:endParaRPr>
        </a:p>
        <a:p xmlns:a="http://schemas.openxmlformats.org/drawingml/2006/main">
          <a:pPr algn="l">
            <a:lnSpc>
              <a:spcPct val="100000"/>
            </a:lnSpc>
          </a:pPr>
          <a:endParaRPr lang="sl-SI" sz="500">
            <a:solidFill>
              <a:schemeClr val="accent6"/>
            </a:solidFill>
            <a:latin typeface="Times New Roman" panose="02020603050405020304" pitchFamily="18" charset="0"/>
            <a:cs typeface="Times New Roman" panose="02020603050405020304" pitchFamily="18" charset="0"/>
          </a:endParaRPr>
        </a:p>
        <a:p xmlns:a="http://schemas.openxmlformats.org/drawingml/2006/main">
          <a:pPr algn="l">
            <a:lnSpc>
              <a:spcPct val="100000"/>
            </a:lnSpc>
          </a:pPr>
          <a:r>
            <a:rPr lang="sl-SI" sz="1100">
              <a:solidFill>
                <a:schemeClr val="bg1">
                  <a:lumMod val="65000"/>
                </a:schemeClr>
              </a:solidFill>
              <a:latin typeface="Times New Roman" panose="02020603050405020304" pitchFamily="18" charset="0"/>
              <a:cs typeface="Times New Roman" panose="02020603050405020304" pitchFamily="18" charset="0"/>
            </a:rPr>
            <a:t>aluminjasti vzorec</a:t>
          </a:r>
        </a:p>
      </cdr:txBody>
    </cdr:sp>
  </cdr:relSizeAnchor>
  <cdr:relSizeAnchor xmlns:cdr="http://schemas.openxmlformats.org/drawingml/2006/chartDrawing">
    <cdr:from>
      <cdr:x>0.46887</cdr:x>
      <cdr:y>0.92631</cdr:y>
    </cdr:from>
    <cdr:to>
      <cdr:x>0.54257</cdr:x>
      <cdr:y>0.99975</cdr:y>
    </cdr:to>
    <cdr:sp macro="" textlink="">
      <cdr:nvSpPr>
        <cdr:cNvPr id="5" name="TextBox 1"/>
        <cdr:cNvSpPr txBox="1"/>
      </cdr:nvSpPr>
      <cdr:spPr>
        <a:xfrm xmlns:a="http://schemas.openxmlformats.org/drawingml/2006/main">
          <a:off x="1299600" y="2667504"/>
          <a:ext cx="204281" cy="211498"/>
        </a:xfrm>
        <a:prstGeom xmlns:a="http://schemas.openxmlformats.org/drawingml/2006/main" prst="rect">
          <a:avLst/>
        </a:prstGeom>
        <a:noFill xmlns:a="http://schemas.openxmlformats.org/drawingml/2006/main"/>
      </cdr:spPr>
      <cdr:txBody>
        <a:bodyPr xmlns:a="http://schemas.openxmlformats.org/drawingml/2006/main" wrap="square" lIns="0" tIns="0" rIns="0" bIns="0" rtlCol="0"/>
        <a:lstStyle xmlns:a="http://schemas.openxmlformats.org/drawingml/2006/main"/>
        <a:p xmlns:a="http://schemas.openxmlformats.org/drawingml/2006/main">
          <a:r>
            <a:rPr lang="sl-SI" sz="1200" b="1">
              <a:latin typeface="Times New Roman" pitchFamily="18" charset="0"/>
              <a:cs typeface="Times New Roman" pitchFamily="18" charset="0"/>
            </a:rPr>
            <a:t>(b)</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9EAE0985814CC886023295C3E09AB2"/>
        <w:category>
          <w:name w:val="Splošno"/>
          <w:gallery w:val="placeholder"/>
        </w:category>
        <w:types>
          <w:type w:val="bbPlcHdr"/>
        </w:types>
        <w:behaviors>
          <w:behavior w:val="content"/>
        </w:behaviors>
        <w:guid w:val="{F1A3B645-0CFC-4927-A6EE-16CE5BAC4E05}"/>
      </w:docPartPr>
      <w:docPartBody>
        <w:p w:rsidR="00730C2A" w:rsidRDefault="00527861" w:rsidP="00527861">
          <w:pPr>
            <w:pStyle w:val="859EAE0985814CC886023295C3E09AB2"/>
          </w:pPr>
          <w:r w:rsidRPr="006D0A4D">
            <w:rPr>
              <w:rStyle w:val="PlaceholderText"/>
              <w:rFonts w:eastAsiaTheme="minorHAnsi"/>
            </w:rPr>
            <w:t>Izberite element.</w:t>
          </w:r>
        </w:p>
      </w:docPartBody>
    </w:docPart>
    <w:docPart>
      <w:docPartPr>
        <w:name w:val="6AF6961FF7BA491C8D7434031E929E2A"/>
        <w:category>
          <w:name w:val="Splošno"/>
          <w:gallery w:val="placeholder"/>
        </w:category>
        <w:types>
          <w:type w:val="bbPlcHdr"/>
        </w:types>
        <w:behaviors>
          <w:behavior w:val="content"/>
        </w:behaviors>
        <w:guid w:val="{140FDC65-7072-4B51-ADB8-E3A397724A04}"/>
      </w:docPartPr>
      <w:docPartBody>
        <w:p w:rsidR="008341B8" w:rsidRDefault="00392524" w:rsidP="00392524">
          <w:pPr>
            <w:pStyle w:val="6AF6961FF7BA491C8D7434031E929E2A"/>
          </w:pPr>
          <w:r w:rsidRPr="006D0A4D">
            <w:rPr>
              <w:rStyle w:val="PlaceholderText"/>
              <w:rFonts w:eastAsiaTheme="minorHAnsi"/>
            </w:rPr>
            <w:t>Izberite element.</w:t>
          </w:r>
        </w:p>
      </w:docPartBody>
    </w:docPart>
    <w:docPart>
      <w:docPartPr>
        <w:name w:val="77535E1968C24F64BD12696F881FCD31"/>
        <w:category>
          <w:name w:val="Splošno"/>
          <w:gallery w:val="placeholder"/>
        </w:category>
        <w:types>
          <w:type w:val="bbPlcHdr"/>
        </w:types>
        <w:behaviors>
          <w:behavior w:val="content"/>
        </w:behaviors>
        <w:guid w:val="{9C86A31A-23C8-4BF3-AE51-E797D7638F7E}"/>
      </w:docPartPr>
      <w:docPartBody>
        <w:p w:rsidR="008341B8" w:rsidRDefault="00392524" w:rsidP="00392524">
          <w:pPr>
            <w:pStyle w:val="77535E1968C24F64BD12696F881FCD31"/>
          </w:pPr>
          <w:r w:rsidRPr="006D0A4D">
            <w:rPr>
              <w:rStyle w:val="PlaceholderText"/>
              <w:rFonts w:eastAsiaTheme="minorHAnsi"/>
            </w:rPr>
            <w:t>Izberite element.</w:t>
          </w:r>
        </w:p>
      </w:docPartBody>
    </w:docPart>
    <w:docPart>
      <w:docPartPr>
        <w:name w:val="234046F7A97B4F8E9FEA45A6252246EF"/>
        <w:category>
          <w:name w:val="Splošno"/>
          <w:gallery w:val="placeholder"/>
        </w:category>
        <w:types>
          <w:type w:val="bbPlcHdr"/>
        </w:types>
        <w:behaviors>
          <w:behavior w:val="content"/>
        </w:behaviors>
        <w:guid w:val="{20F722F1-F746-44FD-B57A-CF34E4155956}"/>
      </w:docPartPr>
      <w:docPartBody>
        <w:p w:rsidR="008341B8" w:rsidRDefault="00392524" w:rsidP="00392524">
          <w:pPr>
            <w:pStyle w:val="234046F7A97B4F8E9FEA45A6252246EF"/>
          </w:pPr>
          <w:r w:rsidRPr="006D0A4D">
            <w:rPr>
              <w:rStyle w:val="PlaceholderText"/>
              <w:rFonts w:eastAsiaTheme="minorHAnsi"/>
            </w:rPr>
            <w:t>Izberite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M Roman 10">
    <w:altName w:val="Arial"/>
    <w:panose1 w:val="020B0604020202020204"/>
    <w:charset w:val="00"/>
    <w:family w:val="modern"/>
    <w:notTrueType/>
    <w:pitch w:val="variable"/>
    <w:sig w:usb0="00000001" w:usb1="00000000" w:usb2="00000000" w:usb3="00000000" w:csb0="00000193"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861"/>
    <w:rsid w:val="002E6D0D"/>
    <w:rsid w:val="00353E24"/>
    <w:rsid w:val="00392524"/>
    <w:rsid w:val="003F0C8C"/>
    <w:rsid w:val="004D599E"/>
    <w:rsid w:val="004F2AED"/>
    <w:rsid w:val="005104C7"/>
    <w:rsid w:val="00527861"/>
    <w:rsid w:val="005A4D56"/>
    <w:rsid w:val="00720EF3"/>
    <w:rsid w:val="00730C2A"/>
    <w:rsid w:val="0082258D"/>
    <w:rsid w:val="008341B8"/>
    <w:rsid w:val="00857244"/>
    <w:rsid w:val="00C13C8B"/>
    <w:rsid w:val="00C171FE"/>
    <w:rsid w:val="00CA0DDE"/>
    <w:rsid w:val="00CF19B6"/>
    <w:rsid w:val="00D37726"/>
    <w:rsid w:val="00E247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524"/>
    <w:rPr>
      <w:color w:val="808080"/>
    </w:rPr>
  </w:style>
  <w:style w:type="paragraph" w:customStyle="1" w:styleId="859EAE0985814CC886023295C3E09AB2">
    <w:name w:val="859EAE0985814CC886023295C3E09AB2"/>
    <w:rsid w:val="00527861"/>
    <w:pPr>
      <w:spacing w:after="0" w:line="276" w:lineRule="auto"/>
      <w:jc w:val="center"/>
    </w:pPr>
    <w:rPr>
      <w:rFonts w:ascii="Times New Roman" w:eastAsia="Times New Roman" w:hAnsi="Times New Roman" w:cs="Times New Roman"/>
      <w:kern w:val="0"/>
      <w:sz w:val="28"/>
      <w14:ligatures w14:val="none"/>
    </w:rPr>
  </w:style>
  <w:style w:type="paragraph" w:customStyle="1" w:styleId="6AF6961FF7BA491C8D7434031E929E2A">
    <w:name w:val="6AF6961FF7BA491C8D7434031E929E2A"/>
    <w:rsid w:val="00392524"/>
  </w:style>
  <w:style w:type="paragraph" w:customStyle="1" w:styleId="77535E1968C24F64BD12696F881FCD31">
    <w:name w:val="77535E1968C24F64BD12696F881FCD31"/>
    <w:rsid w:val="00392524"/>
  </w:style>
  <w:style w:type="paragraph" w:customStyle="1" w:styleId="234046F7A97B4F8E9FEA45A6252246EF">
    <w:name w:val="234046F7A97B4F8E9FEA45A6252246EF"/>
    <w:rsid w:val="003925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o meri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00"/>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DADE8081030BB40860D25458CF4E438" ma:contentTypeVersion="10" ma:contentTypeDescription="Create a new document." ma:contentTypeScope="" ma:versionID="724869ca8935122d53008836035316a9">
  <xsd:schema xmlns:xsd="http://www.w3.org/2001/XMLSchema" xmlns:xs="http://www.w3.org/2001/XMLSchema" xmlns:p="http://schemas.microsoft.com/office/2006/metadata/properties" xmlns:ns3="bdf74f6f-c7ad-41c3-9529-5bba968a5844" targetNamespace="http://schemas.microsoft.com/office/2006/metadata/properties" ma:root="true" ma:fieldsID="614ad4aa05cc958e2c257819461b9fcd" ns3:_="">
    <xsd:import namespace="bdf74f6f-c7ad-41c3-9529-5bba968a584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74f6f-c7ad-41c3-9529-5bba968a58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D52943-71DF-429E-A1A8-6F285DF7AB5F}">
  <ds:schemaRefs>
    <ds:schemaRef ds:uri="http://schemas.openxmlformats.org/officeDocument/2006/bibliography"/>
  </ds:schemaRefs>
</ds:datastoreItem>
</file>

<file path=customXml/itemProps2.xml><?xml version="1.0" encoding="utf-8"?>
<ds:datastoreItem xmlns:ds="http://schemas.openxmlformats.org/officeDocument/2006/customXml" ds:itemID="{3DB1C35C-1B23-4480-A7CA-C494DC43B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74f6f-c7ad-41c3-9529-5bba968a5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C1415-CF26-4912-98AD-D988EFD7F9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8B0430-035E-4047-B556-FAF83B3753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D:\Šola 2012-13, magistrski študij\Magistrski praktikum\Poročilo\Predloga Magisterij.dotx</Template>
  <TotalTime>147</TotalTime>
  <Pages>56</Pages>
  <Words>6883</Words>
  <Characters>39167</Characters>
  <Application>Microsoft Office Word</Application>
  <DocSecurity>0</DocSecurity>
  <Lines>1186</Lines>
  <Paragraphs>639</Paragraphs>
  <ScaleCrop>false</ScaleCrop>
  <Company/>
  <LinksUpToDate>false</LinksUpToDate>
  <CharactersWithSpaces>45411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Matevž</dc:creator>
  <cp:lastModifiedBy>Zupančič, Matevž</cp:lastModifiedBy>
  <cp:revision>1227</cp:revision>
  <cp:lastPrinted>2025-12-23T09:07:00Z</cp:lastPrinted>
  <dcterms:created xsi:type="dcterms:W3CDTF">2022-11-08T09:25:00Z</dcterms:created>
  <dcterms:modified xsi:type="dcterms:W3CDTF">2026-09-14T14:21:00Z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matevz.zupancic1@gmail.com@www.mendeley.com</vt:lpwstr>
  </property>
  <property fmtid="{D5CDD505-2E9C-101B-9397-08002B2CF9AE}" pid="4" name="Mendeley Citation Style_1">
    <vt:lpwstr>http://www.zotero.org/styles/optical-society-of-america</vt:lpwstr>
  </property>
  <property fmtid="{D5CDD505-2E9C-101B-9397-08002B2CF9AE}" pid="5" name="Mendeley Recent Style Id 0_1">
    <vt:lpwstr>http://www.zotero.org/styles/advanced-engineering-materials</vt:lpwstr>
  </property>
  <property fmtid="{D5CDD505-2E9C-101B-9397-08002B2CF9AE}" pid="6" name="Mendeley Recent Style Name 0_1">
    <vt:lpwstr>Advanced Engineering Materials</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(author-date)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http://www.zotero.org/styles/iso690-numeric-en</vt:lpwstr>
  </property>
  <property fmtid="{D5CDD505-2E9C-101B-9397-08002B2CF9AE}" pid="14" name="Mendeley Recent Style Name 4_1">
    <vt:lpwstr>ISO-690 (numeric, English)</vt:lpwstr>
  </property>
  <property fmtid="{D5CDD505-2E9C-101B-9397-08002B2CF9AE}" pid="15" name="Mendeley Recent Style Id 5_1">
    <vt:lpwstr>http://www.zotero.org/styles/ieee-mechatronics-asme-transactions-on</vt:lpwstr>
  </property>
  <property fmtid="{D5CDD505-2E9C-101B-9397-08002B2CF9AE}" pid="16" name="Mendeley Recent Style Name 5_1">
    <vt:lpwstr>Mechatronics, IEEE/american-society-of-mechanical-engineers Transactions on</vt:lpwstr>
  </property>
  <property fmtid="{D5CDD505-2E9C-101B-9397-08002B2CF9AE}" pid="17" name="Mendeley Recent Style Id 6_1">
    <vt:lpwstr>http://www.zotero.org/styles/mla</vt:lpwstr>
  </property>
  <property fmtid="{D5CDD505-2E9C-101B-9397-08002B2CF9AE}" pid="18" name="Mendeley Recent Style Name 6_1">
    <vt:lpwstr>Modern Language Association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http://www.zotero.org/styles/optical-society-of-america</vt:lpwstr>
  </property>
  <property fmtid="{D5CDD505-2E9C-101B-9397-08002B2CF9AE}" pid="22" name="Mendeley Recent Style Name 8_1">
    <vt:lpwstr>Optical Society of America (OSA)</vt:lpwstr>
  </property>
  <property fmtid="{D5CDD505-2E9C-101B-9397-08002B2CF9AE}" pid="23" name="Mendeley Recent Style Id 9_1">
    <vt:lpwstr>http://www.zotero.org/styles/lncs</vt:lpwstr>
  </property>
  <property fmtid="{D5CDD505-2E9C-101B-9397-08002B2CF9AE}" pid="24" name="Mendeley Recent Style Name 9_1">
    <vt:lpwstr>Springer LNCS</vt:lpwstr>
  </property>
  <property fmtid="{D5CDD505-2E9C-101B-9397-08002B2CF9AE}" pid="25" name="ContentTypeId">
    <vt:lpwstr>0x0101001DADE8081030BB40860D25458CF4E438</vt:lpwstr>
  </property>
</Properties>
</file>